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4F199D" w14:textId="023B8644" w:rsidR="00EE0351" w:rsidRPr="00E1474F" w:rsidRDefault="00EC708C" w:rsidP="00D42DD2">
      <w:pPr>
        <w:spacing w:line="240" w:lineRule="auto"/>
        <w:jc w:val="center"/>
      </w:pPr>
      <w:r w:rsidRPr="00E1474F">
        <w:rPr>
          <w:noProof/>
          <w:lang w:eastAsia="en-US"/>
        </w:rPr>
        <mc:AlternateContent>
          <mc:Choice Requires="wps">
            <w:drawing>
              <wp:anchor distT="0" distB="0" distL="114300" distR="114300" simplePos="0" relativeHeight="251699200" behindDoc="1" locked="0" layoutInCell="1" allowOverlap="1" wp14:anchorId="0870E0B0" wp14:editId="16A509CE">
                <wp:simplePos x="0" y="0"/>
                <wp:positionH relativeFrom="margin">
                  <wp:align>center</wp:align>
                </wp:positionH>
                <mc:AlternateContent>
                  <mc:Choice Requires="wp14">
                    <wp:positionV relativeFrom="margin">
                      <wp14:pctPosVOffset>12000</wp14:pctPosVOffset>
                    </wp:positionV>
                  </mc:Choice>
                  <mc:Fallback>
                    <wp:positionV relativeFrom="page">
                      <wp:posOffset>1727835</wp:posOffset>
                    </wp:positionV>
                  </mc:Fallback>
                </mc:AlternateContent>
                <wp:extent cx="6858000" cy="731520"/>
                <wp:effectExtent l="0" t="0" r="0" b="0"/>
                <wp:wrapThrough wrapText="bothSides">
                  <wp:wrapPolygon edited="0">
                    <wp:start x="0" y="0"/>
                    <wp:lineTo x="0" y="20953"/>
                    <wp:lineTo x="21514" y="20953"/>
                    <wp:lineTo x="21514"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731520"/>
                        </a:xfrm>
                        <a:prstGeom prst="rect">
                          <a:avLst/>
                        </a:prstGeom>
                        <a:blipFill dpi="0" rotWithShape="1">
                          <a:blip r:embed="rId10">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8000</wp14:pctHeight>
                </wp14:sizeRelV>
              </wp:anchor>
            </w:drawing>
          </mc:Choice>
          <mc:Fallback>
            <w:pict>
              <v:rect w14:anchorId="78D11134" id="Rectangle 1" o:spid="_x0000_s1026" style="position:absolute;margin-left:0;margin-top:0;width:540pt;height:57.6pt;z-index:-251617280;visibility:visible;mso-wrap-style:square;mso-width-percent:1000;mso-height-percent:80;mso-top-percent:120;mso-wrap-distance-left:9pt;mso-wrap-distance-top:0;mso-wrap-distance-right:9pt;mso-wrap-distance-bottom:0;mso-position-horizontal:center;mso-position-horizontal-relative:margin;mso-position-vertical-relative:margin;mso-width-percent:1000;mso-height-percent:8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Hg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RlAAAAAFJnaHRsb25n&#10;AAAF3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Y4QklN&#10;BAwAAAAAHeYAAAABAAAAoAAAAHgAAAHgAADhAAAAHcoAGAAB/9j/4AAQSkZJRgABAgAASABIAAD/&#10;7QAMQWRvYmVfQ00AAf/uAA5BZG9iZQBkgAAAAAH/2wCEAAwICAgJCAwJCQwRCwoLERUPDAwPFRgT&#10;ExUTExgRDAwMDAwMEQwMDAwMDAwMDAwMDAwMDAwMDAwMDAwMDAwMDAwBDQsLDQ4NEA4OEBQODg4U&#10;FA4ODg4UEQwMDAwMEREMDAwMDAwRDAwMDAwMDAwMDAwMDAwMDAwMDAwMDAwMDAwMDP/AABEIAHg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" stroked="f" strokeweight="1.5pt">
                <v:fill r:id="rId11" o:title="" recolor="t" rotate="t" type="tile"/>
                <v:imagedata recolortarget="#4f4f53 [3058]"/>
                <w10:wrap type="through" anchorx="margin" anchory="margin"/>
              </v:rect>
            </w:pict>
          </mc:Fallback>
        </mc:AlternateContent>
      </w:r>
      <w:r w:rsidRPr="00E1474F">
        <w:rPr>
          <w:noProof/>
          <w:lang w:eastAsia="en-US"/>
        </w:rPr>
        <mc:AlternateContent>
          <mc:Choice Requires="wps">
            <w:drawing>
              <wp:anchor distT="0" distB="0" distL="114300" distR="114300" simplePos="0" relativeHeight="251700224" behindDoc="0" locked="0" layoutInCell="1" allowOverlap="1" wp14:anchorId="5B9EF57D" wp14:editId="7C3CA070">
                <wp:simplePos x="0" y="0"/>
                <wp:positionH relativeFrom="margin">
                  <wp:align>center</wp:align>
                </wp:positionH>
                <wp:positionV relativeFrom="margin">
                  <wp:align>top</wp:align>
                </wp:positionV>
                <wp:extent cx="6858000" cy="109728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454"/>
                              <w:gridCol w:w="3343"/>
                              <w:gridCol w:w="3384"/>
                            </w:tblGrid>
                            <w:tr w:rsidR="00E55E8F" w:rsidRPr="00514292" w14:paraId="0CD85AF6" w14:textId="77777777">
                              <w:trPr>
                                <w:trHeight w:val="288"/>
                              </w:trPr>
                              <w:tc>
                                <w:tcPr>
                                  <w:tcW w:w="3460" w:type="dxa"/>
                                  <w:vAlign w:val="center"/>
                                </w:tcPr>
                                <w:p w14:paraId="4111F4D0" w14:textId="77777777" w:rsidR="00E55E8F" w:rsidRPr="00514292" w:rsidRDefault="00E55E8F" w:rsidP="00C201F0">
                                  <w:pPr>
                                    <w:spacing w:after="0" w:line="240" w:lineRule="auto"/>
                                    <w:jc w:val="center"/>
                                    <w:rPr>
                                      <w:rFonts w:ascii="Georgia" w:hAnsi="Georgia"/>
                                      <w:sz w:val="24"/>
                                      <w:szCs w:val="24"/>
                                    </w:rPr>
                                  </w:pPr>
                                  <w:sdt>
                                    <w:sdtPr>
                                      <w:rPr>
                                        <w:rFonts w:ascii="Georgia" w:hAnsi="Georgia"/>
                                        <w:sz w:val="24"/>
                                        <w:szCs w:val="24"/>
                                      </w:rPr>
                                      <w:alias w:val="Company"/>
                                      <w:id w:val="1442263958"/>
                                      <w:dataBinding w:prefixMappings="xmlns:ns0='http://schemas.openxmlformats.org/officeDocument/2006/extended-properties'" w:xpath="/ns0:Properties[1]/ns0:Company[1]" w:storeItemID="{6668398D-A668-4E3E-A5EB-62B293D839F1}"/>
                                      <w:text/>
                                    </w:sdtPr>
                                    <w:sdtContent>
                                      <w:r w:rsidRPr="00514292">
                                        <w:rPr>
                                          <w:rFonts w:ascii="Georgia" w:hAnsi="Georgia"/>
                                          <w:sz w:val="24"/>
                                          <w:szCs w:val="24"/>
                                        </w:rPr>
                                        <w:t>Simons Center for Geometry and Physics</w:t>
                                      </w:r>
                                    </w:sdtContent>
                                  </w:sdt>
                                </w:p>
                              </w:tc>
                              <w:tc>
                                <w:tcPr>
                                  <w:tcW w:w="3345" w:type="dxa"/>
                                </w:tcPr>
                                <w:sdt>
                                  <w:sdtPr>
                                    <w:rPr>
                                      <w:rFonts w:ascii="Georgia" w:hAnsi="Georgia"/>
                                      <w:b/>
                                      <w:bCs/>
                                      <w:sz w:val="24"/>
                                      <w:szCs w:val="24"/>
                                    </w:rPr>
                                    <w:alias w:val="Date"/>
                                    <w:id w:val="1617477462"/>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68E99ADD" w14:textId="77777777" w:rsidR="00E55E8F" w:rsidRPr="00514292" w:rsidRDefault="00E55E8F" w:rsidP="00C201F0">
                                      <w:pPr>
                                        <w:spacing w:after="0" w:line="240" w:lineRule="auto"/>
                                        <w:jc w:val="center"/>
                                        <w:rPr>
                                          <w:rFonts w:ascii="Georgia" w:hAnsi="Georgia"/>
                                          <w:b/>
                                          <w:bCs/>
                                          <w:sz w:val="24"/>
                                          <w:szCs w:val="24"/>
                                        </w:rPr>
                                      </w:pPr>
                                      <w:r>
                                        <w:rPr>
                                          <w:rFonts w:ascii="Georgia" w:hAnsi="Georgia"/>
                                          <w:b/>
                                          <w:bCs/>
                                          <w:sz w:val="24"/>
                                          <w:szCs w:val="24"/>
                                        </w:rPr>
                                        <w:t>s</w:t>
                                      </w:r>
                                      <w:r w:rsidRPr="00514292">
                                        <w:rPr>
                                          <w:rFonts w:ascii="Georgia" w:hAnsi="Georgia"/>
                                          <w:b/>
                                          <w:bCs/>
                                          <w:sz w:val="24"/>
                                          <w:szCs w:val="24"/>
                                        </w:rPr>
                                        <w:t>cgp.stonybrook.edu</w:t>
                                      </w:r>
                                    </w:p>
                                  </w:sdtContent>
                                </w:sdt>
                              </w:tc>
                              <w:tc>
                                <w:tcPr>
                                  <w:tcW w:w="3391" w:type="dxa"/>
                                </w:tcPr>
                                <w:sdt>
                                  <w:sdtPr>
                                    <w:rPr>
                                      <w:rFonts w:ascii="Georgia" w:hAnsi="Georgia"/>
                                      <w:sz w:val="24"/>
                                      <w:szCs w:val="24"/>
                                    </w:rPr>
                                    <w:alias w:val="Volume"/>
                                    <w:tag w:val="Volume"/>
                                    <w:id w:val="-1467817751"/>
                                    <w:dataBinding w:xpath="/Newsletter/Volume" w:storeItemID="{0392F253-333C-4A53-9243-D24BE37970BC}"/>
                                    <w:text/>
                                  </w:sdtPr>
                                  <w:sdtContent>
                                    <w:p w14:paraId="64E6FF2D" w14:textId="77777777" w:rsidR="00E55E8F" w:rsidRPr="00514292" w:rsidRDefault="00E55E8F" w:rsidP="00C201F0">
                                      <w:pPr>
                                        <w:spacing w:after="0" w:line="240" w:lineRule="auto"/>
                                        <w:jc w:val="center"/>
                                        <w:rPr>
                                          <w:rFonts w:ascii="Georgia" w:hAnsi="Georgia"/>
                                          <w:sz w:val="24"/>
                                          <w:szCs w:val="24"/>
                                        </w:rPr>
                                      </w:pPr>
                                      <w:r w:rsidRPr="00514292">
                                        <w:rPr>
                                          <w:rFonts w:ascii="Georgia" w:hAnsi="Georgia"/>
                                          <w:sz w:val="24"/>
                                          <w:szCs w:val="24"/>
                                        </w:rPr>
                                        <w:t>Spring 2015</w:t>
                                      </w:r>
                                    </w:p>
                                  </w:sdtContent>
                                </w:sdt>
                              </w:tc>
                            </w:tr>
                          </w:tbl>
                          <w:p w14:paraId="63263B46" w14:textId="77777777" w:rsidR="00E55E8F" w:rsidRPr="00514292" w:rsidRDefault="00E55E8F">
                            <w:pPr>
                              <w:jc w:val="center"/>
                              <w:rPr>
                                <w:rFonts w:ascii="Georgia" w:hAnsi="Georgia"/>
                                <w:sz w:val="24"/>
                                <w:szCs w:val="24"/>
                              </w:rP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w14:anchorId="5B9EF57D" id="Rectangle 2" o:spid="_x0000_s1026" style="position:absolute;left:0;text-align:left;margin-left:0;margin-top:0;width:540pt;height:86.4pt;z-index:25170022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" fillcolor="#6f6f74 [3204]"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454"/>
                        <w:gridCol w:w="3343"/>
                        <w:gridCol w:w="3384"/>
                      </w:tblGrid>
                      <w:tr w:rsidR="00E55E8F" w:rsidRPr="00514292" w14:paraId="0CD85AF6" w14:textId="77777777">
                        <w:trPr>
                          <w:trHeight w:val="288"/>
                        </w:trPr>
                        <w:tc>
                          <w:tcPr>
                            <w:tcW w:w="3460" w:type="dxa"/>
                            <w:vAlign w:val="center"/>
                          </w:tcPr>
                          <w:p w14:paraId="4111F4D0" w14:textId="77777777" w:rsidR="00E55E8F" w:rsidRPr="00514292" w:rsidRDefault="00E55E8F" w:rsidP="00C201F0">
                            <w:pPr>
                              <w:spacing w:after="0" w:line="240" w:lineRule="auto"/>
                              <w:jc w:val="center"/>
                              <w:rPr>
                                <w:rFonts w:ascii="Georgia" w:hAnsi="Georgia"/>
                                <w:sz w:val="24"/>
                                <w:szCs w:val="24"/>
                              </w:rPr>
                            </w:pPr>
                            <w:sdt>
                              <w:sdtPr>
                                <w:rPr>
                                  <w:rFonts w:ascii="Georgia" w:hAnsi="Georgia"/>
                                  <w:sz w:val="24"/>
                                  <w:szCs w:val="24"/>
                                </w:rPr>
                                <w:alias w:val="Company"/>
                                <w:id w:val="1442263958"/>
                                <w:dataBinding w:prefixMappings="xmlns:ns0='http://schemas.openxmlformats.org/officeDocument/2006/extended-properties'" w:xpath="/ns0:Properties[1]/ns0:Company[1]" w:storeItemID="{6668398D-A668-4E3E-A5EB-62B293D839F1}"/>
                                <w:text/>
                              </w:sdtPr>
                              <w:sdtContent>
                                <w:r w:rsidRPr="00514292">
                                  <w:rPr>
                                    <w:rFonts w:ascii="Georgia" w:hAnsi="Georgia"/>
                                    <w:sz w:val="24"/>
                                    <w:szCs w:val="24"/>
                                  </w:rPr>
                                  <w:t>Simons Center for Geometry and Physics</w:t>
                                </w:r>
                              </w:sdtContent>
                            </w:sdt>
                          </w:p>
                        </w:tc>
                        <w:tc>
                          <w:tcPr>
                            <w:tcW w:w="3345" w:type="dxa"/>
                          </w:tcPr>
                          <w:sdt>
                            <w:sdtPr>
                              <w:rPr>
                                <w:rFonts w:ascii="Georgia" w:hAnsi="Georgia"/>
                                <w:b/>
                                <w:bCs/>
                                <w:sz w:val="24"/>
                                <w:szCs w:val="24"/>
                              </w:rPr>
                              <w:alias w:val="Date"/>
                              <w:id w:val="1617477462"/>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68E99ADD" w14:textId="77777777" w:rsidR="00E55E8F" w:rsidRPr="00514292" w:rsidRDefault="00E55E8F" w:rsidP="00C201F0">
                                <w:pPr>
                                  <w:spacing w:after="0" w:line="240" w:lineRule="auto"/>
                                  <w:jc w:val="center"/>
                                  <w:rPr>
                                    <w:rFonts w:ascii="Georgia" w:hAnsi="Georgia"/>
                                    <w:b/>
                                    <w:bCs/>
                                    <w:sz w:val="24"/>
                                    <w:szCs w:val="24"/>
                                  </w:rPr>
                                </w:pPr>
                                <w:r>
                                  <w:rPr>
                                    <w:rFonts w:ascii="Georgia" w:hAnsi="Georgia"/>
                                    <w:b/>
                                    <w:bCs/>
                                    <w:sz w:val="24"/>
                                    <w:szCs w:val="24"/>
                                  </w:rPr>
                                  <w:t>s</w:t>
                                </w:r>
                                <w:r w:rsidRPr="00514292">
                                  <w:rPr>
                                    <w:rFonts w:ascii="Georgia" w:hAnsi="Georgia"/>
                                    <w:b/>
                                    <w:bCs/>
                                    <w:sz w:val="24"/>
                                    <w:szCs w:val="24"/>
                                  </w:rPr>
                                  <w:t>cgp.stonybrook.edu</w:t>
                                </w:r>
                              </w:p>
                            </w:sdtContent>
                          </w:sdt>
                        </w:tc>
                        <w:tc>
                          <w:tcPr>
                            <w:tcW w:w="3391" w:type="dxa"/>
                          </w:tcPr>
                          <w:sdt>
                            <w:sdtPr>
                              <w:rPr>
                                <w:rFonts w:ascii="Georgia" w:hAnsi="Georgia"/>
                                <w:sz w:val="24"/>
                                <w:szCs w:val="24"/>
                              </w:rPr>
                              <w:alias w:val="Volume"/>
                              <w:tag w:val="Volume"/>
                              <w:id w:val="-1467817751"/>
                              <w:dataBinding w:xpath="/Newsletter/Volume" w:storeItemID="{0392F253-333C-4A53-9243-D24BE37970BC}"/>
                              <w:text/>
                            </w:sdtPr>
                            <w:sdtContent>
                              <w:p w14:paraId="64E6FF2D" w14:textId="77777777" w:rsidR="00E55E8F" w:rsidRPr="00514292" w:rsidRDefault="00E55E8F" w:rsidP="00C201F0">
                                <w:pPr>
                                  <w:spacing w:after="0" w:line="240" w:lineRule="auto"/>
                                  <w:jc w:val="center"/>
                                  <w:rPr>
                                    <w:rFonts w:ascii="Georgia" w:hAnsi="Georgia"/>
                                    <w:sz w:val="24"/>
                                    <w:szCs w:val="24"/>
                                  </w:rPr>
                                </w:pPr>
                                <w:r w:rsidRPr="00514292">
                                  <w:rPr>
                                    <w:rFonts w:ascii="Georgia" w:hAnsi="Georgia"/>
                                    <w:sz w:val="24"/>
                                    <w:szCs w:val="24"/>
                                  </w:rPr>
                                  <w:t>Spring 2015</w:t>
                                </w:r>
                              </w:p>
                            </w:sdtContent>
                          </w:sdt>
                        </w:tc>
                      </w:tr>
                    </w:tbl>
                    <w:p w14:paraId="63263B46" w14:textId="77777777" w:rsidR="00E55E8F" w:rsidRPr="00514292" w:rsidRDefault="00E55E8F">
                      <w:pPr>
                        <w:jc w:val="center"/>
                        <w:rPr>
                          <w:rFonts w:ascii="Georgia" w:hAnsi="Georgia"/>
                          <w:sz w:val="24"/>
                          <w:szCs w:val="24"/>
                        </w:rPr>
                      </w:pPr>
                    </w:p>
                  </w:txbxContent>
                </v:textbox>
                <w10:wrap type="topAndBottom" anchorx="margin" anchory="margin"/>
              </v:rect>
            </w:pict>
          </mc:Fallback>
        </mc:AlternateContent>
      </w:r>
      <w:r w:rsidRPr="00E1474F">
        <w:rPr>
          <w:noProof/>
          <w:lang w:eastAsia="en-US"/>
        </w:rPr>
        <mc:AlternateContent>
          <mc:Choice Requires="wps">
            <w:drawing>
              <wp:anchor distT="0" distB="0" distL="457200" distR="457200" simplePos="0" relativeHeight="251701248" behindDoc="0" locked="0" layoutInCell="1" allowOverlap="1" wp14:anchorId="3CE3D556" wp14:editId="0B7C0668">
                <wp:simplePos x="0" y="0"/>
                <wp:positionH relativeFrom="margin">
                  <wp:align>center</wp:align>
                </wp:positionH>
                <mc:AlternateContent>
                  <mc:Choice Requires="wp14">
                    <wp:positionV relativeFrom="margin">
                      <wp14:pctPosVOffset>8500</wp14:pctPosVOffset>
                    </wp:positionV>
                  </mc:Choice>
                  <mc:Fallback>
                    <wp:positionV relativeFrom="page">
                      <wp:posOffset>1423670</wp:posOffset>
                    </wp:positionV>
                  </mc:Fallback>
                </mc:AlternateContent>
                <wp:extent cx="2380615" cy="570230"/>
                <wp:effectExtent l="19050" t="19050" r="9525" b="127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380615" cy="570230"/>
                        </a:xfrm>
                        <a:prstGeom prst="rect">
                          <a:avLst/>
                        </a:prstGeom>
                        <a:solidFill>
                          <a:schemeClr val="bg1"/>
                        </a:solidFill>
                        <a:ln w="44450" cmpd="thinThick">
                          <a:solidFill>
                            <a:schemeClr val="tx1"/>
                          </a:solidFill>
                          <a:miter lim="800000"/>
                        </a:ln>
                      </wps:spPr>
                      <wps:txbx>
                        <w:txbxContent>
                          <w:p w14:paraId="0398B984" w14:textId="77777777" w:rsidR="00E55E8F" w:rsidRDefault="00E55E8F">
                            <w:pPr>
                              <w:pStyle w:val="Footer"/>
                              <w:rPr>
                                <w:color w:val="000000" w:themeColor="text1"/>
                                <w:sz w:val="48"/>
                                <w:szCs w:val="96"/>
                              </w:rPr>
                            </w:pPr>
                            <w:r>
                              <w:rPr>
                                <w:rStyle w:val="TitleChar"/>
                                <w:color w:val="000000" w:themeColor="text1"/>
                                <w:sz w:val="48"/>
                              </w:rPr>
                              <w:t>SCGP NEWS</w:t>
                            </w:r>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w14:anchorId="3CE3D556" id="Title 1" o:spid="_x0000_s1027" style="position:absolute;left:0;text-align:left;margin-left:0;margin-top:0;width:187.45pt;height:44.9pt;z-index:251701248;visibility:visible;mso-wrap-style:none;mso-width-percent:550;mso-height-percent:110;mso-top-percent:85;mso-wrap-distance-left:36pt;mso-wrap-distance-top:0;mso-wrap-distance-right:36pt;mso-wrap-distance-bottom:0;mso-position-horizontal:center;mso-position-horizontal-relative:margin;mso-position-vertical-relative:margin;mso-width-percent:550;mso-height-percent:110;mso-top-percent:8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" fillcolor="white [3212]" strokecolor="black [3213]" strokeweight="3.5pt">
                <v:stroke linestyle="thinThick"/>
                <v:path arrowok="t"/>
                <o:lock v:ext="edit" grouping="t"/>
                <v:textbox style="mso-fit-shape-to-text:t" inset="21.6pt,7.2pt,21.6pt,7.2pt">
                  <w:txbxContent>
                    <w:p w14:paraId="0398B984" w14:textId="77777777" w:rsidR="00E55E8F" w:rsidRDefault="00E55E8F">
                      <w:pPr>
                        <w:pStyle w:val="Footer"/>
                        <w:rPr>
                          <w:color w:val="000000" w:themeColor="text1"/>
                          <w:sz w:val="48"/>
                          <w:szCs w:val="96"/>
                        </w:rPr>
                      </w:pPr>
                      <w:r>
                        <w:rPr>
                          <w:rStyle w:val="TitleChar"/>
                          <w:color w:val="000000" w:themeColor="text1"/>
                          <w:sz w:val="48"/>
                        </w:rPr>
                        <w:t>SCGP NEWS</w:t>
                      </w:r>
                    </w:p>
                  </w:txbxContent>
                </v:textbox>
                <w10:wrap anchorx="margin" anchory="margin"/>
              </v:rect>
            </w:pict>
          </mc:Fallback>
        </mc:AlternateContent>
      </w:r>
      <w:r w:rsidR="009476E2" w:rsidRPr="00E1474F">
        <w:t>SPRING 2015</w:t>
      </w:r>
      <w:r w:rsidR="00C201F0" w:rsidRPr="00E1474F">
        <w:t xml:space="preserve"> PROGRAMS, WORKSHOPS &amp; SEMINARS</w:t>
      </w:r>
    </w:p>
    <w:p w14:paraId="5B5C227A" w14:textId="77777777" w:rsidR="003B22AF" w:rsidRPr="00E1474F" w:rsidRDefault="003B22AF" w:rsidP="008D3A5A">
      <w:pPr>
        <w:spacing w:line="240" w:lineRule="auto"/>
      </w:pPr>
    </w:p>
    <w:p w14:paraId="127593FA" w14:textId="72AB5D69" w:rsidR="003B22AF" w:rsidRPr="00E1474F" w:rsidRDefault="00D9385A" w:rsidP="008D3A5A">
      <w:pPr>
        <w:widowControl w:val="0"/>
        <w:autoSpaceDE w:val="0"/>
        <w:autoSpaceDN w:val="0"/>
        <w:adjustRightInd w:val="0"/>
        <w:spacing w:after="0" w:line="240" w:lineRule="auto"/>
        <w:rPr>
          <w:rFonts w:cs="Arial"/>
        </w:rPr>
      </w:pPr>
      <w:r>
        <w:rPr>
          <w:iCs/>
        </w:rPr>
        <w:t>The</w:t>
      </w:r>
      <w:r w:rsidR="009875D6" w:rsidRPr="00E1474F">
        <w:rPr>
          <w:iCs/>
        </w:rPr>
        <w:t xml:space="preserve"> </w:t>
      </w:r>
      <w:r w:rsidR="003B22AF" w:rsidRPr="00E1474F">
        <w:rPr>
          <w:iCs/>
        </w:rPr>
        <w:t xml:space="preserve">2014-15 </w:t>
      </w:r>
      <w:r>
        <w:rPr>
          <w:iCs/>
        </w:rPr>
        <w:t xml:space="preserve">academic year </w:t>
      </w:r>
      <w:r w:rsidR="009875D6" w:rsidRPr="00E1474F">
        <w:rPr>
          <w:iCs/>
        </w:rPr>
        <w:t>was marked by new developments</w:t>
      </w:r>
      <w:r w:rsidR="003B22AF" w:rsidRPr="00E1474F">
        <w:rPr>
          <w:iCs/>
        </w:rPr>
        <w:t xml:space="preserve"> </w:t>
      </w:r>
      <w:r w:rsidR="00BB136F" w:rsidRPr="00E1474F">
        <w:rPr>
          <w:iCs/>
        </w:rPr>
        <w:t xml:space="preserve">in </w:t>
      </w:r>
      <w:r w:rsidR="00334E0D" w:rsidRPr="00E1474F">
        <w:rPr>
          <w:iCs/>
        </w:rPr>
        <w:t xml:space="preserve">the </w:t>
      </w:r>
      <w:r w:rsidR="003B22AF" w:rsidRPr="00E1474F">
        <w:rPr>
          <w:iCs/>
        </w:rPr>
        <w:t>Simons Center</w:t>
      </w:r>
      <w:r w:rsidR="00334E0D" w:rsidRPr="00E1474F">
        <w:rPr>
          <w:iCs/>
        </w:rPr>
        <w:t xml:space="preserve"> for Geometry and Physics</w:t>
      </w:r>
      <w:r w:rsidR="003B22AF" w:rsidRPr="00E1474F">
        <w:rPr>
          <w:iCs/>
        </w:rPr>
        <w:t>. For the first time in its</w:t>
      </w:r>
      <w:r>
        <w:rPr>
          <w:iCs/>
        </w:rPr>
        <w:t xml:space="preserve"> seven</w:t>
      </w:r>
      <w:r w:rsidR="008F016E">
        <w:rPr>
          <w:iCs/>
        </w:rPr>
        <w:t>-y</w:t>
      </w:r>
      <w:r w:rsidR="00AD3E20">
        <w:rPr>
          <w:iCs/>
        </w:rPr>
        <w:t>ear history the Center decided to experiment</w:t>
      </w:r>
      <w:r w:rsidR="003B22AF" w:rsidRPr="00E1474F">
        <w:rPr>
          <w:iCs/>
        </w:rPr>
        <w:t xml:space="preserve"> with </w:t>
      </w:r>
      <w:r>
        <w:rPr>
          <w:iCs/>
        </w:rPr>
        <w:t xml:space="preserve">the </w:t>
      </w:r>
      <w:r w:rsidR="003B22AF" w:rsidRPr="00E1474F">
        <w:rPr>
          <w:iCs/>
        </w:rPr>
        <w:t>lengths of its programs</w:t>
      </w:r>
      <w:r>
        <w:rPr>
          <w:iCs/>
        </w:rPr>
        <w:t>.</w:t>
      </w:r>
      <w:r w:rsidR="003B22AF" w:rsidRPr="00E1474F">
        <w:rPr>
          <w:iCs/>
        </w:rPr>
        <w:t xml:space="preserve"> </w:t>
      </w:r>
      <w:r>
        <w:rPr>
          <w:iCs/>
        </w:rPr>
        <w:t>T</w:t>
      </w:r>
      <w:r w:rsidR="003B22AF" w:rsidRPr="00E1474F">
        <w:rPr>
          <w:iCs/>
        </w:rPr>
        <w:t xml:space="preserve">he first </w:t>
      </w:r>
      <w:r w:rsidR="00665737" w:rsidRPr="00E1474F">
        <w:rPr>
          <w:iCs/>
        </w:rPr>
        <w:t>one</w:t>
      </w:r>
      <w:r w:rsidR="003B22AF" w:rsidRPr="00E1474F">
        <w:rPr>
          <w:iCs/>
        </w:rPr>
        <w:t xml:space="preserve"> to implement the change was </w:t>
      </w:r>
      <w:r w:rsidR="003B22AF" w:rsidRPr="00E1474F">
        <w:rPr>
          <w:bCs/>
          <w:i/>
        </w:rPr>
        <w:t>Interactions of Homotopy Theory and Algebraic Topology with Physics through Algebra and Geometry</w:t>
      </w:r>
      <w:r w:rsidR="003B22AF" w:rsidRPr="00E1474F">
        <w:rPr>
          <w:b/>
          <w:bCs/>
        </w:rPr>
        <w:t xml:space="preserve">. </w:t>
      </w:r>
      <w:r w:rsidR="003B22AF" w:rsidRPr="00E1474F">
        <w:rPr>
          <w:bCs/>
        </w:rPr>
        <w:t>O</w:t>
      </w:r>
      <w:r w:rsidR="003B22AF" w:rsidRPr="00E1474F">
        <w:t xml:space="preserve">rganized by John Morgan and Dennis Sullivan, it ran from </w:t>
      </w:r>
      <w:r w:rsidR="003B22AF" w:rsidRPr="00E1474F">
        <w:rPr>
          <w:i/>
          <w:iCs/>
        </w:rPr>
        <w:t>October 1, 2014</w:t>
      </w:r>
      <w:r>
        <w:rPr>
          <w:i/>
          <w:iCs/>
        </w:rPr>
        <w:t>,</w:t>
      </w:r>
      <w:r w:rsidR="003B22AF" w:rsidRPr="00E1474F">
        <w:rPr>
          <w:i/>
          <w:iCs/>
        </w:rPr>
        <w:t xml:space="preserve"> </w:t>
      </w:r>
      <w:r>
        <w:rPr>
          <w:i/>
          <w:iCs/>
        </w:rPr>
        <w:t>to</w:t>
      </w:r>
      <w:r w:rsidR="003B22AF" w:rsidRPr="00E1474F">
        <w:rPr>
          <w:i/>
          <w:iCs/>
        </w:rPr>
        <w:t xml:space="preserve"> June 30, 2015</w:t>
      </w:r>
      <w:r w:rsidR="003B22AF" w:rsidRPr="00E1474F">
        <w:rPr>
          <w:iCs/>
        </w:rPr>
        <w:t xml:space="preserve">. The organizers </w:t>
      </w:r>
      <w:r>
        <w:rPr>
          <w:iCs/>
        </w:rPr>
        <w:t xml:space="preserve">of the program </w:t>
      </w:r>
      <w:r w:rsidR="003B22AF" w:rsidRPr="00E1474F">
        <w:rPr>
          <w:iCs/>
        </w:rPr>
        <w:t xml:space="preserve">spread </w:t>
      </w:r>
      <w:r>
        <w:rPr>
          <w:iCs/>
        </w:rPr>
        <w:t>its activities</w:t>
      </w:r>
      <w:r w:rsidR="003B22AF" w:rsidRPr="00E1474F">
        <w:rPr>
          <w:iCs/>
        </w:rPr>
        <w:t xml:space="preserve"> over the entire academic year, rather than </w:t>
      </w:r>
      <w:r>
        <w:rPr>
          <w:iCs/>
        </w:rPr>
        <w:t>concentrating its</w:t>
      </w:r>
      <w:r w:rsidR="003B22AF" w:rsidRPr="00E1474F">
        <w:rPr>
          <w:iCs/>
        </w:rPr>
        <w:t xml:space="preserve"> activity </w:t>
      </w:r>
      <w:r>
        <w:rPr>
          <w:iCs/>
        </w:rPr>
        <w:t>in one semester, with between four and six</w:t>
      </w:r>
      <w:r w:rsidR="003B22AF" w:rsidRPr="00E1474F">
        <w:rPr>
          <w:iCs/>
        </w:rPr>
        <w:t xml:space="preserve"> visitor</w:t>
      </w:r>
      <w:r w:rsidR="00D42DD2">
        <w:rPr>
          <w:iCs/>
        </w:rPr>
        <w:t>s in residence at any one time.</w:t>
      </w:r>
    </w:p>
    <w:p w14:paraId="23054119" w14:textId="77777777" w:rsidR="00BB136F" w:rsidRPr="00E1474F" w:rsidRDefault="00BB136F" w:rsidP="008D3A5A">
      <w:pPr>
        <w:widowControl w:val="0"/>
        <w:autoSpaceDE w:val="0"/>
        <w:autoSpaceDN w:val="0"/>
        <w:adjustRightInd w:val="0"/>
        <w:spacing w:after="0" w:line="240" w:lineRule="auto"/>
        <w:rPr>
          <w:rFonts w:cs="Arial"/>
        </w:rPr>
      </w:pPr>
    </w:p>
    <w:p w14:paraId="43BAA0CE" w14:textId="4E69978B" w:rsidR="003B22AF" w:rsidRPr="00E1474F" w:rsidRDefault="003B22AF" w:rsidP="008D3A5A">
      <w:pPr>
        <w:widowControl w:val="0"/>
        <w:autoSpaceDE w:val="0"/>
        <w:autoSpaceDN w:val="0"/>
        <w:adjustRightInd w:val="0"/>
        <w:spacing w:after="0" w:line="240" w:lineRule="auto"/>
        <w:rPr>
          <w:rFonts w:cs="Arial"/>
        </w:rPr>
      </w:pPr>
      <w:r w:rsidRPr="00E1474F">
        <w:rPr>
          <w:rFonts w:cs="Arial"/>
        </w:rPr>
        <w:t xml:space="preserve">While activities were organized around several general themes, e.g., rigorous approaches to perturbative quantum field theories, formal quantization, and </w:t>
      </w:r>
      <w:r w:rsidR="00BB136F" w:rsidRPr="00E1474F">
        <w:rPr>
          <w:rFonts w:cs="Arial"/>
        </w:rPr>
        <w:t>TQFTs and infinit</w:t>
      </w:r>
      <w:r w:rsidR="00787B2A" w:rsidRPr="00E1474F">
        <w:rPr>
          <w:rFonts w:cs="Arial"/>
        </w:rPr>
        <w:t xml:space="preserve">y structures, </w:t>
      </w:r>
      <w:r w:rsidRPr="00E1474F">
        <w:rPr>
          <w:rFonts w:cs="Arial"/>
        </w:rPr>
        <w:t>partial list</w:t>
      </w:r>
      <w:r w:rsidR="005311A2" w:rsidRPr="00E1474F">
        <w:rPr>
          <w:rFonts w:cs="Arial"/>
        </w:rPr>
        <w:t xml:space="preserve"> of topics included </w:t>
      </w:r>
      <w:r w:rsidR="00BB136F" w:rsidRPr="00E1474F">
        <w:rPr>
          <w:rFonts w:cs="Arial"/>
        </w:rPr>
        <w:t>BV algebras, operads, the Fukaya category,</w:t>
      </w:r>
      <w:r w:rsidRPr="00E1474F">
        <w:rPr>
          <w:rFonts w:cs="Arial"/>
        </w:rPr>
        <w:t xml:space="preserve"> various compactifications of moduli spaces of stable curves and stable maps, as in string topology and contact homology and twisted K-theory. As part of the program, </w:t>
      </w:r>
      <w:r w:rsidR="00AD3E20">
        <w:rPr>
          <w:rFonts w:cs="Arial"/>
        </w:rPr>
        <w:t xml:space="preserve">the </w:t>
      </w:r>
      <w:r w:rsidR="00215EA4" w:rsidRPr="00E1474F">
        <w:rPr>
          <w:rFonts w:cs="Arial"/>
        </w:rPr>
        <w:t xml:space="preserve">Founding Director of the Simons Center Dr. </w:t>
      </w:r>
      <w:r w:rsidRPr="00E1474F">
        <w:rPr>
          <w:rFonts w:cs="Arial"/>
        </w:rPr>
        <w:t>John Mor</w:t>
      </w:r>
      <w:r w:rsidR="00AD3E20">
        <w:rPr>
          <w:rFonts w:cs="Arial"/>
        </w:rPr>
        <w:t xml:space="preserve">gan gave a series of lectures titled </w:t>
      </w:r>
      <w:r w:rsidR="00AD3E20" w:rsidRPr="00AD3E20">
        <w:rPr>
          <w:rFonts w:cs="Arial"/>
          <w:i/>
        </w:rPr>
        <w:t>A further look at Verdier duality</w:t>
      </w:r>
      <w:r w:rsidRPr="00E1474F">
        <w:rPr>
          <w:rFonts w:cs="Arial"/>
        </w:rPr>
        <w:t xml:space="preserve">, examining Verdier duality for locally compact spaces of finite cohomological dimension, giving some explicit examples of the dualizing sheaf, showing that this duality is exact and preserves quasi-isomorphism and that a complex of sheaves is naturally identified with its double dual. </w:t>
      </w:r>
      <w:r w:rsidR="00BB136F" w:rsidRPr="00E1474F">
        <w:rPr>
          <w:rFonts w:cs="Arial"/>
        </w:rPr>
        <w:t>This was preceded</w:t>
      </w:r>
      <w:r w:rsidRPr="00E1474F">
        <w:rPr>
          <w:rFonts w:cs="Arial"/>
        </w:rPr>
        <w:t xml:space="preserve"> </w:t>
      </w:r>
      <w:r w:rsidR="00E90D04">
        <w:rPr>
          <w:rFonts w:cs="Arial"/>
        </w:rPr>
        <w:t xml:space="preserve">by another series of lectures titled </w:t>
      </w:r>
      <w:r w:rsidR="00E90D04" w:rsidRPr="00E90D04">
        <w:rPr>
          <w:rFonts w:cs="Arial"/>
          <w:i/>
        </w:rPr>
        <w:t>A t</w:t>
      </w:r>
      <w:r w:rsidR="00E90D04">
        <w:rPr>
          <w:rFonts w:cs="Arial"/>
          <w:i/>
        </w:rPr>
        <w:t>opologist looks at Sheaf Theory,</w:t>
      </w:r>
      <w:r w:rsidR="00215EA4" w:rsidRPr="00E1474F">
        <w:rPr>
          <w:rFonts w:cs="Arial"/>
        </w:rPr>
        <w:t xml:space="preserve"> given by Dr. </w:t>
      </w:r>
      <w:r w:rsidR="00BB136F" w:rsidRPr="00E1474F">
        <w:rPr>
          <w:rFonts w:cs="Arial"/>
        </w:rPr>
        <w:t xml:space="preserve">Morgan </w:t>
      </w:r>
      <w:r w:rsidR="00E90D04">
        <w:rPr>
          <w:rFonts w:cs="Arial"/>
        </w:rPr>
        <w:t>as part of</w:t>
      </w:r>
      <w:r w:rsidR="00787B2A" w:rsidRPr="00E1474F">
        <w:rPr>
          <w:rFonts w:cs="Arial"/>
        </w:rPr>
        <w:t xml:space="preserve"> the same program </w:t>
      </w:r>
      <w:r w:rsidR="00BB136F" w:rsidRPr="00E1474F">
        <w:rPr>
          <w:rFonts w:cs="Arial"/>
        </w:rPr>
        <w:t>in the Fall 2014.</w:t>
      </w:r>
    </w:p>
    <w:p w14:paraId="2C71E6C0" w14:textId="77777777" w:rsidR="005D2B0D" w:rsidRPr="00E1474F" w:rsidRDefault="005D2B0D" w:rsidP="008D3A5A">
      <w:pPr>
        <w:widowControl w:val="0"/>
        <w:autoSpaceDE w:val="0"/>
        <w:autoSpaceDN w:val="0"/>
        <w:adjustRightInd w:val="0"/>
        <w:spacing w:after="0" w:line="240" w:lineRule="auto"/>
        <w:rPr>
          <w:rFonts w:cs="Arial"/>
        </w:rPr>
      </w:pPr>
    </w:p>
    <w:p w14:paraId="2C7AA986" w14:textId="71EC4AE6" w:rsidR="0080366E" w:rsidRPr="00E1474F" w:rsidRDefault="0080366E" w:rsidP="008D3A5A">
      <w:pPr>
        <w:widowControl w:val="0"/>
        <w:autoSpaceDE w:val="0"/>
        <w:autoSpaceDN w:val="0"/>
        <w:adjustRightInd w:val="0"/>
        <w:spacing w:after="0" w:line="240" w:lineRule="auto"/>
        <w:rPr>
          <w:rFonts w:cs="Arial"/>
        </w:rPr>
      </w:pPr>
      <w:r w:rsidRPr="00E1474F">
        <w:rPr>
          <w:rFonts w:cs="Georgia"/>
        </w:rPr>
        <w:t>Another fortuitously timed program was</w:t>
      </w:r>
      <w:r w:rsidR="000E4C68">
        <w:rPr>
          <w:rFonts w:cs="Georgia"/>
          <w:i/>
          <w:iCs/>
        </w:rPr>
        <w:t xml:space="preserve"> Mathematical Problems in General R</w:t>
      </w:r>
      <w:r w:rsidRPr="00E1474F">
        <w:rPr>
          <w:rFonts w:cs="Georgia"/>
          <w:i/>
          <w:iCs/>
        </w:rPr>
        <w:t xml:space="preserve">elativity. </w:t>
      </w:r>
      <w:r w:rsidRPr="00E1474F">
        <w:rPr>
          <w:rFonts w:cs="Georgia"/>
        </w:rPr>
        <w:t>The year 2015 marks the centennial of the birth of Einstein's Theory of General Relativity, and</w:t>
      </w:r>
      <w:r w:rsidR="00E90D04">
        <w:rPr>
          <w:rFonts w:cs="Georgia"/>
        </w:rPr>
        <w:t xml:space="preserve"> it</w:t>
      </w:r>
      <w:r w:rsidRPr="00E1474F">
        <w:rPr>
          <w:rFonts w:cs="Georgia"/>
        </w:rPr>
        <w:t xml:space="preserve"> is being celebrated with num</w:t>
      </w:r>
      <w:r w:rsidR="00C270E5" w:rsidRPr="00E1474F">
        <w:rPr>
          <w:rFonts w:cs="Georgia"/>
        </w:rPr>
        <w:t>erous conferences and meetings o</w:t>
      </w:r>
      <w:r w:rsidRPr="00E1474F">
        <w:rPr>
          <w:rFonts w:cs="Georgia"/>
        </w:rPr>
        <w:t xml:space="preserve">f physicists and mathematicians the </w:t>
      </w:r>
      <w:r w:rsidR="00215EA4" w:rsidRPr="00E1474F">
        <w:rPr>
          <w:rFonts w:cs="Georgia"/>
        </w:rPr>
        <w:t>world over. This Simons Center p</w:t>
      </w:r>
      <w:r w:rsidR="00E90D04">
        <w:rPr>
          <w:rFonts w:cs="Georgia"/>
        </w:rPr>
        <w:t>rogram ran from January 5 to</w:t>
      </w:r>
      <w:r w:rsidRPr="00E1474F">
        <w:rPr>
          <w:rFonts w:cs="Georgia"/>
        </w:rPr>
        <w:t xml:space="preserve"> February 6, 2015 and was organized by Michael Anderson, Sergiu Klainerman, Philippe LeFloch, and Jared Speck. The </w:t>
      </w:r>
      <w:r w:rsidR="00E90D04">
        <w:rPr>
          <w:rFonts w:cs="Georgia"/>
        </w:rPr>
        <w:t>program</w:t>
      </w:r>
      <w:r w:rsidR="00334E0D" w:rsidRPr="00E1474F">
        <w:rPr>
          <w:rFonts w:cs="Georgia"/>
        </w:rPr>
        <w:t xml:space="preserve"> and its namesake </w:t>
      </w:r>
      <w:r w:rsidR="00E90D04">
        <w:rPr>
          <w:rFonts w:cs="Georgia"/>
        </w:rPr>
        <w:t>workshop were dedicated to</w:t>
      </w:r>
      <w:r w:rsidRPr="00E1474F">
        <w:rPr>
          <w:rFonts w:cs="Georgia"/>
        </w:rPr>
        <w:t xml:space="preserve"> a</w:t>
      </w:r>
      <w:r w:rsidR="00E90D04">
        <w:rPr>
          <w:rFonts w:cs="Georgia"/>
        </w:rPr>
        <w:t xml:space="preserve"> wide variety of themes covering</w:t>
      </w:r>
      <w:r w:rsidRPr="00E1474F">
        <w:rPr>
          <w:rFonts w:cs="Georgia"/>
        </w:rPr>
        <w:t xml:space="preserve"> many recent developments in mathematical relativity, such as aspects of the well-posedness problem for the Einstein equations, (related to the recent breakthrough on the solution to the bounded L^2 curvature conjecture by</w:t>
      </w:r>
      <w:r w:rsidR="00E90D04">
        <w:rPr>
          <w:rFonts w:cs="Georgia"/>
        </w:rPr>
        <w:t xml:space="preserve"> Klainerman-;Rodnianski-Szeftel);</w:t>
      </w:r>
      <w:r w:rsidRPr="00E1474F">
        <w:rPr>
          <w:rFonts w:cs="Georgia"/>
        </w:rPr>
        <w:t xml:space="preserve"> the nonlinear sta</w:t>
      </w:r>
      <w:r w:rsidR="00E90D04">
        <w:rPr>
          <w:rFonts w:cs="Georgia"/>
        </w:rPr>
        <w:t>bility of black hole spacetimes;</w:t>
      </w:r>
      <w:r w:rsidRPr="00E1474F">
        <w:rPr>
          <w:rFonts w:cs="Georgia"/>
        </w:rPr>
        <w:t xml:space="preserve"> the formation of trapped surf</w:t>
      </w:r>
      <w:r w:rsidR="00E90D04">
        <w:rPr>
          <w:rFonts w:cs="Georgia"/>
        </w:rPr>
        <w:t>aces,</w:t>
      </w:r>
      <w:r w:rsidRPr="00E1474F">
        <w:rPr>
          <w:rFonts w:cs="Georgia"/>
        </w:rPr>
        <w:t xml:space="preserve"> the global causal structure of spacetimes. A number of new results were announced at the workshop, including those by S.J. Oh (on linear stability of Cauchy horizons), M. Dafermos (on nonlinear properties of Cauchy horizons), P. LeFloch (on weak solutions to Einstein equations), and Mu-Tao Wang (on quasi-local angular momentum).</w:t>
      </w:r>
    </w:p>
    <w:p w14:paraId="1C1DE33C" w14:textId="77777777" w:rsidR="0080366E" w:rsidRPr="00E1474F" w:rsidRDefault="0080366E" w:rsidP="008D3A5A">
      <w:pPr>
        <w:widowControl w:val="0"/>
        <w:autoSpaceDE w:val="0"/>
        <w:autoSpaceDN w:val="0"/>
        <w:adjustRightInd w:val="0"/>
        <w:spacing w:after="0" w:line="240" w:lineRule="auto"/>
        <w:rPr>
          <w:rFonts w:cs="Arial"/>
        </w:rPr>
      </w:pPr>
    </w:p>
    <w:p w14:paraId="07D104BC" w14:textId="6CBD13FC" w:rsidR="00D91527" w:rsidRPr="00E1474F" w:rsidRDefault="000E4C68" w:rsidP="008D3A5A">
      <w:pPr>
        <w:widowControl w:val="0"/>
        <w:autoSpaceDE w:val="0"/>
        <w:autoSpaceDN w:val="0"/>
        <w:adjustRightInd w:val="0"/>
        <w:spacing w:after="0" w:line="240" w:lineRule="auto"/>
        <w:rPr>
          <w:rFonts w:cs="Arial"/>
        </w:rPr>
      </w:pPr>
      <w:r>
        <w:rPr>
          <w:bCs/>
          <w:i/>
          <w:iCs/>
        </w:rPr>
        <w:t>Knot Homologies, BPS States, and SUSY Gauge T</w:t>
      </w:r>
      <w:r w:rsidR="00F75232" w:rsidRPr="00E1474F">
        <w:rPr>
          <w:bCs/>
          <w:i/>
          <w:iCs/>
        </w:rPr>
        <w:t>heories</w:t>
      </w:r>
      <w:r w:rsidR="00E90D04">
        <w:rPr>
          <w:bCs/>
          <w:iCs/>
        </w:rPr>
        <w:t>,</w:t>
      </w:r>
      <w:r w:rsidR="00F75232" w:rsidRPr="00E1474F">
        <w:rPr>
          <w:b/>
          <w:bCs/>
          <w:i/>
          <w:iCs/>
        </w:rPr>
        <w:t xml:space="preserve"> </w:t>
      </w:r>
      <w:r w:rsidR="00F75232" w:rsidRPr="00E1474F">
        <w:rPr>
          <w:iCs/>
        </w:rPr>
        <w:t>organized by Sergei Gukov, Mikhail Khovanov, and Piot</w:t>
      </w:r>
      <w:r w:rsidR="00E90D04">
        <w:rPr>
          <w:iCs/>
        </w:rPr>
        <w:t>r Sulkowski, ran from March 16 to</w:t>
      </w:r>
      <w:r w:rsidR="00F75232" w:rsidRPr="00E1474F">
        <w:rPr>
          <w:iCs/>
        </w:rPr>
        <w:t xml:space="preserve"> June 12, 2015.</w:t>
      </w:r>
      <w:r w:rsidR="00190B7E" w:rsidRPr="00E1474F">
        <w:rPr>
          <w:iCs/>
        </w:rPr>
        <w:t xml:space="preserve"> The aim of the program was to understand</w:t>
      </w:r>
      <w:r w:rsidR="00665737" w:rsidRPr="00E1474F">
        <w:rPr>
          <w:iCs/>
        </w:rPr>
        <w:t xml:space="preserve"> the</w:t>
      </w:r>
      <w:r w:rsidR="00190B7E" w:rsidRPr="00E1474F">
        <w:rPr>
          <w:iCs/>
        </w:rPr>
        <w:t xml:space="preserve"> new relations between knot theory, supersymmetric fi</w:t>
      </w:r>
      <w:r w:rsidR="00E90D04">
        <w:rPr>
          <w:iCs/>
        </w:rPr>
        <w:t>eld theories, and string theory</w:t>
      </w:r>
      <w:r w:rsidR="00055B2A" w:rsidRPr="00E1474F">
        <w:rPr>
          <w:iCs/>
        </w:rPr>
        <w:t xml:space="preserve"> and to use the language and tools </w:t>
      </w:r>
      <w:r w:rsidR="00E90D04">
        <w:rPr>
          <w:iCs/>
        </w:rPr>
        <w:t xml:space="preserve">that </w:t>
      </w:r>
      <w:r w:rsidR="00055B2A" w:rsidRPr="00E1474F">
        <w:rPr>
          <w:iCs/>
        </w:rPr>
        <w:t>they provide to find a na</w:t>
      </w:r>
      <w:r w:rsidR="006659E7" w:rsidRPr="00E1474F">
        <w:rPr>
          <w:iCs/>
        </w:rPr>
        <w:t>tural interpretation of powerful</w:t>
      </w:r>
      <w:r w:rsidR="00055B2A" w:rsidRPr="00E1474F">
        <w:rPr>
          <w:iCs/>
        </w:rPr>
        <w:t xml:space="preserve"> mathematical formulations of knot homologies.</w:t>
      </w:r>
      <w:r w:rsidR="00D91527" w:rsidRPr="00E1474F">
        <w:rPr>
          <w:iCs/>
        </w:rPr>
        <w:t xml:space="preserve"> </w:t>
      </w:r>
      <w:r w:rsidR="00D91527" w:rsidRPr="00E1474F">
        <w:rPr>
          <w:rFonts w:cs="Arial"/>
        </w:rPr>
        <w:t>Among th</w:t>
      </w:r>
      <w:r w:rsidR="00E90D04">
        <w:rPr>
          <w:rFonts w:cs="Arial"/>
        </w:rPr>
        <w:t xml:space="preserve">e program’s seminars a series titled </w:t>
      </w:r>
      <w:r w:rsidR="00E90D04">
        <w:rPr>
          <w:rFonts w:cs="Arial"/>
          <w:i/>
        </w:rPr>
        <w:t>Introduction to Floer h</w:t>
      </w:r>
      <w:r w:rsidR="00D91527" w:rsidRPr="00E90D04">
        <w:rPr>
          <w:rFonts w:cs="Arial"/>
          <w:i/>
        </w:rPr>
        <w:t>omology</w:t>
      </w:r>
      <w:r w:rsidR="00D91527" w:rsidRPr="00E1474F">
        <w:rPr>
          <w:rFonts w:cs="Arial"/>
        </w:rPr>
        <w:t xml:space="preserve"> was given by Simon Donaldson, laying the foundation of the theory. Ed</w:t>
      </w:r>
      <w:r w:rsidR="00FE5473" w:rsidRPr="00E1474F">
        <w:rPr>
          <w:rFonts w:cs="Arial"/>
        </w:rPr>
        <w:t>ward</w:t>
      </w:r>
      <w:r w:rsidR="00D91527" w:rsidRPr="00E1474F">
        <w:rPr>
          <w:rFonts w:cs="Arial"/>
        </w:rPr>
        <w:t xml:space="preserve"> Witten gave a</w:t>
      </w:r>
      <w:r w:rsidR="00FE5473" w:rsidRPr="00E1474F">
        <w:rPr>
          <w:rFonts w:cs="Arial"/>
        </w:rPr>
        <w:t>n insightful</w:t>
      </w:r>
      <w:r w:rsidR="00D91527" w:rsidRPr="00E1474F">
        <w:rPr>
          <w:rFonts w:cs="Arial"/>
        </w:rPr>
        <w:t xml:space="preserve"> talk on analysis of PDEs in five dimensional gauge theory, whose solutions capture Khov</w:t>
      </w:r>
      <w:r w:rsidR="00E90D04">
        <w:rPr>
          <w:rFonts w:cs="Arial"/>
        </w:rPr>
        <w:t>anov homology and its variants.</w:t>
      </w:r>
    </w:p>
    <w:p w14:paraId="77EBB315" w14:textId="77777777" w:rsidR="00D91527" w:rsidRPr="00E1474F" w:rsidRDefault="00D91527" w:rsidP="008D3A5A">
      <w:pPr>
        <w:widowControl w:val="0"/>
        <w:autoSpaceDE w:val="0"/>
        <w:autoSpaceDN w:val="0"/>
        <w:adjustRightInd w:val="0"/>
        <w:spacing w:after="0" w:line="240" w:lineRule="auto"/>
        <w:rPr>
          <w:rFonts w:cs="Arial"/>
        </w:rPr>
      </w:pPr>
    </w:p>
    <w:p w14:paraId="61985ABF" w14:textId="67E88910" w:rsidR="007F285F" w:rsidRPr="00E1474F" w:rsidRDefault="00215EA4" w:rsidP="008D3A5A">
      <w:pPr>
        <w:widowControl w:val="0"/>
        <w:autoSpaceDE w:val="0"/>
        <w:autoSpaceDN w:val="0"/>
        <w:adjustRightInd w:val="0"/>
        <w:spacing w:after="0" w:line="240" w:lineRule="auto"/>
        <w:rPr>
          <w:rFonts w:cs="Arial"/>
        </w:rPr>
      </w:pPr>
      <w:r w:rsidRPr="00E1474F">
        <w:rPr>
          <w:rFonts w:cs="Arial"/>
        </w:rPr>
        <w:t xml:space="preserve">The program was marked by developments of </w:t>
      </w:r>
      <w:r w:rsidR="00440408" w:rsidRPr="00E1474F">
        <w:rPr>
          <w:rFonts w:cs="Arial"/>
        </w:rPr>
        <w:t xml:space="preserve">useful tools that help in computing homological invariants of knots and links, including the very definition of colored HOMFLY-PT homology by Oblomkov and Rozansky. </w:t>
      </w:r>
      <w:r w:rsidR="007F285F" w:rsidRPr="00E1474F">
        <w:rPr>
          <w:rFonts w:cs="Arial"/>
        </w:rPr>
        <w:t>(Cont.)</w:t>
      </w:r>
    </w:p>
    <w:p w14:paraId="7E28FB9A" w14:textId="77777777" w:rsidR="007F285F" w:rsidRPr="00E1474F" w:rsidRDefault="007F285F" w:rsidP="008D3A5A">
      <w:pPr>
        <w:widowControl w:val="0"/>
        <w:autoSpaceDE w:val="0"/>
        <w:autoSpaceDN w:val="0"/>
        <w:adjustRightInd w:val="0"/>
        <w:spacing w:after="0" w:line="240" w:lineRule="auto"/>
        <w:rPr>
          <w:rFonts w:cs="Arial"/>
        </w:rPr>
      </w:pPr>
    </w:p>
    <w:p w14:paraId="74C5898C" w14:textId="1F6C97DD" w:rsidR="00AD0A27" w:rsidRPr="00E1474F" w:rsidRDefault="00440408" w:rsidP="008D3A5A">
      <w:pPr>
        <w:widowControl w:val="0"/>
        <w:autoSpaceDE w:val="0"/>
        <w:autoSpaceDN w:val="0"/>
        <w:adjustRightInd w:val="0"/>
        <w:spacing w:after="0" w:line="240" w:lineRule="auto"/>
        <w:rPr>
          <w:rFonts w:cs="Arial"/>
          <w:iCs/>
        </w:rPr>
      </w:pPr>
      <w:r w:rsidRPr="00E1474F">
        <w:rPr>
          <w:rFonts w:cs="Arial"/>
          <w:iCs/>
        </w:rPr>
        <w:lastRenderedPageBreak/>
        <w:t>Ground</w:t>
      </w:r>
      <w:r w:rsidR="00665737" w:rsidRPr="00E1474F">
        <w:rPr>
          <w:rFonts w:cs="Arial"/>
          <w:iCs/>
        </w:rPr>
        <w:t xml:space="preserve">breaking results of </w:t>
      </w:r>
      <w:r w:rsidRPr="00E1474F">
        <w:rPr>
          <w:rFonts w:cs="Arial"/>
          <w:iCs/>
        </w:rPr>
        <w:t>Oblomkov-Rozansky</w:t>
      </w:r>
      <w:r w:rsidR="00665737" w:rsidRPr="00E1474F">
        <w:rPr>
          <w:rFonts w:cs="Arial"/>
          <w:iCs/>
        </w:rPr>
        <w:t>’s work</w:t>
      </w:r>
      <w:r w:rsidRPr="00E1474F">
        <w:rPr>
          <w:rFonts w:cs="Arial"/>
          <w:iCs/>
        </w:rPr>
        <w:t xml:space="preserve"> were first announced at the workshop and immediately caught a lot of attention. They gave a rigoro</w:t>
      </w:r>
      <w:r w:rsidR="00E90D04">
        <w:rPr>
          <w:rFonts w:cs="Arial"/>
          <w:iCs/>
        </w:rPr>
        <w:t>us mathematical formulation of “</w:t>
      </w:r>
      <w:r w:rsidRPr="00E1474F">
        <w:rPr>
          <w:rFonts w:cs="Arial"/>
          <w:iCs/>
        </w:rPr>
        <w:t>colore</w:t>
      </w:r>
      <w:r w:rsidR="00E90D04">
        <w:rPr>
          <w:rFonts w:cs="Arial"/>
          <w:iCs/>
        </w:rPr>
        <w:t>d HOMFLY-TP homologies of knots”</w:t>
      </w:r>
      <w:r w:rsidRPr="00E1474F">
        <w:rPr>
          <w:rFonts w:cs="Arial"/>
          <w:iCs/>
        </w:rPr>
        <w:t xml:space="preserve"> that were predicted (and even computed in many cases!) from physics, but remained m</w:t>
      </w:r>
      <w:r w:rsidR="00E90D04">
        <w:rPr>
          <w:rFonts w:cs="Arial"/>
          <w:iCs/>
        </w:rPr>
        <w:t>ysterious mathematically. This “gap”</w:t>
      </w:r>
      <w:r w:rsidRPr="00E1474F">
        <w:rPr>
          <w:rFonts w:cs="Arial"/>
          <w:iCs/>
        </w:rPr>
        <w:t xml:space="preserve"> was one of the biggest challenges in the field for the past several years since many groups (in math and in physics) have been working on colored HOMFLY-PT homologies, trying to understand their structure, even without a proper mathematical foundation. And the work of Oblomkov-Rozansky has closed this gap.</w:t>
      </w:r>
      <w:r w:rsidR="00D91527" w:rsidRPr="00E1474F">
        <w:rPr>
          <w:rFonts w:cs="Arial"/>
          <w:iCs/>
        </w:rPr>
        <w:t xml:space="preserve"> </w:t>
      </w:r>
    </w:p>
    <w:p w14:paraId="4F3454E7" w14:textId="77777777" w:rsidR="00D91527" w:rsidRPr="00E1474F" w:rsidRDefault="00D91527" w:rsidP="008D3A5A">
      <w:pPr>
        <w:widowControl w:val="0"/>
        <w:autoSpaceDE w:val="0"/>
        <w:autoSpaceDN w:val="0"/>
        <w:adjustRightInd w:val="0"/>
        <w:spacing w:after="0" w:line="240" w:lineRule="auto"/>
        <w:rPr>
          <w:rFonts w:cs="Arial"/>
        </w:rPr>
      </w:pPr>
    </w:p>
    <w:p w14:paraId="3396EE0E" w14:textId="72C5C725" w:rsidR="00285A21" w:rsidRPr="00E1474F" w:rsidRDefault="000E4C68" w:rsidP="008D3A5A">
      <w:pPr>
        <w:widowControl w:val="0"/>
        <w:autoSpaceDE w:val="0"/>
        <w:autoSpaceDN w:val="0"/>
        <w:adjustRightInd w:val="0"/>
        <w:spacing w:after="0" w:line="240" w:lineRule="auto"/>
        <w:rPr>
          <w:rFonts w:cs="Arial"/>
        </w:rPr>
      </w:pPr>
      <w:r>
        <w:rPr>
          <w:rFonts w:cs="Georgia"/>
          <w:i/>
          <w:iCs/>
        </w:rPr>
        <w:t>Large N Limit P</w:t>
      </w:r>
      <w:r w:rsidR="00285A21" w:rsidRPr="00E1474F">
        <w:rPr>
          <w:rFonts w:cs="Georgia"/>
          <w:i/>
          <w:iCs/>
        </w:rPr>
        <w:t>roblems in Kahler Geometry,</w:t>
      </w:r>
      <w:r w:rsidR="00285A21" w:rsidRPr="00E1474F">
        <w:rPr>
          <w:rFonts w:cs="Georgia"/>
          <w:b/>
          <w:bCs/>
          <w:i/>
          <w:iCs/>
        </w:rPr>
        <w:t> </w:t>
      </w:r>
      <w:r w:rsidR="00285A21" w:rsidRPr="00E1474F">
        <w:rPr>
          <w:rFonts w:cs="Georgia"/>
        </w:rPr>
        <w:t>organized by Robert Berman, Semyon Klevtsov, Paul Wiegmann, and Steve Zel</w:t>
      </w:r>
      <w:r>
        <w:rPr>
          <w:rFonts w:cs="Georgia"/>
        </w:rPr>
        <w:t>ditch, ran from April 20 to</w:t>
      </w:r>
      <w:r w:rsidR="00285A21" w:rsidRPr="00E1474F">
        <w:rPr>
          <w:rFonts w:cs="Georgia"/>
        </w:rPr>
        <w:t xml:space="preserve"> June 19, 2015. This program centered on the use of holomorphic sections of high powers of positive Hermitian holomorphic line bundles over a Kahler manifold to construct projective embeddings, Bergman Kahler metrics, and Gaussian random fields, the main tool being the Bergman kernel and its large N asymptotics, on and off the diagonal. Its asymptotics has many applications in geometry, probability theory and mathematical physics.  The main objects arose in the Yau-Tian-Donaldson program of relating GIT stability and Kahler-Einstein metrics, but the focus of the program was on holomorphic stochastic geometry and mathematical physics.</w:t>
      </w:r>
    </w:p>
    <w:p w14:paraId="12DE25D7" w14:textId="77777777" w:rsidR="00F165B3" w:rsidRPr="00E1474F" w:rsidRDefault="00F165B3" w:rsidP="008D3A5A">
      <w:pPr>
        <w:widowControl w:val="0"/>
        <w:autoSpaceDE w:val="0"/>
        <w:autoSpaceDN w:val="0"/>
        <w:adjustRightInd w:val="0"/>
        <w:spacing w:after="0" w:line="240" w:lineRule="auto"/>
        <w:rPr>
          <w:rFonts w:cs="Arial"/>
        </w:rPr>
      </w:pPr>
    </w:p>
    <w:p w14:paraId="625F9238" w14:textId="76083D7B" w:rsidR="005311A2" w:rsidRPr="00E1474F" w:rsidRDefault="00016654" w:rsidP="008D3A5A">
      <w:pPr>
        <w:widowControl w:val="0"/>
        <w:autoSpaceDE w:val="0"/>
        <w:autoSpaceDN w:val="0"/>
        <w:adjustRightInd w:val="0"/>
        <w:spacing w:after="0" w:line="240" w:lineRule="auto"/>
      </w:pPr>
      <w:r w:rsidRPr="00E1474F">
        <w:t>Contents</w:t>
      </w:r>
    </w:p>
    <w:p w14:paraId="141EA0B7" w14:textId="352B8FF2" w:rsidR="00016654" w:rsidRPr="00E1474F" w:rsidRDefault="00016654" w:rsidP="008D3A5A">
      <w:pPr>
        <w:widowControl w:val="0"/>
        <w:autoSpaceDE w:val="0"/>
        <w:autoSpaceDN w:val="0"/>
        <w:adjustRightInd w:val="0"/>
        <w:spacing w:after="0" w:line="240" w:lineRule="auto"/>
      </w:pPr>
      <w:r w:rsidRPr="00E1474F">
        <w:t>_____________________</w:t>
      </w:r>
    </w:p>
    <w:p w14:paraId="54EDA1A8" w14:textId="33FB2EF5" w:rsidR="00016654" w:rsidRPr="00E1474F" w:rsidRDefault="00016654" w:rsidP="008D3A5A">
      <w:pPr>
        <w:widowControl w:val="0"/>
        <w:autoSpaceDE w:val="0"/>
        <w:autoSpaceDN w:val="0"/>
        <w:adjustRightInd w:val="0"/>
        <w:spacing w:after="0" w:line="240" w:lineRule="auto"/>
      </w:pPr>
    </w:p>
    <w:p w14:paraId="3B5F9627" w14:textId="2B7ED13B" w:rsidR="00016654" w:rsidRPr="00E1474F" w:rsidRDefault="00016654" w:rsidP="008D3A5A">
      <w:pPr>
        <w:widowControl w:val="0"/>
        <w:autoSpaceDE w:val="0"/>
        <w:autoSpaceDN w:val="0"/>
        <w:adjustRightInd w:val="0"/>
        <w:spacing w:after="0" w:line="240" w:lineRule="auto"/>
        <w:rPr>
          <w:b/>
        </w:rPr>
      </w:pPr>
      <w:r w:rsidRPr="00E1474F">
        <w:t xml:space="preserve">3 </w:t>
      </w:r>
      <w:r w:rsidR="00865BC7" w:rsidRPr="00E1474F">
        <w:tab/>
      </w:r>
      <w:r w:rsidR="008F016E">
        <w:t>Math and Science Intertwined. Maxim Kontsevich</w:t>
      </w:r>
    </w:p>
    <w:p w14:paraId="51ACA749" w14:textId="4E3DEFF5" w:rsidR="00016654" w:rsidRDefault="00016654" w:rsidP="008D3A5A">
      <w:pPr>
        <w:widowControl w:val="0"/>
        <w:autoSpaceDE w:val="0"/>
        <w:autoSpaceDN w:val="0"/>
        <w:adjustRightInd w:val="0"/>
        <w:spacing w:after="0" w:line="240" w:lineRule="auto"/>
      </w:pPr>
      <w:r w:rsidRPr="00E1474F">
        <w:t xml:space="preserve">4 </w:t>
      </w:r>
      <w:r w:rsidR="00865BC7" w:rsidRPr="00E1474F">
        <w:tab/>
        <w:t>Conversation with Edward Witten</w:t>
      </w:r>
    </w:p>
    <w:p w14:paraId="3B2D803A" w14:textId="18A40E5F" w:rsidR="008F016E" w:rsidRPr="00E1474F" w:rsidRDefault="008F016E" w:rsidP="008D3A5A">
      <w:pPr>
        <w:widowControl w:val="0"/>
        <w:autoSpaceDE w:val="0"/>
        <w:autoSpaceDN w:val="0"/>
        <w:adjustRightInd w:val="0"/>
        <w:spacing w:after="0" w:line="240" w:lineRule="auto"/>
      </w:pPr>
      <w:r>
        <w:t>5</w:t>
      </w:r>
      <w:r>
        <w:tab/>
      </w:r>
      <w:r w:rsidRPr="008F016E">
        <w:t>Della Pietra Lecture Series</w:t>
      </w:r>
    </w:p>
    <w:p w14:paraId="2C0AF6CB" w14:textId="30A78DEB" w:rsidR="00016654" w:rsidRPr="00E1474F" w:rsidRDefault="00865BC7" w:rsidP="008D3A5A">
      <w:pPr>
        <w:widowControl w:val="0"/>
        <w:autoSpaceDE w:val="0"/>
        <w:autoSpaceDN w:val="0"/>
        <w:adjustRightInd w:val="0"/>
        <w:spacing w:after="0" w:line="240" w:lineRule="auto"/>
      </w:pPr>
      <w:r w:rsidRPr="00E1474F">
        <w:t>6</w:t>
      </w:r>
      <w:r w:rsidRPr="00E1474F">
        <w:tab/>
        <w:t>Organizing Equations on the Iconic Wall by Tony Philips</w:t>
      </w:r>
    </w:p>
    <w:p w14:paraId="2694AC6D" w14:textId="333CDEE4" w:rsidR="00865BC7" w:rsidRPr="00E1474F" w:rsidRDefault="00865BC7" w:rsidP="008D3A5A">
      <w:pPr>
        <w:widowControl w:val="0"/>
        <w:autoSpaceDE w:val="0"/>
        <w:autoSpaceDN w:val="0"/>
        <w:adjustRightInd w:val="0"/>
        <w:spacing w:after="0" w:line="240" w:lineRule="auto"/>
      </w:pPr>
      <w:r w:rsidRPr="00E1474F">
        <w:t>8</w:t>
      </w:r>
      <w:r w:rsidRPr="00E1474F">
        <w:tab/>
        <w:t>The Simons Center Gallery and Art Program</w:t>
      </w:r>
    </w:p>
    <w:p w14:paraId="26FC2C51" w14:textId="41A5DDC0" w:rsidR="00865BC7" w:rsidRPr="00E1474F" w:rsidRDefault="00865BC7" w:rsidP="008D3A5A">
      <w:pPr>
        <w:widowControl w:val="0"/>
        <w:autoSpaceDE w:val="0"/>
        <w:autoSpaceDN w:val="0"/>
        <w:adjustRightInd w:val="0"/>
        <w:spacing w:after="0" w:line="240" w:lineRule="auto"/>
      </w:pPr>
      <w:r w:rsidRPr="00E1474F">
        <w:t>9</w:t>
      </w:r>
      <w:r w:rsidRPr="00E1474F">
        <w:tab/>
        <w:t>Unveiling of the Iconic Wall</w:t>
      </w:r>
    </w:p>
    <w:p w14:paraId="1338F28F" w14:textId="119FD718" w:rsidR="00865BC7" w:rsidRPr="00E1474F" w:rsidRDefault="00865BC7" w:rsidP="008D3A5A">
      <w:pPr>
        <w:widowControl w:val="0"/>
        <w:autoSpaceDE w:val="0"/>
        <w:autoSpaceDN w:val="0"/>
        <w:adjustRightInd w:val="0"/>
        <w:spacing w:after="0" w:line="240" w:lineRule="auto"/>
      </w:pPr>
      <w:r w:rsidRPr="00E1474F">
        <w:t>10</w:t>
      </w:r>
      <w:r w:rsidRPr="00E1474F">
        <w:tab/>
        <w:t>The SCGP Café</w:t>
      </w:r>
      <w:r w:rsidR="007B32B5" w:rsidRPr="00E1474F">
        <w:t xml:space="preserve"> P</w:t>
      </w:r>
      <w:r w:rsidRPr="00E1474F">
        <w:t>resents</w:t>
      </w:r>
      <w:r w:rsidR="007B32B5" w:rsidRPr="00E1474F">
        <w:t xml:space="preserve"> </w:t>
      </w:r>
    </w:p>
    <w:p w14:paraId="4C527002" w14:textId="3241E997" w:rsidR="007B32B5" w:rsidRPr="00E1474F" w:rsidRDefault="007B32B5" w:rsidP="008D3A5A">
      <w:pPr>
        <w:widowControl w:val="0"/>
        <w:autoSpaceDE w:val="0"/>
        <w:autoSpaceDN w:val="0"/>
        <w:adjustRightInd w:val="0"/>
        <w:spacing w:after="0" w:line="240" w:lineRule="auto"/>
      </w:pPr>
      <w:r w:rsidRPr="00E1474F">
        <w:t>11</w:t>
      </w:r>
      <w:r w:rsidRPr="00E1474F">
        <w:tab/>
        <w:t>Take a Peak into Maestro’s Kitchen</w:t>
      </w:r>
    </w:p>
    <w:p w14:paraId="342CB5A9" w14:textId="25AB0D7D" w:rsidR="007B32B5" w:rsidRPr="00E1474F" w:rsidRDefault="007B32B5" w:rsidP="008D3A5A">
      <w:pPr>
        <w:widowControl w:val="0"/>
        <w:autoSpaceDE w:val="0"/>
        <w:autoSpaceDN w:val="0"/>
        <w:adjustRightInd w:val="0"/>
        <w:spacing w:after="0" w:line="240" w:lineRule="auto"/>
      </w:pPr>
      <w:r w:rsidRPr="00E1474F">
        <w:t>12</w:t>
      </w:r>
      <w:r w:rsidRPr="00E1474F">
        <w:tab/>
        <w:t>Upcoming Events</w:t>
      </w:r>
    </w:p>
    <w:p w14:paraId="19EE3EB7" w14:textId="77777777" w:rsidR="00016654" w:rsidRPr="00E1474F" w:rsidRDefault="00016654" w:rsidP="008D3A5A">
      <w:pPr>
        <w:widowControl w:val="0"/>
        <w:autoSpaceDE w:val="0"/>
        <w:autoSpaceDN w:val="0"/>
        <w:adjustRightInd w:val="0"/>
        <w:spacing w:after="0" w:line="240" w:lineRule="auto"/>
      </w:pPr>
    </w:p>
    <w:p w14:paraId="6E72E257" w14:textId="722630A0" w:rsidR="00016654" w:rsidRPr="00E1474F" w:rsidRDefault="00016654" w:rsidP="008D3A5A">
      <w:pPr>
        <w:widowControl w:val="0"/>
        <w:autoSpaceDE w:val="0"/>
        <w:autoSpaceDN w:val="0"/>
        <w:adjustRightInd w:val="0"/>
        <w:spacing w:after="0" w:line="240" w:lineRule="auto"/>
      </w:pPr>
      <w:r w:rsidRPr="00E1474F">
        <w:t>Newsletter production:</w:t>
      </w:r>
    </w:p>
    <w:p w14:paraId="606C807F" w14:textId="3D8A7F93" w:rsidR="00016654" w:rsidRPr="00E1474F" w:rsidRDefault="00016654" w:rsidP="008D3A5A">
      <w:pPr>
        <w:widowControl w:val="0"/>
        <w:autoSpaceDE w:val="0"/>
        <w:autoSpaceDN w:val="0"/>
        <w:adjustRightInd w:val="0"/>
        <w:spacing w:after="0" w:line="240" w:lineRule="auto"/>
      </w:pPr>
      <w:r w:rsidRPr="00E1474F">
        <w:t>Maria Shtilmark</w:t>
      </w:r>
    </w:p>
    <w:p w14:paraId="38DB62F8" w14:textId="23A3DD46" w:rsidR="00016654" w:rsidRPr="00E1474F" w:rsidRDefault="00016654" w:rsidP="008D3A5A">
      <w:pPr>
        <w:widowControl w:val="0"/>
        <w:autoSpaceDE w:val="0"/>
        <w:autoSpaceDN w:val="0"/>
        <w:adjustRightInd w:val="0"/>
        <w:spacing w:after="0" w:line="240" w:lineRule="auto"/>
      </w:pPr>
      <w:r w:rsidRPr="00E1474F">
        <w:t>Elyce Winters</w:t>
      </w:r>
    </w:p>
    <w:p w14:paraId="054CF26A" w14:textId="2E3140C3" w:rsidR="00016654" w:rsidRPr="00E1474F" w:rsidRDefault="00016654" w:rsidP="008D3A5A">
      <w:pPr>
        <w:widowControl w:val="0"/>
        <w:autoSpaceDE w:val="0"/>
        <w:autoSpaceDN w:val="0"/>
        <w:adjustRightInd w:val="0"/>
        <w:spacing w:after="0" w:line="240" w:lineRule="auto"/>
      </w:pPr>
      <w:r w:rsidRPr="00E1474F">
        <w:t>Design by</w:t>
      </w:r>
      <w:r w:rsidR="007B32B5" w:rsidRPr="00E1474F">
        <w:t>:</w:t>
      </w:r>
      <w:r w:rsidRPr="00E1474F">
        <w:t xml:space="preserve"> Fiona Cashell</w:t>
      </w:r>
    </w:p>
    <w:p w14:paraId="11502299" w14:textId="77777777" w:rsidR="00016654" w:rsidRPr="00E1474F" w:rsidRDefault="00016654" w:rsidP="008D3A5A">
      <w:pPr>
        <w:widowControl w:val="0"/>
        <w:autoSpaceDE w:val="0"/>
        <w:autoSpaceDN w:val="0"/>
        <w:adjustRightInd w:val="0"/>
        <w:spacing w:after="0" w:line="240" w:lineRule="auto"/>
      </w:pPr>
    </w:p>
    <w:p w14:paraId="41F181EC" w14:textId="451F0A08" w:rsidR="00016654" w:rsidRPr="00E1474F" w:rsidRDefault="00016654" w:rsidP="008D3A5A">
      <w:pPr>
        <w:widowControl w:val="0"/>
        <w:autoSpaceDE w:val="0"/>
        <w:autoSpaceDN w:val="0"/>
        <w:adjustRightInd w:val="0"/>
        <w:spacing w:after="0" w:line="240" w:lineRule="auto"/>
      </w:pPr>
      <w:r w:rsidRPr="00E1474F">
        <w:t>For issues of the SCGP newsletter, please visit</w:t>
      </w:r>
    </w:p>
    <w:p w14:paraId="691201C4" w14:textId="3031EB78" w:rsidR="00016654" w:rsidRPr="00E1474F" w:rsidRDefault="00B53039" w:rsidP="008D3A5A">
      <w:pPr>
        <w:widowControl w:val="0"/>
        <w:autoSpaceDE w:val="0"/>
        <w:autoSpaceDN w:val="0"/>
        <w:adjustRightInd w:val="0"/>
        <w:spacing w:after="0" w:line="240" w:lineRule="auto"/>
      </w:pPr>
      <w:hyperlink r:id="rId12" w:history="1">
        <w:r w:rsidR="00236B2F" w:rsidRPr="00E1474F">
          <w:rPr>
            <w:rStyle w:val="Hyperlink"/>
          </w:rPr>
          <w:t>http://scgp.stonybrook.edu/news/newsletters</w:t>
        </w:r>
      </w:hyperlink>
    </w:p>
    <w:p w14:paraId="1746D730" w14:textId="77777777" w:rsidR="00236B2F" w:rsidRPr="00E1474F" w:rsidRDefault="00236B2F" w:rsidP="008D3A5A">
      <w:pPr>
        <w:widowControl w:val="0"/>
        <w:autoSpaceDE w:val="0"/>
        <w:autoSpaceDN w:val="0"/>
        <w:adjustRightInd w:val="0"/>
        <w:spacing w:after="0" w:line="240" w:lineRule="auto"/>
      </w:pPr>
    </w:p>
    <w:p w14:paraId="66D2231C" w14:textId="7539CBFB" w:rsidR="002B538C" w:rsidRPr="00E1474F" w:rsidRDefault="00236B2F" w:rsidP="008D3A5A">
      <w:pPr>
        <w:widowControl w:val="0"/>
        <w:autoSpaceDE w:val="0"/>
        <w:autoSpaceDN w:val="0"/>
        <w:adjustRightInd w:val="0"/>
        <w:spacing w:after="0" w:line="240" w:lineRule="auto"/>
        <w:jc w:val="left"/>
        <w:rPr>
          <w:b/>
        </w:rPr>
      </w:pPr>
      <w:r w:rsidRPr="00E1474F">
        <w:rPr>
          <w:b/>
        </w:rPr>
        <w:t xml:space="preserve">For questions and comments, please, contact </w:t>
      </w:r>
      <w:r w:rsidR="002B538C" w:rsidRPr="00E1474F">
        <w:rPr>
          <w:rFonts w:cs="Arial"/>
          <w:color w:val="434343"/>
        </w:rPr>
        <w:t>631-632-2800</w:t>
      </w:r>
    </w:p>
    <w:p w14:paraId="0F9C7821" w14:textId="2699CC27" w:rsidR="00236B2F" w:rsidRPr="00E1474F" w:rsidRDefault="00236B2F" w:rsidP="008D3A5A">
      <w:pPr>
        <w:widowControl w:val="0"/>
        <w:autoSpaceDE w:val="0"/>
        <w:autoSpaceDN w:val="0"/>
        <w:adjustRightInd w:val="0"/>
        <w:spacing w:after="0" w:line="240" w:lineRule="auto"/>
        <w:jc w:val="left"/>
        <w:rPr>
          <w:rFonts w:cs="Arial"/>
          <w:color w:val="434343"/>
        </w:rPr>
      </w:pPr>
      <w:r w:rsidRPr="00E1474F">
        <w:rPr>
          <w:rFonts w:cs="Arial"/>
          <w:color w:val="434343"/>
        </w:rPr>
        <w:t>Simons Center for Geometry and Physics</w:t>
      </w:r>
    </w:p>
    <w:p w14:paraId="00B94124" w14:textId="77777777" w:rsidR="00236B2F" w:rsidRPr="00E1474F" w:rsidRDefault="00236B2F" w:rsidP="008D3A5A">
      <w:pPr>
        <w:widowControl w:val="0"/>
        <w:autoSpaceDE w:val="0"/>
        <w:autoSpaceDN w:val="0"/>
        <w:adjustRightInd w:val="0"/>
        <w:spacing w:after="0" w:line="240" w:lineRule="auto"/>
        <w:jc w:val="left"/>
        <w:rPr>
          <w:rFonts w:cs="Arial"/>
          <w:color w:val="434343"/>
        </w:rPr>
      </w:pPr>
      <w:r w:rsidRPr="00E1474F">
        <w:rPr>
          <w:rFonts w:cs="Arial"/>
          <w:color w:val="434343"/>
        </w:rPr>
        <w:t>State University of New York</w:t>
      </w:r>
    </w:p>
    <w:p w14:paraId="5E04A990" w14:textId="77777777" w:rsidR="00236B2F" w:rsidRPr="00E1474F" w:rsidRDefault="00236B2F" w:rsidP="008D3A5A">
      <w:pPr>
        <w:widowControl w:val="0"/>
        <w:autoSpaceDE w:val="0"/>
        <w:autoSpaceDN w:val="0"/>
        <w:adjustRightInd w:val="0"/>
        <w:spacing w:after="0" w:line="240" w:lineRule="auto"/>
        <w:jc w:val="left"/>
        <w:rPr>
          <w:rFonts w:cs="Arial"/>
          <w:color w:val="434343"/>
        </w:rPr>
      </w:pPr>
      <w:r w:rsidRPr="00E1474F">
        <w:rPr>
          <w:rFonts w:cs="Arial"/>
          <w:color w:val="434343"/>
        </w:rPr>
        <w:t>Stony Brook, NY 11794-3636</w:t>
      </w:r>
    </w:p>
    <w:p w14:paraId="0623345D" w14:textId="455357E4" w:rsidR="00236B2F" w:rsidRDefault="00236B2F" w:rsidP="008D3A5A">
      <w:pPr>
        <w:widowControl w:val="0"/>
        <w:autoSpaceDE w:val="0"/>
        <w:autoSpaceDN w:val="0"/>
        <w:adjustRightInd w:val="0"/>
        <w:spacing w:after="0" w:line="240" w:lineRule="auto"/>
        <w:rPr>
          <w:rFonts w:cs="Arial"/>
          <w:color w:val="434343"/>
        </w:rPr>
      </w:pPr>
      <w:r w:rsidRPr="00E1474F">
        <w:rPr>
          <w:rFonts w:cs="Arial"/>
          <w:color w:val="434343"/>
        </w:rPr>
        <w:t>U.S.A.</w:t>
      </w:r>
    </w:p>
    <w:p w14:paraId="5ED0F406" w14:textId="77777777" w:rsidR="007B1675" w:rsidRPr="00E1474F" w:rsidRDefault="007B1675" w:rsidP="008D3A5A">
      <w:pPr>
        <w:widowControl w:val="0"/>
        <w:autoSpaceDE w:val="0"/>
        <w:autoSpaceDN w:val="0"/>
        <w:adjustRightInd w:val="0"/>
        <w:spacing w:after="0" w:line="240" w:lineRule="auto"/>
      </w:pPr>
    </w:p>
    <w:p w14:paraId="44424920" w14:textId="26947106" w:rsidR="005311A2" w:rsidRPr="00E1474F" w:rsidRDefault="00016654" w:rsidP="008D3A5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b/>
        </w:rPr>
      </w:pPr>
      <w:r w:rsidRPr="00E1474F">
        <w:rPr>
          <w:b/>
        </w:rPr>
        <w:t>List of cut-ins</w:t>
      </w:r>
      <w:r w:rsidR="00A82E7B" w:rsidRPr="00E1474F">
        <w:rPr>
          <w:b/>
        </w:rPr>
        <w:t xml:space="preserve"> that will spread all over the newsletter</w:t>
      </w:r>
      <w:r w:rsidRPr="00E1474F">
        <w:rPr>
          <w:b/>
        </w:rPr>
        <w:t>:</w:t>
      </w:r>
    </w:p>
    <w:p w14:paraId="428A8524" w14:textId="49F5F37B" w:rsidR="00865BC7" w:rsidRPr="00E1474F" w:rsidRDefault="00865BC7" w:rsidP="008D3A5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pPr>
      <w:r w:rsidRPr="00E1474F">
        <w:t>Visit our w</w:t>
      </w:r>
      <w:r w:rsidR="00016654" w:rsidRPr="00E1474F">
        <w:t xml:space="preserve">ebsite to apply </w:t>
      </w:r>
      <w:r w:rsidR="000E4C68">
        <w:t xml:space="preserve">for </w:t>
      </w:r>
      <w:r w:rsidR="00016654" w:rsidRPr="00E1474F">
        <w:t>or attend one of the upcoming programs or workshops</w:t>
      </w:r>
    </w:p>
    <w:p w14:paraId="6DC0D7C4" w14:textId="371A04EF" w:rsidR="00016654" w:rsidRPr="00E1474F" w:rsidRDefault="00B53039" w:rsidP="008D3A5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pPr>
      <w:hyperlink r:id="rId13" w:history="1">
        <w:r w:rsidR="00865BC7" w:rsidRPr="00E1474F">
          <w:rPr>
            <w:rStyle w:val="Hyperlink"/>
          </w:rPr>
          <w:t>http://scgp.stonybrook.edu/apply</w:t>
        </w:r>
      </w:hyperlink>
    </w:p>
    <w:p w14:paraId="3C257BCD" w14:textId="77777777" w:rsidR="00865BC7" w:rsidRPr="00E1474F" w:rsidRDefault="00865BC7" w:rsidP="008D3A5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pPr>
    </w:p>
    <w:p w14:paraId="050B38C6" w14:textId="59202DD1" w:rsidR="00865BC7" w:rsidRDefault="00865BC7" w:rsidP="008D3A5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Style w:val="Hyperlink"/>
        </w:rPr>
      </w:pPr>
      <w:r w:rsidRPr="00E1474F">
        <w:t xml:space="preserve">Join our mailing list at </w:t>
      </w:r>
      <w:hyperlink r:id="rId14" w:history="1">
        <w:r w:rsidRPr="00E1474F">
          <w:rPr>
            <w:rStyle w:val="Hyperlink"/>
          </w:rPr>
          <w:t>http://scgp.stonybrook.edu/mailing-list</w:t>
        </w:r>
      </w:hyperlink>
    </w:p>
    <w:p w14:paraId="7B8A7FDC" w14:textId="77777777" w:rsidR="000E4C68" w:rsidRPr="00E1474F" w:rsidRDefault="000E4C68" w:rsidP="008D3A5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pPr>
    </w:p>
    <w:p w14:paraId="266ED417" w14:textId="1C1A9857" w:rsidR="00865BC7" w:rsidRDefault="00865BC7" w:rsidP="008D3A5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Style w:val="Hyperlink"/>
        </w:rPr>
      </w:pPr>
      <w:r w:rsidRPr="00E1474F">
        <w:t xml:space="preserve">Like SCGP Café on Facebook </w:t>
      </w:r>
      <w:r w:rsidR="000E4C68">
        <w:t xml:space="preserve">or visit their website for </w:t>
      </w:r>
      <w:r w:rsidRPr="00E1474F">
        <w:t>daily</w:t>
      </w:r>
      <w:r w:rsidR="000E4C68">
        <w:t xml:space="preserve"> changing</w:t>
      </w:r>
      <w:r w:rsidRPr="00E1474F">
        <w:t xml:space="preserve"> menu </w:t>
      </w:r>
      <w:hyperlink r:id="rId15" w:history="1">
        <w:r w:rsidRPr="00E1474F">
          <w:rPr>
            <w:rStyle w:val="Hyperlink"/>
          </w:rPr>
          <w:t>http://scgp.stonybrook.edu/cafe</w:t>
        </w:r>
      </w:hyperlink>
    </w:p>
    <w:p w14:paraId="43530CFC" w14:textId="77777777" w:rsidR="000E4C68" w:rsidRPr="00E1474F" w:rsidRDefault="000E4C68" w:rsidP="008D3A5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pPr>
    </w:p>
    <w:p w14:paraId="0FF2397C" w14:textId="5F0FF823" w:rsidR="00865BC7" w:rsidRPr="00E1474F" w:rsidRDefault="00865BC7" w:rsidP="008D3A5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pPr>
      <w:r w:rsidRPr="00E1474F">
        <w:t xml:space="preserve">For more about </w:t>
      </w:r>
      <w:r w:rsidR="000E4C68">
        <w:t xml:space="preserve">the </w:t>
      </w:r>
      <w:r w:rsidRPr="00E1474F">
        <w:t xml:space="preserve">Art Program and </w:t>
      </w:r>
      <w:r w:rsidR="000E4C68">
        <w:t xml:space="preserve">the </w:t>
      </w:r>
      <w:r w:rsidRPr="00E1474F">
        <w:t xml:space="preserve">Simons Center Gallery updates, please visit </w:t>
      </w:r>
      <w:hyperlink r:id="rId16" w:history="1">
        <w:r w:rsidRPr="00E1474F">
          <w:rPr>
            <w:rStyle w:val="Hyperlink"/>
          </w:rPr>
          <w:t>http://scgp.stonybrook.edu/art</w:t>
        </w:r>
      </w:hyperlink>
    </w:p>
    <w:p w14:paraId="3331874C" w14:textId="1DD50931" w:rsidR="002B538C" w:rsidRPr="00E1474F" w:rsidRDefault="00865BC7" w:rsidP="008D3A5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b/>
        </w:rPr>
      </w:pPr>
      <w:r w:rsidRPr="00E1474F">
        <w:rPr>
          <w:b/>
        </w:rPr>
        <w:t>The SCGP welcomes proposals for scienti</w:t>
      </w:r>
      <w:r w:rsidR="002B538C" w:rsidRPr="00E1474F">
        <w:rPr>
          <w:b/>
        </w:rPr>
        <w:t xml:space="preserve">fic programs and workshops 2016, 2017, 2018. </w:t>
      </w:r>
      <w:r w:rsidR="000E4C68">
        <w:rPr>
          <w:b/>
        </w:rPr>
        <w:t>For possible sabbatical stays, please</w:t>
      </w:r>
      <w:r w:rsidR="002B538C" w:rsidRPr="00E1474F">
        <w:rPr>
          <w:b/>
        </w:rPr>
        <w:t xml:space="preserve"> contact Elyce Winters at </w:t>
      </w:r>
      <w:hyperlink r:id="rId17" w:history="1">
        <w:r w:rsidR="002B538C" w:rsidRPr="00E1474F">
          <w:rPr>
            <w:rStyle w:val="Hyperlink"/>
            <w:rFonts w:cs="Arial"/>
          </w:rPr>
          <w:t>elyce.winters@scgp.stonybrook.edu</w:t>
        </w:r>
      </w:hyperlink>
      <w:r w:rsidR="007B32B5" w:rsidRPr="00E1474F">
        <w:rPr>
          <w:b/>
        </w:rPr>
        <w:t xml:space="preserve"> </w:t>
      </w:r>
    </w:p>
    <w:p w14:paraId="37B7438B" w14:textId="7AD5B054" w:rsidR="004B071C" w:rsidRDefault="008F016E" w:rsidP="00F26630">
      <w:pPr>
        <w:spacing w:line="240" w:lineRule="auto"/>
        <w:rPr>
          <w:b/>
        </w:rPr>
      </w:pPr>
      <w:r>
        <w:rPr>
          <w:b/>
        </w:rPr>
        <w:lastRenderedPageBreak/>
        <w:t>Math and Physics Intertwined</w:t>
      </w:r>
      <w:r w:rsidR="004B071C">
        <w:rPr>
          <w:b/>
        </w:rPr>
        <w:t>.</w:t>
      </w:r>
    </w:p>
    <w:p w14:paraId="07067829" w14:textId="0CA6ECC3" w:rsidR="00522375" w:rsidRPr="00BA3B7D" w:rsidRDefault="00AB0C87" w:rsidP="00F26630">
      <w:pPr>
        <w:spacing w:line="240" w:lineRule="auto"/>
        <w:rPr>
          <w:b/>
        </w:rPr>
      </w:pPr>
      <w:r w:rsidRPr="00CD19D3">
        <w:rPr>
          <w:b/>
        </w:rPr>
        <w:t xml:space="preserve">Conversation with </w:t>
      </w:r>
      <w:r w:rsidRPr="00D42DD2">
        <w:rPr>
          <w:b/>
        </w:rPr>
        <w:t>Maxim</w:t>
      </w:r>
      <w:r w:rsidRPr="00CD19D3">
        <w:rPr>
          <w:b/>
          <w:i/>
        </w:rPr>
        <w:t xml:space="preserve"> </w:t>
      </w:r>
      <w:r w:rsidR="00522375" w:rsidRPr="00CD19D3">
        <w:rPr>
          <w:b/>
        </w:rPr>
        <w:t>Kontsevich</w:t>
      </w:r>
      <w:r w:rsidR="00CD19D3" w:rsidRPr="00CD19D3">
        <w:rPr>
          <w:b/>
        </w:rPr>
        <w:t xml:space="preserve">, </w:t>
      </w:r>
      <w:r w:rsidR="00BA3B7D" w:rsidRPr="00BA3B7D">
        <w:rPr>
          <w:rFonts w:cs="Tahoma"/>
          <w:b/>
          <w:color w:val="262626"/>
        </w:rPr>
        <w:t>AXA-IHÉS Chair for Mathematics</w:t>
      </w:r>
      <w:r w:rsidR="00CD19D3" w:rsidRPr="00BA3B7D">
        <w:rPr>
          <w:b/>
        </w:rPr>
        <w:t>,</w:t>
      </w:r>
      <w:r w:rsidR="00CD19D3" w:rsidRPr="00BA3B7D">
        <w:rPr>
          <w:rFonts w:cs="Tahoma"/>
          <w:b/>
          <w:color w:val="262626"/>
        </w:rPr>
        <w:t xml:space="preserve"> IHÉS</w:t>
      </w:r>
      <w:r w:rsidR="00CD19D3" w:rsidRPr="00BA3B7D">
        <w:rPr>
          <w:b/>
        </w:rPr>
        <w:t>.</w:t>
      </w:r>
    </w:p>
    <w:p w14:paraId="1E3C61B0" w14:textId="4FE9FA83" w:rsidR="00522375" w:rsidRPr="00D42DD2" w:rsidRDefault="00F26630" w:rsidP="00F26630">
      <w:pPr>
        <w:widowControl w:val="0"/>
        <w:autoSpaceDE w:val="0"/>
        <w:autoSpaceDN w:val="0"/>
        <w:adjustRightInd w:val="0"/>
        <w:spacing w:after="0" w:line="240" w:lineRule="auto"/>
        <w:rPr>
          <w:rFonts w:cs="Times"/>
          <w:i/>
        </w:rPr>
      </w:pPr>
      <w:r w:rsidRPr="00D42DD2">
        <w:rPr>
          <w:rFonts w:cs="Times"/>
          <w:i/>
        </w:rPr>
        <w:t>Among plethora of Kontsevich’s awards are Henri Poincaré Prize, 1997, Prize of the International Congress of Mathematical Physics, Brisbane 1997, Fields Medal, IMU, ICM Berlin 1998, Crafoord Prize 2008, Shaw Prize in Mathematical Sciences 2012, Fundamental Physics Prize 2012 Breakthrough Prize in Mathematics 2014, along with SCGP’s own Simon Donaldson.</w:t>
      </w:r>
    </w:p>
    <w:p w14:paraId="6624E535" w14:textId="77777777" w:rsidR="00F26630" w:rsidRPr="00F26630" w:rsidRDefault="00F26630" w:rsidP="00F26630">
      <w:pPr>
        <w:widowControl w:val="0"/>
        <w:autoSpaceDE w:val="0"/>
        <w:autoSpaceDN w:val="0"/>
        <w:adjustRightInd w:val="0"/>
        <w:spacing w:after="0" w:line="240" w:lineRule="auto"/>
        <w:jc w:val="left"/>
        <w:rPr>
          <w:b/>
        </w:rPr>
      </w:pPr>
    </w:p>
    <w:p w14:paraId="487AC812" w14:textId="72C43762" w:rsidR="00522375" w:rsidRPr="00E1474F" w:rsidRDefault="00522375" w:rsidP="008D3A5A">
      <w:pPr>
        <w:widowControl w:val="0"/>
        <w:autoSpaceDE w:val="0"/>
        <w:autoSpaceDN w:val="0"/>
        <w:adjustRightInd w:val="0"/>
        <w:spacing w:after="0" w:line="240" w:lineRule="auto"/>
        <w:rPr>
          <w:rFonts w:cs="Georgia"/>
          <w:color w:val="1A1A1A"/>
        </w:rPr>
      </w:pPr>
      <w:r w:rsidRPr="00E1474F">
        <w:rPr>
          <w:rFonts w:cs="Georgia"/>
          <w:b/>
          <w:color w:val="1A1A1A"/>
        </w:rPr>
        <w:t>Your lectures at</w:t>
      </w:r>
      <w:r w:rsidR="00CD19D3">
        <w:rPr>
          <w:rFonts w:cs="Georgia"/>
          <w:b/>
          <w:color w:val="1A1A1A"/>
        </w:rPr>
        <w:t xml:space="preserve"> the</w:t>
      </w:r>
      <w:r w:rsidR="00F26630">
        <w:rPr>
          <w:rFonts w:cs="Georgia"/>
          <w:b/>
          <w:color w:val="1A1A1A"/>
        </w:rPr>
        <w:t xml:space="preserve"> Simons Center</w:t>
      </w:r>
      <w:r w:rsidRPr="00E1474F">
        <w:rPr>
          <w:rFonts w:cs="Georgia"/>
          <w:b/>
          <w:color w:val="1A1A1A"/>
        </w:rPr>
        <w:t xml:space="preserve"> </w:t>
      </w:r>
      <w:r w:rsidR="000E4C68">
        <w:rPr>
          <w:rFonts w:cs="Georgia"/>
          <w:b/>
          <w:color w:val="1A1A1A"/>
        </w:rPr>
        <w:t xml:space="preserve">for Geometry and Physics </w:t>
      </w:r>
      <w:r w:rsidRPr="00E1474F">
        <w:rPr>
          <w:rFonts w:cs="Georgia"/>
          <w:b/>
          <w:color w:val="1A1A1A"/>
        </w:rPr>
        <w:t xml:space="preserve">were dedicated to exponential integrals. How does </w:t>
      </w:r>
      <w:r w:rsidR="000E4C68">
        <w:rPr>
          <w:rFonts w:cs="Georgia"/>
          <w:b/>
          <w:color w:val="1A1A1A"/>
        </w:rPr>
        <w:t>this</w:t>
      </w:r>
      <w:r w:rsidR="00CD19D3">
        <w:rPr>
          <w:rFonts w:cs="Georgia"/>
          <w:b/>
          <w:color w:val="1A1A1A"/>
        </w:rPr>
        <w:t xml:space="preserve"> </w:t>
      </w:r>
      <w:r w:rsidRPr="00E1474F">
        <w:rPr>
          <w:rFonts w:cs="Georgia"/>
          <w:b/>
          <w:color w:val="1A1A1A"/>
        </w:rPr>
        <w:t xml:space="preserve">subject </w:t>
      </w:r>
      <w:r w:rsidR="000E4C68">
        <w:rPr>
          <w:rFonts w:cs="Georgia"/>
          <w:b/>
          <w:color w:val="1A1A1A"/>
        </w:rPr>
        <w:t xml:space="preserve">connect </w:t>
      </w:r>
      <w:r w:rsidR="000E4C68" w:rsidRPr="000E4C68">
        <w:rPr>
          <w:rFonts w:cs="Georgia"/>
          <w:b/>
          <w:i/>
          <w:color w:val="1A1A1A"/>
        </w:rPr>
        <w:t>geometry</w:t>
      </w:r>
      <w:r w:rsidR="000E4C68">
        <w:rPr>
          <w:rFonts w:cs="Georgia"/>
          <w:b/>
          <w:color w:val="1A1A1A"/>
        </w:rPr>
        <w:t xml:space="preserve"> and </w:t>
      </w:r>
      <w:r w:rsidR="000E4C68" w:rsidRPr="000E4C68">
        <w:rPr>
          <w:rFonts w:cs="Georgia"/>
          <w:b/>
          <w:i/>
          <w:color w:val="1A1A1A"/>
        </w:rPr>
        <w:t>physics</w:t>
      </w:r>
      <w:r w:rsidRPr="00E1474F">
        <w:rPr>
          <w:rFonts w:cs="Georgia"/>
          <w:b/>
          <w:color w:val="1A1A1A"/>
        </w:rPr>
        <w:t>?</w:t>
      </w:r>
      <w:r w:rsidR="004B071C">
        <w:rPr>
          <w:rFonts w:cs="Georgia"/>
          <w:b/>
          <w:color w:val="1A1A1A"/>
        </w:rPr>
        <w:t xml:space="preserve"> </w:t>
      </w:r>
      <w:r w:rsidRPr="00E1474F">
        <w:rPr>
          <w:rFonts w:cs="Georgia"/>
          <w:color w:val="1A1A1A"/>
        </w:rPr>
        <w:t xml:space="preserve">It connects the two directly, because in physics you write Feynman integrals </w:t>
      </w:r>
      <w:r w:rsidR="00CD19D3">
        <w:rPr>
          <w:rFonts w:cs="Georgia"/>
          <w:color w:val="1A1A1A"/>
        </w:rPr>
        <w:t>of the exponent of the action integrate over</w:t>
      </w:r>
      <w:r w:rsidRPr="00E1474F">
        <w:rPr>
          <w:rFonts w:cs="Georgia"/>
          <w:color w:val="1A1A1A"/>
        </w:rPr>
        <w:t xml:space="preserve"> field</w:t>
      </w:r>
      <w:r w:rsidR="00CD19D3">
        <w:rPr>
          <w:rFonts w:cs="Georgia"/>
          <w:color w:val="1A1A1A"/>
        </w:rPr>
        <w:t xml:space="preserve">s, </w:t>
      </w:r>
      <w:r w:rsidRPr="00E1474F">
        <w:rPr>
          <w:rFonts w:cs="Georgia"/>
          <w:color w:val="1A1A1A"/>
        </w:rPr>
        <w:t xml:space="preserve">and it formally looks like integrated exponent of some polynomial, and </w:t>
      </w:r>
      <w:r w:rsidR="00CD19D3">
        <w:rPr>
          <w:rFonts w:cs="Georgia"/>
          <w:color w:val="1A1A1A"/>
        </w:rPr>
        <w:t>one can develop similar</w:t>
      </w:r>
      <w:r w:rsidRPr="00E1474F">
        <w:rPr>
          <w:rFonts w:cs="Georgia"/>
          <w:color w:val="1A1A1A"/>
        </w:rPr>
        <w:t xml:space="preserve"> story in </w:t>
      </w:r>
      <w:r w:rsidR="00CD19D3">
        <w:rPr>
          <w:rFonts w:cs="Georgia"/>
          <w:color w:val="1A1A1A"/>
        </w:rPr>
        <w:t>finite dimensional</w:t>
      </w:r>
      <w:r w:rsidRPr="00E1474F">
        <w:rPr>
          <w:rFonts w:cs="Georgia"/>
          <w:color w:val="1A1A1A"/>
        </w:rPr>
        <w:t xml:space="preserve"> </w:t>
      </w:r>
      <w:r w:rsidR="00CD19D3">
        <w:rPr>
          <w:rFonts w:cs="Georgia"/>
          <w:color w:val="1A1A1A"/>
        </w:rPr>
        <w:t xml:space="preserve">algebraic </w:t>
      </w:r>
      <w:r w:rsidRPr="00E1474F">
        <w:rPr>
          <w:rFonts w:cs="Georgia"/>
          <w:color w:val="1A1A1A"/>
        </w:rPr>
        <w:t>geomet</w:t>
      </w:r>
      <w:r w:rsidR="00CD19D3">
        <w:rPr>
          <w:rFonts w:cs="Georgia"/>
          <w:color w:val="1A1A1A"/>
        </w:rPr>
        <w:t>ry and make some conclusions about some</w:t>
      </w:r>
      <w:r w:rsidR="000E4C68">
        <w:rPr>
          <w:rFonts w:cs="Georgia"/>
          <w:color w:val="1A1A1A"/>
        </w:rPr>
        <w:t xml:space="preserve"> geometry, topology, and these</w:t>
      </w:r>
      <w:r w:rsidRPr="00E1474F">
        <w:rPr>
          <w:rFonts w:cs="Georgia"/>
          <w:color w:val="1A1A1A"/>
        </w:rPr>
        <w:t xml:space="preserve"> </w:t>
      </w:r>
      <w:r w:rsidR="000E4C68">
        <w:rPr>
          <w:rFonts w:cs="Georgia"/>
          <w:color w:val="1A1A1A"/>
        </w:rPr>
        <w:t>were the topics I covered</w:t>
      </w:r>
      <w:r w:rsidR="00CD19D3">
        <w:rPr>
          <w:rFonts w:cs="Georgia"/>
          <w:color w:val="1A1A1A"/>
        </w:rPr>
        <w:t xml:space="preserve"> in my lectures. The subject </w:t>
      </w:r>
      <w:r w:rsidRPr="00E1474F">
        <w:rPr>
          <w:rFonts w:cs="Georgia"/>
          <w:color w:val="1A1A1A"/>
        </w:rPr>
        <w:t>is de</w:t>
      </w:r>
      <w:r w:rsidR="000E4C68">
        <w:rPr>
          <w:rFonts w:cs="Georgia"/>
          <w:color w:val="1A1A1A"/>
        </w:rPr>
        <w:t>veloping,</w:t>
      </w:r>
      <w:r w:rsidRPr="00E1474F">
        <w:rPr>
          <w:rFonts w:cs="Georgia"/>
          <w:color w:val="1A1A1A"/>
        </w:rPr>
        <w:t xml:space="preserve"> I have</w:t>
      </w:r>
      <w:r w:rsidR="00CD19D3">
        <w:rPr>
          <w:rFonts w:cs="Georgia"/>
          <w:color w:val="1A1A1A"/>
        </w:rPr>
        <w:t xml:space="preserve"> had some</w:t>
      </w:r>
      <w:r w:rsidRPr="00E1474F">
        <w:rPr>
          <w:rFonts w:cs="Georgia"/>
          <w:color w:val="1A1A1A"/>
        </w:rPr>
        <w:t xml:space="preserve"> new results, and I think I will talk about them during my next visit in August.</w:t>
      </w:r>
    </w:p>
    <w:p w14:paraId="3C53650A" w14:textId="77777777" w:rsidR="008D3A5A" w:rsidRDefault="008D3A5A" w:rsidP="008D3A5A">
      <w:pPr>
        <w:widowControl w:val="0"/>
        <w:autoSpaceDE w:val="0"/>
        <w:autoSpaceDN w:val="0"/>
        <w:adjustRightInd w:val="0"/>
        <w:spacing w:after="0" w:line="240" w:lineRule="auto"/>
        <w:rPr>
          <w:rFonts w:cs="Georgia"/>
          <w:b/>
          <w:color w:val="1A1A1A"/>
        </w:rPr>
      </w:pPr>
    </w:p>
    <w:p w14:paraId="7BF3FEB5" w14:textId="72DA8F42" w:rsidR="00522375" w:rsidRPr="00E1474F" w:rsidRDefault="000E4C68" w:rsidP="008D3A5A">
      <w:pPr>
        <w:widowControl w:val="0"/>
        <w:autoSpaceDE w:val="0"/>
        <w:autoSpaceDN w:val="0"/>
        <w:adjustRightInd w:val="0"/>
        <w:spacing w:after="0" w:line="240" w:lineRule="auto"/>
        <w:rPr>
          <w:rFonts w:cs="Georgia"/>
          <w:color w:val="1A1A1A"/>
        </w:rPr>
      </w:pPr>
      <w:r>
        <w:rPr>
          <w:rFonts w:cs="Georgia"/>
          <w:b/>
          <w:color w:val="1A1A1A"/>
        </w:rPr>
        <w:t>We all are l</w:t>
      </w:r>
      <w:r w:rsidR="00522375" w:rsidRPr="00E1474F">
        <w:rPr>
          <w:rFonts w:cs="Georgia"/>
          <w:b/>
          <w:color w:val="1A1A1A"/>
        </w:rPr>
        <w:t>ookin</w:t>
      </w:r>
      <w:r>
        <w:rPr>
          <w:rFonts w:cs="Georgia"/>
          <w:b/>
          <w:color w:val="1A1A1A"/>
        </w:rPr>
        <w:t>g forward to them! It is often</w:t>
      </w:r>
      <w:r w:rsidR="00522375" w:rsidRPr="00E1474F">
        <w:rPr>
          <w:rFonts w:cs="Georgia"/>
          <w:b/>
          <w:color w:val="1A1A1A"/>
        </w:rPr>
        <w:t xml:space="preserve"> said about you that your work </w:t>
      </w:r>
      <w:r>
        <w:rPr>
          <w:rFonts w:cs="Georgia"/>
          <w:b/>
          <w:color w:val="1A1A1A"/>
        </w:rPr>
        <w:t xml:space="preserve">has </w:t>
      </w:r>
      <w:r w:rsidR="00A80599">
        <w:rPr>
          <w:rFonts w:cs="Georgia"/>
          <w:b/>
          <w:color w:val="1A1A1A"/>
        </w:rPr>
        <w:t>changed the way physicists think</w:t>
      </w:r>
      <w:r w:rsidR="00522375" w:rsidRPr="00E1474F">
        <w:rPr>
          <w:rFonts w:cs="Georgia"/>
          <w:b/>
          <w:color w:val="1A1A1A"/>
        </w:rPr>
        <w:t xml:space="preserve"> about string theory, and the way mathematicians think about mathematics. What do you yourself </w:t>
      </w:r>
      <w:r>
        <w:rPr>
          <w:rFonts w:cs="Georgia"/>
          <w:b/>
          <w:color w:val="1A1A1A"/>
        </w:rPr>
        <w:t>consider your main contribution to</w:t>
      </w:r>
      <w:r w:rsidR="00522375" w:rsidRPr="00E1474F">
        <w:rPr>
          <w:rFonts w:cs="Georgia"/>
          <w:b/>
          <w:color w:val="1A1A1A"/>
        </w:rPr>
        <w:t xml:space="preserve"> bridging the</w:t>
      </w:r>
      <w:r>
        <w:rPr>
          <w:rFonts w:cs="Georgia"/>
          <w:b/>
          <w:color w:val="1A1A1A"/>
        </w:rPr>
        <w:t xml:space="preserve"> gap between physics and math?</w:t>
      </w:r>
      <w:r w:rsidR="004B071C">
        <w:rPr>
          <w:rFonts w:cs="Georgia"/>
          <w:b/>
          <w:color w:val="1A1A1A"/>
        </w:rPr>
        <w:t xml:space="preserve"> </w:t>
      </w:r>
      <w:r w:rsidR="00522375" w:rsidRPr="00E1474F">
        <w:rPr>
          <w:rFonts w:cs="Georgia"/>
          <w:color w:val="1A1A1A"/>
        </w:rPr>
        <w:t xml:space="preserve">It is a little bit hard </w:t>
      </w:r>
      <w:r>
        <w:rPr>
          <w:rFonts w:cs="Georgia"/>
          <w:color w:val="1A1A1A"/>
        </w:rPr>
        <w:t xml:space="preserve">for me </w:t>
      </w:r>
      <w:r w:rsidR="00522375" w:rsidRPr="00E1474F">
        <w:rPr>
          <w:rFonts w:cs="Georgia"/>
          <w:color w:val="1A1A1A"/>
        </w:rPr>
        <w:t>to sa</w:t>
      </w:r>
      <w:r>
        <w:rPr>
          <w:rFonts w:cs="Georgia"/>
          <w:color w:val="1A1A1A"/>
        </w:rPr>
        <w:t>y, because I have been involved in</w:t>
      </w:r>
      <w:r w:rsidR="00522375" w:rsidRPr="00E1474F">
        <w:rPr>
          <w:rFonts w:cs="Georgia"/>
          <w:color w:val="1A1A1A"/>
        </w:rPr>
        <w:t xml:space="preserve"> dialogue between the two for t</w:t>
      </w:r>
      <w:r>
        <w:rPr>
          <w:rFonts w:cs="Georgia"/>
          <w:color w:val="1A1A1A"/>
        </w:rPr>
        <w:t>wenty years at least, may be</w:t>
      </w:r>
      <w:r w:rsidR="00522375" w:rsidRPr="00E1474F">
        <w:rPr>
          <w:rFonts w:cs="Georgia"/>
          <w:color w:val="1A1A1A"/>
        </w:rPr>
        <w:t xml:space="preserve"> twenty </w:t>
      </w:r>
      <w:r>
        <w:rPr>
          <w:rFonts w:cs="Georgia"/>
          <w:color w:val="1A1A1A"/>
        </w:rPr>
        <w:t>five. One of the things I have</w:t>
      </w:r>
      <w:r w:rsidR="00522375" w:rsidRPr="00E1474F">
        <w:rPr>
          <w:rFonts w:cs="Georgia"/>
          <w:color w:val="1A1A1A"/>
        </w:rPr>
        <w:t xml:space="preserve"> done is </w:t>
      </w:r>
      <w:r w:rsidR="00BA3B7D">
        <w:rPr>
          <w:rFonts w:cs="Georgia"/>
          <w:color w:val="1A1A1A"/>
        </w:rPr>
        <w:t xml:space="preserve">introduction of </w:t>
      </w:r>
      <w:r w:rsidR="00522375" w:rsidRPr="00E1474F">
        <w:rPr>
          <w:rFonts w:cs="Georgia"/>
          <w:color w:val="1A1A1A"/>
        </w:rPr>
        <w:t xml:space="preserve">homological </w:t>
      </w:r>
      <w:r w:rsidR="00BA3B7D">
        <w:rPr>
          <w:rFonts w:cs="Georgia"/>
          <w:color w:val="1A1A1A"/>
        </w:rPr>
        <w:t xml:space="preserve">mirror </w:t>
      </w:r>
      <w:r>
        <w:rPr>
          <w:rFonts w:cs="Georgia"/>
          <w:color w:val="1A1A1A"/>
        </w:rPr>
        <w:t>symmetry. I</w:t>
      </w:r>
      <w:r w:rsidR="00522375" w:rsidRPr="00E1474F">
        <w:rPr>
          <w:rFonts w:cs="Georgia"/>
          <w:color w:val="1A1A1A"/>
        </w:rPr>
        <w:t xml:space="preserve">t was done </w:t>
      </w:r>
      <w:r>
        <w:rPr>
          <w:rFonts w:cs="Georgia"/>
          <w:color w:val="1A1A1A"/>
        </w:rPr>
        <w:t>kind of right on</w:t>
      </w:r>
      <w:r w:rsidR="00BA3B7D">
        <w:rPr>
          <w:rFonts w:cs="Georgia"/>
          <w:color w:val="1A1A1A"/>
        </w:rPr>
        <w:t xml:space="preserve"> time,</w:t>
      </w:r>
      <w:r w:rsidR="00522375" w:rsidRPr="00E1474F">
        <w:rPr>
          <w:rFonts w:cs="Georgia"/>
          <w:color w:val="1A1A1A"/>
        </w:rPr>
        <w:t xml:space="preserve"> </w:t>
      </w:r>
      <w:r w:rsidR="00BA3B7D">
        <w:rPr>
          <w:rFonts w:cs="Georgia"/>
          <w:color w:val="1A1A1A"/>
        </w:rPr>
        <w:t>before physicists</w:t>
      </w:r>
      <w:r w:rsidR="00522375" w:rsidRPr="00E1474F">
        <w:rPr>
          <w:rFonts w:cs="Georgia"/>
          <w:color w:val="1A1A1A"/>
        </w:rPr>
        <w:t xml:space="preserve"> d</w:t>
      </w:r>
      <w:r w:rsidR="00BA3B7D">
        <w:rPr>
          <w:rFonts w:cs="Georgia"/>
          <w:color w:val="1A1A1A"/>
        </w:rPr>
        <w:t>id</w:t>
      </w:r>
      <w:r w:rsidR="00522375" w:rsidRPr="00E1474F">
        <w:rPr>
          <w:rFonts w:cs="Georgia"/>
          <w:color w:val="1A1A1A"/>
        </w:rPr>
        <w:t xml:space="preserve"> it, they call it D-branes, and it was very useful for both</w:t>
      </w:r>
      <w:r w:rsidR="004B071C">
        <w:rPr>
          <w:rFonts w:cs="Georgia"/>
          <w:color w:val="1A1A1A"/>
        </w:rPr>
        <w:t xml:space="preserve"> communities.</w:t>
      </w:r>
      <w:r w:rsidR="00BA3B7D">
        <w:rPr>
          <w:rFonts w:cs="Georgia"/>
          <w:color w:val="1A1A1A"/>
        </w:rPr>
        <w:t xml:space="preserve"> </w:t>
      </w:r>
      <w:r w:rsidR="004B071C">
        <w:rPr>
          <w:rFonts w:cs="Georgia"/>
          <w:color w:val="1A1A1A"/>
        </w:rPr>
        <w:t>P</w:t>
      </w:r>
      <w:r w:rsidR="00BA3B7D">
        <w:rPr>
          <w:rFonts w:cs="Georgia"/>
          <w:color w:val="1A1A1A"/>
        </w:rPr>
        <w:t xml:space="preserve">hysicists learned how to understand such </w:t>
      </w:r>
      <w:r w:rsidR="00522375" w:rsidRPr="00E1474F">
        <w:rPr>
          <w:rFonts w:cs="Georgia"/>
          <w:color w:val="1A1A1A"/>
        </w:rPr>
        <w:t xml:space="preserve">objects </w:t>
      </w:r>
      <w:r w:rsidR="00BA3B7D">
        <w:rPr>
          <w:rFonts w:cs="Georgia"/>
          <w:color w:val="1A1A1A"/>
        </w:rPr>
        <w:t>as</w:t>
      </w:r>
      <w:r w:rsidR="00522375" w:rsidRPr="00E1474F">
        <w:rPr>
          <w:rFonts w:cs="Georgia"/>
          <w:color w:val="1A1A1A"/>
        </w:rPr>
        <w:t xml:space="preserve"> triangulated </w:t>
      </w:r>
      <w:r w:rsidR="00BA3B7D">
        <w:rPr>
          <w:rFonts w:cs="Georgia"/>
          <w:color w:val="1A1A1A"/>
        </w:rPr>
        <w:t xml:space="preserve">categories and </w:t>
      </w:r>
      <w:r w:rsidR="00522375" w:rsidRPr="00E1474F">
        <w:rPr>
          <w:rFonts w:cs="Georgia"/>
          <w:color w:val="1A1A1A"/>
        </w:rPr>
        <w:t>homological algebra</w:t>
      </w:r>
      <w:r w:rsidR="004B071C">
        <w:rPr>
          <w:rFonts w:cs="Georgia"/>
          <w:color w:val="1A1A1A"/>
        </w:rPr>
        <w:t>, and as for us</w:t>
      </w:r>
      <w:r w:rsidR="00BA3B7D">
        <w:rPr>
          <w:rFonts w:cs="Georgia"/>
          <w:color w:val="1A1A1A"/>
        </w:rPr>
        <w:t xml:space="preserve">, mathematicians, </w:t>
      </w:r>
      <w:r w:rsidR="004B071C">
        <w:rPr>
          <w:rFonts w:cs="Georgia"/>
          <w:color w:val="1A1A1A"/>
        </w:rPr>
        <w:t xml:space="preserve">in order </w:t>
      </w:r>
      <w:r w:rsidR="00522375" w:rsidRPr="00E1474F">
        <w:rPr>
          <w:rFonts w:cs="Georgia"/>
          <w:color w:val="1A1A1A"/>
        </w:rPr>
        <w:t xml:space="preserve">to understand the structure of the </w:t>
      </w:r>
      <w:r w:rsidR="00BA3B7D">
        <w:rPr>
          <w:rFonts w:cs="Georgia"/>
          <w:color w:val="1A1A1A"/>
        </w:rPr>
        <w:t>subject</w:t>
      </w:r>
      <w:r w:rsidR="00C91435" w:rsidRPr="00E1474F">
        <w:rPr>
          <w:rFonts w:cs="Georgia"/>
          <w:color w:val="1A1A1A"/>
        </w:rPr>
        <w:t xml:space="preserve"> </w:t>
      </w:r>
      <w:r w:rsidR="004B071C">
        <w:rPr>
          <w:rFonts w:cs="Georgia"/>
          <w:color w:val="1A1A1A"/>
        </w:rPr>
        <w:t xml:space="preserve">we </w:t>
      </w:r>
      <w:r w:rsidR="00C91435" w:rsidRPr="00E1474F">
        <w:rPr>
          <w:rFonts w:cs="Georgia"/>
          <w:color w:val="1A1A1A"/>
        </w:rPr>
        <w:t>have to look at what physicist</w:t>
      </w:r>
      <w:r w:rsidR="00BA3B7D">
        <w:rPr>
          <w:rFonts w:cs="Georgia"/>
          <w:color w:val="1A1A1A"/>
        </w:rPr>
        <w:t>s</w:t>
      </w:r>
      <w:r w:rsidR="00C91435" w:rsidRPr="00E1474F">
        <w:rPr>
          <w:rFonts w:cs="Georgia"/>
          <w:color w:val="1A1A1A"/>
        </w:rPr>
        <w:t xml:space="preserve"> write in their papers </w:t>
      </w:r>
      <w:r w:rsidR="004B071C">
        <w:rPr>
          <w:rFonts w:cs="Georgia"/>
          <w:color w:val="1A1A1A"/>
        </w:rPr>
        <w:t>and try to get ideas from them.</w:t>
      </w:r>
    </w:p>
    <w:p w14:paraId="4C27642E" w14:textId="77777777" w:rsidR="00522375" w:rsidRPr="00E1474F" w:rsidRDefault="00522375" w:rsidP="008D3A5A">
      <w:pPr>
        <w:widowControl w:val="0"/>
        <w:autoSpaceDE w:val="0"/>
        <w:autoSpaceDN w:val="0"/>
        <w:adjustRightInd w:val="0"/>
        <w:spacing w:after="0" w:line="240" w:lineRule="auto"/>
        <w:rPr>
          <w:rFonts w:cs="Georgia"/>
          <w:color w:val="1A1A1A"/>
        </w:rPr>
      </w:pPr>
    </w:p>
    <w:p w14:paraId="7279CB86" w14:textId="7AD4106D" w:rsidR="00C91435" w:rsidRPr="00E1474F" w:rsidRDefault="00522375" w:rsidP="008D3A5A">
      <w:pPr>
        <w:widowControl w:val="0"/>
        <w:autoSpaceDE w:val="0"/>
        <w:autoSpaceDN w:val="0"/>
        <w:adjustRightInd w:val="0"/>
        <w:spacing w:after="0" w:line="240" w:lineRule="auto"/>
        <w:rPr>
          <w:rFonts w:cs="Georgia"/>
          <w:color w:val="1A1A1A"/>
        </w:rPr>
      </w:pPr>
      <w:r w:rsidRPr="00E1474F">
        <w:rPr>
          <w:rFonts w:cs="Georgia"/>
          <w:b/>
          <w:color w:val="1A1A1A"/>
        </w:rPr>
        <w:t>One of your teachers was Israel Gelfand, one of the most outstanding math</w:t>
      </w:r>
      <w:r w:rsidR="004B071C">
        <w:rPr>
          <w:rFonts w:cs="Georgia"/>
          <w:b/>
          <w:color w:val="1A1A1A"/>
        </w:rPr>
        <w:t xml:space="preserve">ematicians of the 20th century, also involved in physics. Was your connection to physics partly his influence? </w:t>
      </w:r>
      <w:r w:rsidR="00C91435" w:rsidRPr="00E1474F">
        <w:rPr>
          <w:rFonts w:cs="Georgia"/>
          <w:color w:val="1A1A1A"/>
        </w:rPr>
        <w:t xml:space="preserve">Yes, I was part of his </w:t>
      </w:r>
      <w:r w:rsidR="004B071C">
        <w:rPr>
          <w:rFonts w:cs="Georgia"/>
          <w:color w:val="1A1A1A"/>
        </w:rPr>
        <w:t xml:space="preserve">Moscow </w:t>
      </w:r>
      <w:r w:rsidR="00C91435" w:rsidRPr="00E1474F">
        <w:rPr>
          <w:rFonts w:cs="Georgia"/>
          <w:color w:val="1A1A1A"/>
        </w:rPr>
        <w:t>seminar</w:t>
      </w:r>
      <w:r w:rsidR="004B071C">
        <w:rPr>
          <w:rFonts w:cs="Georgia"/>
          <w:color w:val="1A1A1A"/>
        </w:rPr>
        <w:t xml:space="preserve"> at a great time</w:t>
      </w:r>
      <w:r w:rsidR="00C91435" w:rsidRPr="00E1474F">
        <w:rPr>
          <w:rFonts w:cs="Georgia"/>
          <w:color w:val="1A1A1A"/>
        </w:rPr>
        <w:t>, when c</w:t>
      </w:r>
      <w:r w:rsidR="004B071C">
        <w:rPr>
          <w:rFonts w:cs="Georgia"/>
          <w:color w:val="1A1A1A"/>
        </w:rPr>
        <w:t>onformal field theory was born, truly before</w:t>
      </w:r>
      <w:r w:rsidR="00C91435" w:rsidRPr="00E1474F">
        <w:rPr>
          <w:rFonts w:cs="Georgia"/>
          <w:color w:val="1A1A1A"/>
        </w:rPr>
        <w:t xml:space="preserve"> our own eyes, by </w:t>
      </w:r>
      <w:r w:rsidR="00BA3B7D" w:rsidRPr="00E1474F">
        <w:rPr>
          <w:rFonts w:cs="Georgia"/>
          <w:color w:val="1A1A1A"/>
        </w:rPr>
        <w:t>Belavin</w:t>
      </w:r>
      <w:r w:rsidR="00BA3B7D">
        <w:rPr>
          <w:rFonts w:cs="Georgia"/>
          <w:color w:val="1A1A1A"/>
        </w:rPr>
        <w:t>,</w:t>
      </w:r>
      <w:r w:rsidR="00BA3B7D" w:rsidRPr="00E1474F">
        <w:rPr>
          <w:rFonts w:cs="Georgia"/>
          <w:color w:val="1A1A1A"/>
        </w:rPr>
        <w:t xml:space="preserve"> </w:t>
      </w:r>
      <w:r w:rsidR="00C91435" w:rsidRPr="00E1474F">
        <w:rPr>
          <w:rFonts w:cs="Georgia"/>
          <w:color w:val="1A1A1A"/>
        </w:rPr>
        <w:t>P</w:t>
      </w:r>
      <w:r w:rsidR="00552E58" w:rsidRPr="00E1474F">
        <w:rPr>
          <w:rFonts w:cs="Georgia"/>
          <w:color w:val="1A1A1A"/>
        </w:rPr>
        <w:t>o</w:t>
      </w:r>
      <w:r w:rsidR="00C91435" w:rsidRPr="00E1474F">
        <w:rPr>
          <w:rFonts w:cs="Georgia"/>
          <w:color w:val="1A1A1A"/>
        </w:rPr>
        <w:t xml:space="preserve">lyakov, </w:t>
      </w:r>
      <w:r w:rsidR="00BA3B7D">
        <w:rPr>
          <w:rFonts w:cs="Georgia"/>
          <w:color w:val="1A1A1A"/>
        </w:rPr>
        <w:t xml:space="preserve">and </w:t>
      </w:r>
      <w:r w:rsidR="00C91435" w:rsidRPr="00E1474F">
        <w:rPr>
          <w:rFonts w:cs="Georgia"/>
          <w:color w:val="1A1A1A"/>
        </w:rPr>
        <w:t>Zamolodchikov</w:t>
      </w:r>
      <w:r w:rsidR="004B071C">
        <w:rPr>
          <w:rFonts w:cs="Georgia"/>
          <w:color w:val="1A1A1A"/>
        </w:rPr>
        <w:t>.</w:t>
      </w:r>
      <w:r w:rsidR="00C91435" w:rsidRPr="00E1474F">
        <w:rPr>
          <w:rFonts w:cs="Georgia"/>
          <w:color w:val="1A1A1A"/>
        </w:rPr>
        <w:t xml:space="preserve"> I remember how physicists came to Gelfand</w:t>
      </w:r>
      <w:r w:rsidR="00BA3B7D">
        <w:rPr>
          <w:rFonts w:cs="Georgia"/>
          <w:color w:val="1A1A1A"/>
        </w:rPr>
        <w:t>’s</w:t>
      </w:r>
      <w:r w:rsidR="00C91435" w:rsidRPr="00E1474F">
        <w:rPr>
          <w:rFonts w:cs="Georgia"/>
          <w:color w:val="1A1A1A"/>
        </w:rPr>
        <w:t xml:space="preserve"> seminar and gave</w:t>
      </w:r>
      <w:r w:rsidR="00552E58" w:rsidRPr="00E1474F">
        <w:rPr>
          <w:rFonts w:cs="Georgia"/>
          <w:color w:val="1A1A1A"/>
        </w:rPr>
        <w:t xml:space="preserve"> talks</w:t>
      </w:r>
      <w:r w:rsidR="004B071C">
        <w:rPr>
          <w:rFonts w:cs="Georgia"/>
          <w:color w:val="1A1A1A"/>
        </w:rPr>
        <w:t xml:space="preserve"> on </w:t>
      </w:r>
      <w:r w:rsidR="00552E58" w:rsidRPr="00E1474F">
        <w:rPr>
          <w:rFonts w:cs="Georgia"/>
          <w:color w:val="1A1A1A"/>
        </w:rPr>
        <w:t>it</w:t>
      </w:r>
      <w:r w:rsidR="004B071C">
        <w:rPr>
          <w:rFonts w:cs="Georgia"/>
          <w:color w:val="1A1A1A"/>
        </w:rPr>
        <w:t>.</w:t>
      </w:r>
      <w:r w:rsidR="00C91435" w:rsidRPr="00E1474F">
        <w:rPr>
          <w:rFonts w:cs="Georgia"/>
          <w:color w:val="1A1A1A"/>
        </w:rPr>
        <w:t xml:space="preserve"> </w:t>
      </w:r>
      <w:r w:rsidR="004B071C">
        <w:rPr>
          <w:rFonts w:cs="Georgia"/>
          <w:color w:val="1A1A1A"/>
        </w:rPr>
        <w:t>In</w:t>
      </w:r>
      <w:r w:rsidR="00552E58" w:rsidRPr="00E1474F">
        <w:rPr>
          <w:rFonts w:cs="Georgia"/>
          <w:color w:val="1A1A1A"/>
        </w:rPr>
        <w:t xml:space="preserve"> fact</w:t>
      </w:r>
      <w:r w:rsidR="004B071C">
        <w:rPr>
          <w:rFonts w:cs="Georgia"/>
          <w:color w:val="1A1A1A"/>
        </w:rPr>
        <w:t>,</w:t>
      </w:r>
      <w:r w:rsidR="00552E58" w:rsidRPr="00E1474F">
        <w:rPr>
          <w:rFonts w:cs="Georgia"/>
          <w:color w:val="1A1A1A"/>
        </w:rPr>
        <w:t xml:space="preserve"> they </w:t>
      </w:r>
      <w:r w:rsidR="00C91435" w:rsidRPr="00E1474F">
        <w:rPr>
          <w:rFonts w:cs="Georgia"/>
          <w:color w:val="1A1A1A"/>
        </w:rPr>
        <w:t xml:space="preserve">drew </w:t>
      </w:r>
      <w:r w:rsidR="00552E58" w:rsidRPr="00E1474F">
        <w:rPr>
          <w:rFonts w:cs="Georgia"/>
          <w:color w:val="1A1A1A"/>
        </w:rPr>
        <w:t xml:space="preserve">their </w:t>
      </w:r>
      <w:r w:rsidR="00C91435" w:rsidRPr="00E1474F">
        <w:rPr>
          <w:rFonts w:cs="Georgia"/>
          <w:color w:val="1A1A1A"/>
        </w:rPr>
        <w:t xml:space="preserve">inspiration from </w:t>
      </w:r>
      <w:r w:rsidR="00552E58" w:rsidRPr="00E1474F">
        <w:rPr>
          <w:rFonts w:cs="Georgia"/>
          <w:color w:val="1A1A1A"/>
        </w:rPr>
        <w:t xml:space="preserve">works by </w:t>
      </w:r>
      <w:r w:rsidR="004B071C">
        <w:rPr>
          <w:rFonts w:cs="Georgia"/>
          <w:color w:val="1A1A1A"/>
        </w:rPr>
        <w:t xml:space="preserve">Feigin and Fuchs, </w:t>
      </w:r>
      <w:r w:rsidR="00BA3B7D">
        <w:rPr>
          <w:rFonts w:cs="Georgia"/>
          <w:color w:val="1A1A1A"/>
        </w:rPr>
        <w:t>from the Gelfand</w:t>
      </w:r>
      <w:r w:rsidR="004B071C">
        <w:rPr>
          <w:rFonts w:cs="Georgia"/>
          <w:color w:val="1A1A1A"/>
        </w:rPr>
        <w:t>’s</w:t>
      </w:r>
      <w:r w:rsidR="00C91435" w:rsidRPr="00E1474F">
        <w:rPr>
          <w:rFonts w:cs="Georgia"/>
          <w:color w:val="1A1A1A"/>
        </w:rPr>
        <w:t xml:space="preserve"> school</w:t>
      </w:r>
      <w:r w:rsidR="004B071C">
        <w:rPr>
          <w:rFonts w:cs="Georgia"/>
          <w:color w:val="1A1A1A"/>
        </w:rPr>
        <w:t>.</w:t>
      </w:r>
      <w:r w:rsidR="00C91435" w:rsidRPr="00E1474F">
        <w:rPr>
          <w:rFonts w:cs="Georgia"/>
          <w:color w:val="1A1A1A"/>
        </w:rPr>
        <w:t xml:space="preserve"> </w:t>
      </w:r>
      <w:r w:rsidR="004B071C">
        <w:rPr>
          <w:rFonts w:cs="Georgia"/>
          <w:color w:val="1A1A1A"/>
        </w:rPr>
        <w:t>So, this</w:t>
      </w:r>
      <w:r w:rsidR="00C91435" w:rsidRPr="00E1474F">
        <w:rPr>
          <w:rFonts w:cs="Georgia"/>
          <w:color w:val="1A1A1A"/>
        </w:rPr>
        <w:t xml:space="preserve"> was a wonderful interaction</w:t>
      </w:r>
      <w:r w:rsidR="004B071C">
        <w:rPr>
          <w:rFonts w:cs="Georgia"/>
          <w:color w:val="1A1A1A"/>
        </w:rPr>
        <w:t xml:space="preserve"> between mathematics and </w:t>
      </w:r>
      <w:r w:rsidR="00C91435" w:rsidRPr="00E1474F">
        <w:rPr>
          <w:rFonts w:cs="Georgia"/>
          <w:color w:val="1A1A1A"/>
        </w:rPr>
        <w:t xml:space="preserve">physics, </w:t>
      </w:r>
      <w:r w:rsidR="004B071C">
        <w:rPr>
          <w:rFonts w:cs="Georgia"/>
          <w:color w:val="1A1A1A"/>
        </w:rPr>
        <w:t xml:space="preserve">and back, and </w:t>
      </w:r>
      <w:r w:rsidR="00C91435" w:rsidRPr="00E1474F">
        <w:rPr>
          <w:rFonts w:cs="Georgia"/>
          <w:color w:val="1A1A1A"/>
        </w:rPr>
        <w:t xml:space="preserve">I </w:t>
      </w:r>
      <w:r w:rsidR="004B071C">
        <w:rPr>
          <w:rFonts w:cs="Georgia"/>
          <w:color w:val="1A1A1A"/>
        </w:rPr>
        <w:t>have been</w:t>
      </w:r>
      <w:r w:rsidR="00552E58" w:rsidRPr="00E1474F">
        <w:rPr>
          <w:rFonts w:cs="Georgia"/>
          <w:color w:val="1A1A1A"/>
        </w:rPr>
        <w:t xml:space="preserve"> involved </w:t>
      </w:r>
      <w:r w:rsidR="004B071C">
        <w:rPr>
          <w:rFonts w:cs="Georgia"/>
          <w:color w:val="1A1A1A"/>
        </w:rPr>
        <w:t xml:space="preserve">with this it </w:t>
      </w:r>
      <w:r w:rsidR="004B071C" w:rsidRPr="00E1474F">
        <w:rPr>
          <w:rFonts w:cs="Georgia"/>
          <w:color w:val="1A1A1A"/>
        </w:rPr>
        <w:t>since my mathematical childhood</w:t>
      </w:r>
      <w:r w:rsidR="00552E58" w:rsidRPr="00E1474F">
        <w:rPr>
          <w:rFonts w:cs="Georgia"/>
          <w:color w:val="1A1A1A"/>
        </w:rPr>
        <w:t>. A</w:t>
      </w:r>
      <w:r w:rsidR="00BA3B7D">
        <w:rPr>
          <w:rFonts w:cs="Georgia"/>
          <w:color w:val="1A1A1A"/>
        </w:rPr>
        <w:t>t some point Gelfand thought t</w:t>
      </w:r>
      <w:r w:rsidR="00C91435" w:rsidRPr="00E1474F">
        <w:rPr>
          <w:rFonts w:cs="Georgia"/>
          <w:color w:val="1A1A1A"/>
        </w:rPr>
        <w:t>hat I should pass Landau’s “Theoretical Minimum” physics exa</w:t>
      </w:r>
      <w:r w:rsidR="004B071C">
        <w:rPr>
          <w:rFonts w:cs="Georgia"/>
          <w:color w:val="1A1A1A"/>
        </w:rPr>
        <w:t>m, yet this plan for me didn’t materialize</w:t>
      </w:r>
      <w:r w:rsidR="00BA3B7D">
        <w:rPr>
          <w:rFonts w:cs="Georgia"/>
          <w:color w:val="1A1A1A"/>
        </w:rPr>
        <w:t>.</w:t>
      </w:r>
      <w:r w:rsidR="00C91435" w:rsidRPr="00E1474F">
        <w:rPr>
          <w:rFonts w:cs="Georgia"/>
          <w:color w:val="1A1A1A"/>
        </w:rPr>
        <w:t xml:space="preserve"> </w:t>
      </w:r>
      <w:r w:rsidR="004B071C">
        <w:rPr>
          <w:rFonts w:cs="Georgia"/>
          <w:color w:val="1A1A1A"/>
        </w:rPr>
        <w:t>As for his influence in general</w:t>
      </w:r>
      <w:r w:rsidR="00C91435" w:rsidRPr="00E1474F">
        <w:rPr>
          <w:rFonts w:cs="Georgia"/>
          <w:color w:val="1A1A1A"/>
        </w:rPr>
        <w:t xml:space="preserve"> it’s a bit hard to say, as I was very independent from the very beginning </w:t>
      </w:r>
      <w:r w:rsidR="004B071C">
        <w:rPr>
          <w:rFonts w:cs="Georgia"/>
          <w:color w:val="1A1A1A"/>
        </w:rPr>
        <w:t>and tried to keep some distance between us, so the influence was more indirect, coming from his</w:t>
      </w:r>
      <w:r w:rsidR="008D3A5A">
        <w:rPr>
          <w:rFonts w:cs="Georgia"/>
          <w:color w:val="1A1A1A"/>
        </w:rPr>
        <w:t xml:space="preserve"> seminar.</w:t>
      </w:r>
    </w:p>
    <w:p w14:paraId="5C407183" w14:textId="77777777" w:rsidR="00522375" w:rsidRPr="00E1474F" w:rsidRDefault="00522375" w:rsidP="008D3A5A">
      <w:pPr>
        <w:widowControl w:val="0"/>
        <w:autoSpaceDE w:val="0"/>
        <w:autoSpaceDN w:val="0"/>
        <w:adjustRightInd w:val="0"/>
        <w:spacing w:after="0" w:line="240" w:lineRule="auto"/>
        <w:rPr>
          <w:rFonts w:cs="Georgia"/>
          <w:color w:val="1A1A1A"/>
        </w:rPr>
      </w:pPr>
    </w:p>
    <w:p w14:paraId="1C0F7974" w14:textId="668D9A47" w:rsidR="00552E58" w:rsidRDefault="00522375" w:rsidP="00525262">
      <w:pPr>
        <w:widowControl w:val="0"/>
        <w:autoSpaceDE w:val="0"/>
        <w:autoSpaceDN w:val="0"/>
        <w:adjustRightInd w:val="0"/>
        <w:spacing w:after="0" w:line="240" w:lineRule="auto"/>
        <w:rPr>
          <w:rFonts w:cs="Times New Roman"/>
        </w:rPr>
      </w:pPr>
      <w:r w:rsidRPr="00E1474F">
        <w:rPr>
          <w:rFonts w:cs="Georgia"/>
          <w:b/>
          <w:color w:val="1A1A1A"/>
        </w:rPr>
        <w:t>In your Shaw Prize interview you me</w:t>
      </w:r>
      <w:r w:rsidR="00E55E8F">
        <w:rPr>
          <w:rFonts w:cs="Georgia"/>
          <w:b/>
          <w:color w:val="1A1A1A"/>
        </w:rPr>
        <w:t xml:space="preserve">ntioned your interest in </w:t>
      </w:r>
      <w:r w:rsidRPr="00E1474F">
        <w:rPr>
          <w:rFonts w:cs="Georgia"/>
          <w:b/>
          <w:color w:val="1A1A1A"/>
        </w:rPr>
        <w:t xml:space="preserve">cello </w:t>
      </w:r>
      <w:r w:rsidR="004B071C">
        <w:rPr>
          <w:rFonts w:cs="Georgia"/>
          <w:b/>
          <w:color w:val="1A1A1A"/>
        </w:rPr>
        <w:t>and Baroque and R</w:t>
      </w:r>
      <w:r w:rsidRPr="00E1474F">
        <w:rPr>
          <w:rFonts w:cs="Georgia"/>
          <w:b/>
          <w:color w:val="1A1A1A"/>
        </w:rPr>
        <w:t>enaissance music. Could you t</w:t>
      </w:r>
      <w:r w:rsidR="00525262">
        <w:rPr>
          <w:rFonts w:cs="Georgia"/>
          <w:b/>
          <w:color w:val="1A1A1A"/>
        </w:rPr>
        <w:t>ell us a little more about that</w:t>
      </w:r>
      <w:r w:rsidRPr="00E1474F">
        <w:rPr>
          <w:rFonts w:cs="Georgia"/>
          <w:b/>
          <w:color w:val="1A1A1A"/>
        </w:rPr>
        <w:t>?</w:t>
      </w:r>
      <w:r w:rsidR="00525262">
        <w:rPr>
          <w:rFonts w:cs="Georgia"/>
          <w:b/>
          <w:color w:val="1A1A1A"/>
        </w:rPr>
        <w:t xml:space="preserve"> </w:t>
      </w:r>
      <w:r w:rsidR="00525262">
        <w:t>Yes, this</w:t>
      </w:r>
      <w:r w:rsidR="00E55E8F">
        <w:t xml:space="preserve"> is</w:t>
      </w:r>
      <w:r w:rsidR="00552E58" w:rsidRPr="00496558">
        <w:t xml:space="preserve"> </w:t>
      </w:r>
      <w:r w:rsidR="00E55E8F">
        <w:t>some of my personal history.</w:t>
      </w:r>
      <w:r w:rsidR="00552E58" w:rsidRPr="00496558">
        <w:t xml:space="preserve"> </w:t>
      </w:r>
      <w:r w:rsidR="00E55E8F">
        <w:t>My best friend’s mother</w:t>
      </w:r>
      <w:r w:rsidR="00E1474F" w:rsidRPr="00496558">
        <w:t xml:space="preserve"> is</w:t>
      </w:r>
      <w:r w:rsidR="00E55E8F">
        <w:t xml:space="preserve"> a musician and a cello teacher, and when </w:t>
      </w:r>
      <w:r w:rsidR="00E1474F" w:rsidRPr="00496558">
        <w:t>I was in high school</w:t>
      </w:r>
      <w:r w:rsidR="00E55E8F">
        <w:t xml:space="preserve"> visited them often, and became</w:t>
      </w:r>
      <w:r w:rsidR="00E1474F" w:rsidRPr="00496558">
        <w:t xml:space="preserve"> involved in mus</w:t>
      </w:r>
      <w:r w:rsidR="00E55E8F">
        <w:t>ic. But I really had</w:t>
      </w:r>
      <w:r w:rsidR="00E1474F" w:rsidRPr="00496558">
        <w:t xml:space="preserve"> time</w:t>
      </w:r>
      <w:r w:rsidR="00E55E8F">
        <w:t xml:space="preserve"> for it after </w:t>
      </w:r>
      <w:r w:rsidR="0076551A">
        <w:t>only I finished university, when f</w:t>
      </w:r>
      <w:r w:rsidR="00E55E8F">
        <w:t>or four or five years I played</w:t>
      </w:r>
      <w:r w:rsidR="00E1474F" w:rsidRPr="00496558">
        <w:t xml:space="preserve"> wit</w:t>
      </w:r>
      <w:r w:rsidR="00E55E8F">
        <w:t>h a group of friends in Moscow.</w:t>
      </w:r>
      <w:r w:rsidR="008D3A5A">
        <w:t xml:space="preserve"> </w:t>
      </w:r>
      <w:r w:rsidR="00E55E8F">
        <w:t xml:space="preserve">My friend, a </w:t>
      </w:r>
      <w:r w:rsidR="00E1474F" w:rsidRPr="00496558">
        <w:t>professional musicologist</w:t>
      </w:r>
      <w:r w:rsidR="00E55E8F">
        <w:t>, was</w:t>
      </w:r>
      <w:r w:rsidR="00752B7D" w:rsidRPr="00496558">
        <w:t xml:space="preserve"> the main</w:t>
      </w:r>
      <w:r w:rsidR="00E55E8F">
        <w:t xml:space="preserve"> motor of this group. He was exploring</w:t>
      </w:r>
      <w:r w:rsidR="00E1474F" w:rsidRPr="00496558">
        <w:t xml:space="preserve"> various</w:t>
      </w:r>
      <w:r w:rsidR="008D3A5A">
        <w:t xml:space="preserve"> old</w:t>
      </w:r>
      <w:r w:rsidR="0076551A">
        <w:t xml:space="preserve"> and unknown</w:t>
      </w:r>
      <w:r w:rsidR="00E1474F" w:rsidRPr="00496558">
        <w:t xml:space="preserve"> pieces of music.</w:t>
      </w:r>
      <w:r w:rsidR="00E55E8F">
        <w:t xml:space="preserve"> At that</w:t>
      </w:r>
      <w:r w:rsidR="00E1474F" w:rsidRPr="00496558">
        <w:t xml:space="preserve"> time we or</w:t>
      </w:r>
      <w:r w:rsidR="008D3A5A">
        <w:t>dered some microfilms from</w:t>
      </w:r>
      <w:r w:rsidR="00752B7D" w:rsidRPr="00496558">
        <w:t xml:space="preserve"> </w:t>
      </w:r>
      <w:r w:rsidR="00E55E8F">
        <w:t xml:space="preserve">a </w:t>
      </w:r>
      <w:r w:rsidR="00752B7D" w:rsidRPr="00496558">
        <w:t>London</w:t>
      </w:r>
      <w:r w:rsidR="006E2860" w:rsidRPr="00496558">
        <w:t xml:space="preserve"> librar</w:t>
      </w:r>
      <w:r w:rsidR="00E55E8F">
        <w:t xml:space="preserve">y </w:t>
      </w:r>
      <w:r w:rsidR="00752B7D" w:rsidRPr="00496558">
        <w:t>to Moscow</w:t>
      </w:r>
      <w:r w:rsidR="00E55E8F" w:rsidRPr="00E55E8F">
        <w:t xml:space="preserve"> </w:t>
      </w:r>
      <w:r w:rsidR="00E55E8F">
        <w:t>through interlibrary exchange</w:t>
      </w:r>
      <w:r w:rsidR="00752B7D" w:rsidRPr="00496558">
        <w:t xml:space="preserve">, </w:t>
      </w:r>
      <w:r w:rsidR="008D3A5A">
        <w:t xml:space="preserve">printed them, </w:t>
      </w:r>
      <w:r w:rsidR="00752B7D" w:rsidRPr="00496558">
        <w:t xml:space="preserve">and </w:t>
      </w:r>
      <w:r w:rsidR="00E55E8F">
        <w:t>discovered</w:t>
      </w:r>
      <w:r w:rsidR="008D3A5A">
        <w:t xml:space="preserve"> </w:t>
      </w:r>
      <w:r w:rsidR="00752B7D" w:rsidRPr="00496558">
        <w:t xml:space="preserve">some </w:t>
      </w:r>
      <w:r w:rsidR="0076551A">
        <w:t xml:space="preserve">truly </w:t>
      </w:r>
      <w:r w:rsidR="00E55E8F">
        <w:t xml:space="preserve">old </w:t>
      </w:r>
      <w:r w:rsidR="00752B7D" w:rsidRPr="00496558">
        <w:t>pieces of m</w:t>
      </w:r>
      <w:r w:rsidR="00E55E8F">
        <w:t>usic, not of great quality may</w:t>
      </w:r>
      <w:r w:rsidR="00752B7D" w:rsidRPr="00496558">
        <w:t>be</w:t>
      </w:r>
      <w:r w:rsidR="00E55E8F">
        <w:t>, but</w:t>
      </w:r>
      <w:r w:rsidR="00752B7D" w:rsidRPr="00496558">
        <w:t xml:space="preserve"> </w:t>
      </w:r>
      <w:r w:rsidR="008D3A5A">
        <w:t>we were the first to play it in a few</w:t>
      </w:r>
      <w:r w:rsidR="00752B7D" w:rsidRPr="00496558">
        <w:t xml:space="preserve"> hundred years</w:t>
      </w:r>
      <w:r w:rsidR="00496558" w:rsidRPr="00496558">
        <w:rPr>
          <w:rFonts w:cs="Times New Roman"/>
        </w:rPr>
        <w:t>.</w:t>
      </w:r>
    </w:p>
    <w:p w14:paraId="0BB8398A" w14:textId="77777777" w:rsidR="00E55E8F" w:rsidRPr="00496558" w:rsidRDefault="00E55E8F" w:rsidP="00525262">
      <w:pPr>
        <w:widowControl w:val="0"/>
        <w:autoSpaceDE w:val="0"/>
        <w:autoSpaceDN w:val="0"/>
        <w:adjustRightInd w:val="0"/>
        <w:spacing w:after="0" w:line="240" w:lineRule="auto"/>
        <w:rPr>
          <w:rFonts w:cs="Times New Roman"/>
        </w:rPr>
      </w:pPr>
    </w:p>
    <w:p w14:paraId="637FE239" w14:textId="0518F29E" w:rsidR="00FE5473" w:rsidRPr="00E1474F" w:rsidRDefault="008D3A5A" w:rsidP="008D3A5A">
      <w:pPr>
        <w:spacing w:line="240" w:lineRule="auto"/>
        <w:rPr>
          <w:b/>
        </w:rPr>
      </w:pPr>
      <w:r>
        <w:rPr>
          <w:b/>
        </w:rPr>
        <w:t xml:space="preserve">Recently science </w:t>
      </w:r>
      <w:r w:rsidR="0076551A">
        <w:rPr>
          <w:b/>
        </w:rPr>
        <w:t>and scientists have</w:t>
      </w:r>
      <w:r>
        <w:rPr>
          <w:b/>
        </w:rPr>
        <w:t xml:space="preserve"> beco</w:t>
      </w:r>
      <w:r w:rsidR="00496558">
        <w:rPr>
          <w:b/>
        </w:rPr>
        <w:t>me a focus of filmmakers</w:t>
      </w:r>
      <w:r>
        <w:rPr>
          <w:b/>
        </w:rPr>
        <w:t>’</w:t>
      </w:r>
      <w:r w:rsidR="00496558">
        <w:rPr>
          <w:b/>
        </w:rPr>
        <w:t xml:space="preserve"> attention: </w:t>
      </w:r>
      <w:r w:rsidR="0076551A" w:rsidRPr="0076551A">
        <w:rPr>
          <w:b/>
          <w:i/>
        </w:rPr>
        <w:t>Imitation Game</w:t>
      </w:r>
      <w:r w:rsidR="0076551A">
        <w:rPr>
          <w:b/>
          <w:i/>
        </w:rPr>
        <w:t>,</w:t>
      </w:r>
      <w:r w:rsidR="0076551A" w:rsidRPr="0076551A">
        <w:rPr>
          <w:b/>
          <w:i/>
        </w:rPr>
        <w:t xml:space="preserve"> </w:t>
      </w:r>
      <w:r w:rsidR="00496558" w:rsidRPr="0076551A">
        <w:rPr>
          <w:b/>
          <w:i/>
        </w:rPr>
        <w:t>Interstellar</w:t>
      </w:r>
      <w:r w:rsidR="00496558">
        <w:rPr>
          <w:b/>
        </w:rPr>
        <w:t xml:space="preserve">, </w:t>
      </w:r>
      <w:r w:rsidR="00496558" w:rsidRPr="0076551A">
        <w:rPr>
          <w:b/>
          <w:i/>
        </w:rPr>
        <w:t>Theory of Everything</w:t>
      </w:r>
      <w:r w:rsidR="0076551A">
        <w:rPr>
          <w:b/>
        </w:rPr>
        <w:t>,</w:t>
      </w:r>
      <w:r w:rsidR="00496558">
        <w:rPr>
          <w:b/>
        </w:rPr>
        <w:t xml:space="preserve"> etc</w:t>
      </w:r>
      <w:r w:rsidR="0076551A">
        <w:rPr>
          <w:b/>
        </w:rPr>
        <w:t xml:space="preserve">. Why this sudden interest? </w:t>
      </w:r>
      <w:r w:rsidR="00496558">
        <w:t xml:space="preserve">I </w:t>
      </w:r>
      <w:r w:rsidR="0076551A">
        <w:t xml:space="preserve">really </w:t>
      </w:r>
      <w:r w:rsidR="00496558">
        <w:t xml:space="preserve">can’t fully answer, </w:t>
      </w:r>
      <w:r w:rsidR="0076551A">
        <w:t xml:space="preserve">except for they must be looking for new topics. </w:t>
      </w:r>
      <w:r w:rsidR="00496558">
        <w:t>I am not a big movie watcher</w:t>
      </w:r>
      <w:r>
        <w:t>.</w:t>
      </w:r>
      <w:r w:rsidR="00496558">
        <w:t xml:space="preserve"> </w:t>
      </w:r>
      <w:r w:rsidR="0076551A">
        <w:t>I used to watch art films a lot while</w:t>
      </w:r>
      <w:r>
        <w:t xml:space="preserve"> I was in </w:t>
      </w:r>
      <w:r w:rsidR="0076551A">
        <w:t xml:space="preserve">still </w:t>
      </w:r>
      <w:r>
        <w:t>high school, but some time ago</w:t>
      </w:r>
      <w:r w:rsidR="0076551A">
        <w:t>,</w:t>
      </w:r>
      <w:r>
        <w:t xml:space="preserve"> I must say</w:t>
      </w:r>
      <w:r w:rsidR="0076551A">
        <w:t>,</w:t>
      </w:r>
      <w:r>
        <w:t xml:space="preserve"> I</w:t>
      </w:r>
      <w:r w:rsidR="0076551A">
        <w:t xml:space="preserve"> lost interest in the field. It i</w:t>
      </w:r>
      <w:r>
        <w:t>s a completely perpendicular world.</w:t>
      </w:r>
    </w:p>
    <w:p w14:paraId="214ED467" w14:textId="77714DF7" w:rsidR="00757666" w:rsidRPr="00E1474F" w:rsidRDefault="0076551A" w:rsidP="008D3A5A">
      <w:pPr>
        <w:spacing w:line="240" w:lineRule="auto"/>
        <w:rPr>
          <w:rFonts w:eastAsia="Times New Roman" w:cs="Arial"/>
          <w:b/>
          <w:iCs/>
          <w:shd w:val="clear" w:color="auto" w:fill="FFFFFF"/>
        </w:rPr>
      </w:pPr>
      <w:r>
        <w:rPr>
          <w:rFonts w:eastAsia="Times New Roman" w:cs="Arial"/>
          <w:b/>
          <w:iCs/>
          <w:shd w:val="clear" w:color="auto" w:fill="FFFFFF"/>
        </w:rPr>
        <w:t>Maxim Konstevich will give talks at the Simons Center on August 20 and 25, 2015.</w:t>
      </w:r>
    </w:p>
    <w:p w14:paraId="29204CC0" w14:textId="77777777" w:rsidR="0076551A" w:rsidRDefault="0076551A" w:rsidP="008D3A5A">
      <w:pPr>
        <w:spacing w:after="0" w:line="240" w:lineRule="auto"/>
        <w:jc w:val="center"/>
        <w:rPr>
          <w:rFonts w:eastAsia="Times New Roman" w:cs="Arial"/>
          <w:b/>
          <w:iCs/>
          <w:shd w:val="clear" w:color="auto" w:fill="FFFFFF"/>
        </w:rPr>
      </w:pPr>
    </w:p>
    <w:p w14:paraId="572D21D0" w14:textId="77777777" w:rsidR="0076551A" w:rsidRDefault="0076551A" w:rsidP="008D3A5A">
      <w:pPr>
        <w:spacing w:after="0" w:line="240" w:lineRule="auto"/>
        <w:jc w:val="center"/>
        <w:rPr>
          <w:rFonts w:eastAsia="Times New Roman" w:cs="Arial"/>
          <w:b/>
          <w:iCs/>
          <w:shd w:val="clear" w:color="auto" w:fill="FFFFFF"/>
        </w:rPr>
      </w:pPr>
    </w:p>
    <w:p w14:paraId="79770E03" w14:textId="77777777" w:rsidR="0076551A" w:rsidRDefault="0076551A" w:rsidP="008D3A5A">
      <w:pPr>
        <w:spacing w:after="0" w:line="240" w:lineRule="auto"/>
        <w:jc w:val="center"/>
        <w:rPr>
          <w:rFonts w:eastAsia="Times New Roman" w:cs="Arial"/>
          <w:b/>
          <w:iCs/>
          <w:shd w:val="clear" w:color="auto" w:fill="FFFFFF"/>
        </w:rPr>
      </w:pPr>
    </w:p>
    <w:p w14:paraId="6761870B" w14:textId="77777777" w:rsidR="0076551A" w:rsidRDefault="0076551A" w:rsidP="008D3A5A">
      <w:pPr>
        <w:spacing w:after="0" w:line="240" w:lineRule="auto"/>
        <w:jc w:val="center"/>
        <w:rPr>
          <w:rFonts w:eastAsia="Times New Roman" w:cs="Arial"/>
          <w:b/>
          <w:iCs/>
          <w:shd w:val="clear" w:color="auto" w:fill="FFFFFF"/>
        </w:rPr>
      </w:pPr>
    </w:p>
    <w:p w14:paraId="238697E0" w14:textId="77777777" w:rsidR="0076551A" w:rsidRDefault="0076551A" w:rsidP="008D3A5A">
      <w:pPr>
        <w:spacing w:after="0" w:line="240" w:lineRule="auto"/>
        <w:jc w:val="center"/>
        <w:rPr>
          <w:rFonts w:eastAsia="Times New Roman" w:cs="Arial"/>
          <w:b/>
          <w:iCs/>
          <w:shd w:val="clear" w:color="auto" w:fill="FFFFFF"/>
        </w:rPr>
      </w:pPr>
    </w:p>
    <w:p w14:paraId="246C9EBC" w14:textId="75996EB3" w:rsidR="00757666" w:rsidRPr="00E1474F" w:rsidRDefault="00757666" w:rsidP="008D3A5A">
      <w:pPr>
        <w:spacing w:after="0" w:line="240" w:lineRule="auto"/>
        <w:jc w:val="center"/>
        <w:rPr>
          <w:rFonts w:eastAsia="Times New Roman" w:cs="Arial"/>
          <w:b/>
          <w:iCs/>
          <w:shd w:val="clear" w:color="auto" w:fill="FFFFFF"/>
        </w:rPr>
      </w:pPr>
      <w:r w:rsidRPr="00E1474F">
        <w:rPr>
          <w:rFonts w:eastAsia="Times New Roman" w:cs="Arial"/>
          <w:b/>
          <w:iCs/>
          <w:shd w:val="clear" w:color="auto" w:fill="FFFFFF"/>
        </w:rPr>
        <w:lastRenderedPageBreak/>
        <w:t xml:space="preserve">Conversation with Edward Witten, Professor of </w:t>
      </w:r>
      <w:r w:rsidR="00064502" w:rsidRPr="00E1474F">
        <w:rPr>
          <w:rFonts w:eastAsia="Times New Roman" w:cs="Arial"/>
          <w:b/>
          <w:iCs/>
          <w:shd w:val="clear" w:color="auto" w:fill="FFFFFF"/>
        </w:rPr>
        <w:t xml:space="preserve">Mathematical </w:t>
      </w:r>
      <w:r w:rsidRPr="00E1474F">
        <w:rPr>
          <w:rFonts w:eastAsia="Times New Roman" w:cs="Arial"/>
          <w:b/>
          <w:iCs/>
          <w:shd w:val="clear" w:color="auto" w:fill="FFFFFF"/>
        </w:rPr>
        <w:t>Physics, IAS.</w:t>
      </w:r>
    </w:p>
    <w:p w14:paraId="6683EFD3" w14:textId="77777777" w:rsidR="00064502" w:rsidRPr="00E1474F" w:rsidRDefault="00064502" w:rsidP="008D3A5A">
      <w:pPr>
        <w:spacing w:after="0" w:line="240" w:lineRule="auto"/>
        <w:jc w:val="center"/>
        <w:rPr>
          <w:rFonts w:eastAsia="Times New Roman" w:cs="Arial"/>
          <w:b/>
          <w:iCs/>
          <w:shd w:val="clear" w:color="auto" w:fill="FFFFFF"/>
        </w:rPr>
      </w:pPr>
    </w:p>
    <w:p w14:paraId="76126A69" w14:textId="08E0E4AB" w:rsidR="00757666" w:rsidRPr="00E1474F" w:rsidRDefault="002B538C" w:rsidP="008D3A5A">
      <w:pPr>
        <w:spacing w:after="0" w:line="240" w:lineRule="auto"/>
        <w:rPr>
          <w:rFonts w:eastAsia="Times New Roman" w:cs="Arial"/>
          <w:b/>
          <w:iCs/>
          <w:shd w:val="clear" w:color="auto" w:fill="FFFFFF"/>
        </w:rPr>
      </w:pPr>
      <w:r w:rsidRPr="00E1474F">
        <w:rPr>
          <w:rFonts w:eastAsia="Times New Roman" w:cs="Arial"/>
          <w:b/>
          <w:iCs/>
          <w:shd w:val="clear" w:color="auto" w:fill="FFFFFF"/>
        </w:rPr>
        <w:t>Professor Edward Witten, with the Institute for Advanced Study,</w:t>
      </w:r>
      <w:r w:rsidR="00FE3800" w:rsidRPr="00E1474F">
        <w:rPr>
          <w:rFonts w:eastAsia="Times New Roman" w:cs="Arial"/>
          <w:b/>
          <w:iCs/>
          <w:shd w:val="clear" w:color="auto" w:fill="FFFFFF"/>
        </w:rPr>
        <w:t xml:space="preserve"> </w:t>
      </w:r>
      <w:r w:rsidR="009678DC" w:rsidRPr="00E1474F">
        <w:rPr>
          <w:rFonts w:eastAsia="Times New Roman" w:cs="Arial"/>
          <w:b/>
          <w:iCs/>
          <w:shd w:val="clear" w:color="auto" w:fill="FFFFFF"/>
        </w:rPr>
        <w:t xml:space="preserve">gave a series of talks at </w:t>
      </w:r>
      <w:r w:rsidR="00064502" w:rsidRPr="00E1474F">
        <w:rPr>
          <w:rFonts w:eastAsia="Times New Roman" w:cs="Arial"/>
          <w:b/>
          <w:iCs/>
          <w:shd w:val="clear" w:color="auto" w:fill="FFFFFF"/>
        </w:rPr>
        <w:t xml:space="preserve">the </w:t>
      </w:r>
      <w:r w:rsidR="009678DC" w:rsidRPr="00E1474F">
        <w:rPr>
          <w:rFonts w:eastAsia="Times New Roman" w:cs="Arial"/>
          <w:b/>
          <w:iCs/>
          <w:shd w:val="clear" w:color="auto" w:fill="FFFFFF"/>
        </w:rPr>
        <w:t>Supermoduli</w:t>
      </w:r>
      <w:r w:rsidR="00064502" w:rsidRPr="00E1474F">
        <w:rPr>
          <w:rFonts w:eastAsia="Times New Roman" w:cs="Arial"/>
          <w:b/>
          <w:iCs/>
          <w:shd w:val="clear" w:color="auto" w:fill="FFFFFF"/>
        </w:rPr>
        <w:t xml:space="preserve"> workshop, a talk at </w:t>
      </w:r>
      <w:r w:rsidR="00665737" w:rsidRPr="00E1474F">
        <w:rPr>
          <w:rFonts w:eastAsia="Times New Roman" w:cs="Arial"/>
          <w:b/>
          <w:iCs/>
          <w:shd w:val="clear" w:color="auto" w:fill="FFFFFF"/>
        </w:rPr>
        <w:t>the Future Prospects for Fundamental P</w:t>
      </w:r>
      <w:r w:rsidR="009678DC" w:rsidRPr="00E1474F">
        <w:rPr>
          <w:rFonts w:eastAsia="Times New Roman" w:cs="Arial"/>
          <w:b/>
          <w:iCs/>
          <w:shd w:val="clear" w:color="auto" w:fill="FFFFFF"/>
        </w:rPr>
        <w:t>hysi</w:t>
      </w:r>
      <w:r w:rsidR="00064502" w:rsidRPr="00E1474F">
        <w:rPr>
          <w:rFonts w:eastAsia="Times New Roman" w:cs="Arial"/>
          <w:b/>
          <w:iCs/>
          <w:shd w:val="clear" w:color="auto" w:fill="FFFFFF"/>
        </w:rPr>
        <w:t>cs workshop, and a talk at the Physics and Mathematics of K</w:t>
      </w:r>
      <w:r w:rsidR="009678DC" w:rsidRPr="00E1474F">
        <w:rPr>
          <w:rFonts w:eastAsia="Times New Roman" w:cs="Arial"/>
          <w:b/>
          <w:iCs/>
          <w:shd w:val="clear" w:color="auto" w:fill="FFFFFF"/>
        </w:rPr>
        <w:t xml:space="preserve">not </w:t>
      </w:r>
      <w:r w:rsidR="00064502" w:rsidRPr="00E1474F">
        <w:rPr>
          <w:rFonts w:eastAsia="Times New Roman" w:cs="Arial"/>
          <w:b/>
          <w:iCs/>
          <w:shd w:val="clear" w:color="auto" w:fill="FFFFFF"/>
        </w:rPr>
        <w:t>H</w:t>
      </w:r>
      <w:r w:rsidR="009678DC" w:rsidRPr="00E1474F">
        <w:rPr>
          <w:rFonts w:eastAsia="Times New Roman" w:cs="Arial"/>
          <w:b/>
          <w:iCs/>
          <w:shd w:val="clear" w:color="auto" w:fill="FFFFFF"/>
        </w:rPr>
        <w:t>omologies</w:t>
      </w:r>
      <w:r w:rsidR="00064502" w:rsidRPr="00E1474F">
        <w:rPr>
          <w:rFonts w:eastAsia="Times New Roman" w:cs="Arial"/>
          <w:b/>
          <w:iCs/>
          <w:shd w:val="clear" w:color="auto" w:fill="FFFFFF"/>
        </w:rPr>
        <w:t xml:space="preserve"> workshop as well, </w:t>
      </w:r>
      <w:r w:rsidR="00665737" w:rsidRPr="00E1474F">
        <w:rPr>
          <w:rFonts w:eastAsia="Times New Roman" w:cs="Arial"/>
          <w:b/>
          <w:iCs/>
          <w:shd w:val="clear" w:color="auto" w:fill="FFFFFF"/>
        </w:rPr>
        <w:t>thus contributing to</w:t>
      </w:r>
      <w:r w:rsidR="00277687" w:rsidRPr="00E1474F">
        <w:rPr>
          <w:rFonts w:eastAsia="Times New Roman" w:cs="Arial"/>
          <w:b/>
          <w:iCs/>
          <w:shd w:val="clear" w:color="auto" w:fill="FFFFFF"/>
        </w:rPr>
        <w:t xml:space="preserve"> a solid recognition of </w:t>
      </w:r>
      <w:r w:rsidR="00064502" w:rsidRPr="00E1474F">
        <w:rPr>
          <w:rFonts w:eastAsia="Times New Roman" w:cs="Arial"/>
          <w:b/>
          <w:iCs/>
          <w:shd w:val="clear" w:color="auto" w:fill="FFFFFF"/>
        </w:rPr>
        <w:t>Spring 2015 a</w:t>
      </w:r>
      <w:r w:rsidR="00277687" w:rsidRPr="00E1474F">
        <w:rPr>
          <w:rFonts w:eastAsia="Times New Roman" w:cs="Arial"/>
          <w:b/>
          <w:iCs/>
          <w:shd w:val="clear" w:color="auto" w:fill="FFFFFF"/>
        </w:rPr>
        <w:t>s</w:t>
      </w:r>
      <w:r w:rsidR="00064502" w:rsidRPr="00E1474F">
        <w:rPr>
          <w:rFonts w:eastAsia="Times New Roman" w:cs="Arial"/>
          <w:b/>
          <w:iCs/>
          <w:shd w:val="clear" w:color="auto" w:fill="FFFFFF"/>
        </w:rPr>
        <w:t xml:space="preserve"> uniquely productive period</w:t>
      </w:r>
      <w:r w:rsidR="00B7316A" w:rsidRPr="00E1474F">
        <w:rPr>
          <w:rFonts w:eastAsia="Times New Roman" w:cs="Arial"/>
          <w:b/>
          <w:iCs/>
          <w:shd w:val="clear" w:color="auto" w:fill="FFFFFF"/>
        </w:rPr>
        <w:t xml:space="preserve"> at the SCGP</w:t>
      </w:r>
      <w:r w:rsidR="00064502" w:rsidRPr="00E1474F">
        <w:rPr>
          <w:rFonts w:eastAsia="Times New Roman" w:cs="Arial"/>
          <w:b/>
          <w:iCs/>
          <w:shd w:val="clear" w:color="auto" w:fill="FFFFFF"/>
        </w:rPr>
        <w:t>.</w:t>
      </w:r>
    </w:p>
    <w:p w14:paraId="3B892F5D" w14:textId="77777777" w:rsidR="00757666" w:rsidRPr="00E1474F" w:rsidRDefault="00757666" w:rsidP="008D3A5A">
      <w:pPr>
        <w:spacing w:after="0" w:line="240" w:lineRule="auto"/>
        <w:rPr>
          <w:rFonts w:eastAsia="Times New Roman" w:cs="Arial"/>
          <w:b/>
          <w:iCs/>
          <w:shd w:val="clear" w:color="auto" w:fill="FFFFFF"/>
        </w:rPr>
      </w:pPr>
    </w:p>
    <w:p w14:paraId="18EAC7F2" w14:textId="2839CB67" w:rsidR="00757666" w:rsidRPr="00E1474F" w:rsidRDefault="00757666" w:rsidP="008D3A5A">
      <w:pPr>
        <w:spacing w:after="0" w:line="240" w:lineRule="auto"/>
        <w:rPr>
          <w:rFonts w:eastAsia="Times New Roman" w:cs="Arial"/>
          <w:b/>
          <w:iCs/>
          <w:shd w:val="clear" w:color="auto" w:fill="FFFFFF"/>
        </w:rPr>
      </w:pPr>
      <w:r w:rsidRPr="00E1474F">
        <w:rPr>
          <w:rFonts w:eastAsia="Times New Roman" w:cs="Arial"/>
          <w:b/>
          <w:iCs/>
          <w:shd w:val="clear" w:color="auto" w:fill="FFFFFF"/>
        </w:rPr>
        <w:t xml:space="preserve">One of the incredible things about the Supermoduli workshop was its pace - you, among 2 other organizers, were giving </w:t>
      </w:r>
      <w:r w:rsidR="00064502" w:rsidRPr="00E1474F">
        <w:rPr>
          <w:rFonts w:eastAsia="Times New Roman" w:cs="Arial"/>
          <w:b/>
          <w:iCs/>
          <w:shd w:val="clear" w:color="auto" w:fill="FFFFFF"/>
        </w:rPr>
        <w:t xml:space="preserve">daily </w:t>
      </w:r>
      <w:r w:rsidRPr="00E1474F">
        <w:rPr>
          <w:rFonts w:eastAsia="Times New Roman" w:cs="Arial"/>
          <w:b/>
          <w:iCs/>
          <w:shd w:val="clear" w:color="auto" w:fill="FFFFFF"/>
        </w:rPr>
        <w:t>talks</w:t>
      </w:r>
      <w:r w:rsidR="00064502" w:rsidRPr="00E1474F">
        <w:rPr>
          <w:rFonts w:eastAsia="Times New Roman" w:cs="Arial"/>
          <w:b/>
          <w:iCs/>
          <w:shd w:val="clear" w:color="auto" w:fill="FFFFFF"/>
        </w:rPr>
        <w:t xml:space="preserve"> for the duration of the workshop</w:t>
      </w:r>
      <w:r w:rsidRPr="00E1474F">
        <w:rPr>
          <w:rFonts w:eastAsia="Times New Roman" w:cs="Arial"/>
          <w:b/>
          <w:iCs/>
          <w:shd w:val="clear" w:color="auto" w:fill="FFFFFF"/>
        </w:rPr>
        <w:t>. And still, at the end of each lecture the audience was still hungry for more!</w:t>
      </w:r>
    </w:p>
    <w:p w14:paraId="02055B7F" w14:textId="77777777" w:rsidR="00757666" w:rsidRPr="00E1474F" w:rsidRDefault="00757666" w:rsidP="008D3A5A">
      <w:pPr>
        <w:spacing w:after="0" w:line="240" w:lineRule="auto"/>
        <w:rPr>
          <w:rFonts w:eastAsia="Times New Roman" w:cs="Arial"/>
          <w:b/>
          <w:iCs/>
          <w:shd w:val="clear" w:color="auto" w:fill="FFFFFF"/>
        </w:rPr>
      </w:pPr>
    </w:p>
    <w:p w14:paraId="2293BCAE" w14:textId="77777777" w:rsidR="00757666" w:rsidRPr="00E1474F" w:rsidRDefault="00757666" w:rsidP="008D3A5A">
      <w:pPr>
        <w:spacing w:after="0" w:line="240" w:lineRule="auto"/>
        <w:rPr>
          <w:rFonts w:eastAsia="Times New Roman" w:cs="Arial"/>
          <w:iCs/>
          <w:shd w:val="clear" w:color="auto" w:fill="FFFFFF"/>
        </w:rPr>
      </w:pPr>
      <w:r w:rsidRPr="00E1474F">
        <w:rPr>
          <w:rFonts w:eastAsia="Times New Roman" w:cs="Arial"/>
          <w:iCs/>
          <w:shd w:val="clear" w:color="auto" w:fill="FFFFFF"/>
        </w:rPr>
        <w:t>I hope so. I can tell you as a speaker, one always explains less on any given day than one was hoping to.</w:t>
      </w:r>
    </w:p>
    <w:p w14:paraId="356EB27C" w14:textId="77777777" w:rsidR="00757666" w:rsidRPr="00E1474F" w:rsidRDefault="00757666" w:rsidP="008D3A5A">
      <w:pPr>
        <w:spacing w:after="0" w:line="240" w:lineRule="auto"/>
        <w:rPr>
          <w:rFonts w:eastAsia="Times New Roman" w:cs="Arial"/>
          <w:iCs/>
          <w:shd w:val="clear" w:color="auto" w:fill="FFFFFF"/>
        </w:rPr>
      </w:pPr>
    </w:p>
    <w:p w14:paraId="72C20B3F" w14:textId="77777777" w:rsidR="00757666" w:rsidRPr="00E1474F" w:rsidRDefault="00757666" w:rsidP="008D3A5A">
      <w:pPr>
        <w:spacing w:after="0" w:line="240" w:lineRule="auto"/>
        <w:rPr>
          <w:rFonts w:eastAsia="Times New Roman" w:cs="Arial"/>
          <w:b/>
          <w:iCs/>
          <w:shd w:val="clear" w:color="auto" w:fill="FFFFFF"/>
        </w:rPr>
      </w:pPr>
      <w:r w:rsidRPr="00E1474F">
        <w:rPr>
          <w:rFonts w:eastAsia="Times New Roman" w:cs="Arial"/>
          <w:b/>
          <w:iCs/>
          <w:shd w:val="clear" w:color="auto" w:fill="FFFFFF"/>
        </w:rPr>
        <w:t>Do you feel that the 5 talks, entitled "Holomorphic Methods in Low Genus", covered your bases on the subject?</w:t>
      </w:r>
    </w:p>
    <w:p w14:paraId="193665AD" w14:textId="77777777" w:rsidR="00757666" w:rsidRPr="00E1474F" w:rsidRDefault="00757666" w:rsidP="008D3A5A">
      <w:pPr>
        <w:spacing w:after="0" w:line="240" w:lineRule="auto"/>
        <w:rPr>
          <w:rFonts w:eastAsia="Times New Roman" w:cs="Arial"/>
          <w:iCs/>
          <w:shd w:val="clear" w:color="auto" w:fill="FFFFFF"/>
        </w:rPr>
      </w:pPr>
    </w:p>
    <w:p w14:paraId="56E76601" w14:textId="77777777" w:rsidR="00757666" w:rsidRPr="00E1474F" w:rsidRDefault="00757666" w:rsidP="008D3A5A">
      <w:pPr>
        <w:spacing w:after="0" w:line="240" w:lineRule="auto"/>
        <w:rPr>
          <w:rFonts w:eastAsia="Times New Roman" w:cs="Arial"/>
          <w:iCs/>
          <w:shd w:val="clear" w:color="auto" w:fill="FFFFFF"/>
        </w:rPr>
      </w:pPr>
      <w:r w:rsidRPr="00E1474F">
        <w:rPr>
          <w:rFonts w:eastAsia="Times New Roman" w:cs="Arial"/>
          <w:iCs/>
          <w:shd w:val="clear" w:color="auto" w:fill="FFFFFF"/>
        </w:rPr>
        <w:t>They had to, though I had not originally been expecting to spend 2 lectures on foundational matters, as much as I did. But the lectures were kind of fun.</w:t>
      </w:r>
    </w:p>
    <w:p w14:paraId="0854D7DE" w14:textId="77777777" w:rsidR="00757666" w:rsidRPr="00E1474F" w:rsidRDefault="00757666" w:rsidP="008D3A5A">
      <w:pPr>
        <w:spacing w:after="0" w:line="240" w:lineRule="auto"/>
        <w:ind w:left="720"/>
        <w:rPr>
          <w:rFonts w:eastAsia="Times New Roman" w:cs="Arial"/>
          <w:iCs/>
          <w:shd w:val="clear" w:color="auto" w:fill="FFFFFF"/>
        </w:rPr>
      </w:pPr>
    </w:p>
    <w:p w14:paraId="39EA222F" w14:textId="77777777" w:rsidR="00757666" w:rsidRPr="00E1474F" w:rsidRDefault="00757666" w:rsidP="008D3A5A">
      <w:pPr>
        <w:spacing w:after="0" w:line="240" w:lineRule="auto"/>
        <w:rPr>
          <w:rFonts w:eastAsia="Times New Roman" w:cs="Arial"/>
          <w:iCs/>
          <w:shd w:val="clear" w:color="auto" w:fill="FFFFFF"/>
        </w:rPr>
      </w:pPr>
      <w:r w:rsidRPr="00E1474F">
        <w:rPr>
          <w:rFonts w:eastAsia="Times New Roman" w:cs="Arial"/>
          <w:b/>
          <w:iCs/>
          <w:shd w:val="clear" w:color="auto" w:fill="FFFFFF"/>
        </w:rPr>
        <w:t>The Supermoduli was the first workshop in the SCGP in this field. How did this subject emerge, and what is its importance for string theory (and pure mathematics)?</w:t>
      </w:r>
    </w:p>
    <w:p w14:paraId="662E4A4D" w14:textId="77777777" w:rsidR="00757666" w:rsidRPr="00E1474F" w:rsidRDefault="00757666" w:rsidP="008D3A5A">
      <w:pPr>
        <w:spacing w:after="0" w:line="240" w:lineRule="auto"/>
        <w:rPr>
          <w:rFonts w:eastAsia="Times New Roman" w:cs="Arial"/>
          <w:iCs/>
          <w:shd w:val="clear" w:color="auto" w:fill="FFFFFF"/>
        </w:rPr>
      </w:pPr>
    </w:p>
    <w:p w14:paraId="18E55506" w14:textId="77777777" w:rsidR="00757666" w:rsidRPr="00E1474F" w:rsidRDefault="00757666" w:rsidP="008D3A5A">
      <w:pPr>
        <w:spacing w:after="0" w:line="240" w:lineRule="auto"/>
        <w:rPr>
          <w:rFonts w:eastAsia="Times New Roman" w:cs="Arial"/>
          <w:iCs/>
          <w:shd w:val="clear" w:color="auto" w:fill="FFFFFF"/>
        </w:rPr>
      </w:pPr>
      <w:r w:rsidRPr="00E1474F">
        <w:rPr>
          <w:rFonts w:eastAsia="Times New Roman" w:cs="Arial"/>
          <w:iCs/>
          <w:shd w:val="clear" w:color="auto" w:fill="FFFFFF"/>
        </w:rPr>
        <w:t>Super Riemann surfaces are a generalization of classical Riemann surfaces. Classical Riemann surfaces are a topic in by now very classical mathematics, started in the nineteenth century.  There is by now a huge and very powerful theory. It has a surprising generalization in super Riemann surfaces, where we consider odd or quantum variables in the geometrical structure. And the super Riemann surface theory is the most natural framework to understand superstring theory in a situation in which we can understand it well – namely when the quantum affects are small.</w:t>
      </w:r>
    </w:p>
    <w:p w14:paraId="30FB93FC" w14:textId="77777777" w:rsidR="00757666" w:rsidRPr="00E1474F" w:rsidRDefault="00757666" w:rsidP="008D3A5A">
      <w:pPr>
        <w:spacing w:after="0" w:line="240" w:lineRule="auto"/>
        <w:rPr>
          <w:rFonts w:eastAsia="Times New Roman" w:cs="Arial"/>
          <w:iCs/>
          <w:shd w:val="clear" w:color="auto" w:fill="FFFFFF"/>
        </w:rPr>
      </w:pPr>
    </w:p>
    <w:p w14:paraId="3E68E4FE" w14:textId="77777777" w:rsidR="00757666" w:rsidRPr="00E1474F" w:rsidRDefault="00757666" w:rsidP="008D3A5A">
      <w:pPr>
        <w:spacing w:after="0" w:line="240" w:lineRule="auto"/>
        <w:rPr>
          <w:rFonts w:eastAsia="Times New Roman" w:cs="Arial"/>
          <w:iCs/>
          <w:shd w:val="clear" w:color="auto" w:fill="FFFFFF"/>
        </w:rPr>
      </w:pPr>
      <w:r w:rsidRPr="00E1474F">
        <w:rPr>
          <w:rFonts w:eastAsia="Times New Roman" w:cs="Arial"/>
          <w:iCs/>
          <w:shd w:val="clear" w:color="auto" w:fill="FFFFFF"/>
        </w:rPr>
        <w:t>It is a rather old field, which was developed to some extent in the 1980’s and was neglected after that. Some of us have gotten interested again, and are trying to understand it better. So the workshop we have just had was the first workshop on super Riemann surfaces in the 21 century!</w:t>
      </w:r>
    </w:p>
    <w:p w14:paraId="1623C56B" w14:textId="77777777" w:rsidR="00757666" w:rsidRPr="00E1474F" w:rsidRDefault="00757666" w:rsidP="008D3A5A">
      <w:pPr>
        <w:spacing w:after="0" w:line="240" w:lineRule="auto"/>
        <w:ind w:left="720"/>
        <w:rPr>
          <w:rFonts w:eastAsia="Times New Roman" w:cs="Arial"/>
          <w:iCs/>
          <w:shd w:val="clear" w:color="auto" w:fill="FFFFFF"/>
        </w:rPr>
      </w:pPr>
    </w:p>
    <w:p w14:paraId="75596492" w14:textId="77777777" w:rsidR="00757666" w:rsidRPr="00E1474F" w:rsidRDefault="00757666" w:rsidP="008D3A5A">
      <w:pPr>
        <w:shd w:val="clear" w:color="auto" w:fill="FFFFFF"/>
        <w:spacing w:after="0" w:line="240" w:lineRule="auto"/>
        <w:rPr>
          <w:rFonts w:eastAsia="Times New Roman" w:cs="Arial"/>
          <w:b/>
        </w:rPr>
      </w:pPr>
      <w:r w:rsidRPr="00E1474F">
        <w:rPr>
          <w:rFonts w:eastAsia="Times New Roman" w:cs="Arial"/>
          <w:b/>
        </w:rPr>
        <w:t>At the Future Prospects for Fundamental Particle Physics and Cosmology workshop y</w:t>
      </w:r>
      <w:r w:rsidRPr="00E1474F">
        <w:rPr>
          <w:rFonts w:eastAsia="Times New Roman" w:cs="Arial"/>
          <w:b/>
          <w:iCs/>
        </w:rPr>
        <w:t>our talk was entitled "Some Remarks on Time Dependence in String Theory". Why is this an important topic for the future of string theory and physics in general?</w:t>
      </w:r>
    </w:p>
    <w:p w14:paraId="017438EB" w14:textId="77777777" w:rsidR="00757666" w:rsidRPr="00E1474F" w:rsidRDefault="00757666" w:rsidP="008D3A5A">
      <w:pPr>
        <w:shd w:val="clear" w:color="auto" w:fill="FFFFFF"/>
        <w:spacing w:after="0" w:line="240" w:lineRule="auto"/>
        <w:rPr>
          <w:rFonts w:eastAsia="Times New Roman" w:cs="Arial"/>
        </w:rPr>
      </w:pPr>
    </w:p>
    <w:p w14:paraId="62B836DB" w14:textId="77777777" w:rsidR="00757666" w:rsidRPr="00E1474F" w:rsidRDefault="00757666" w:rsidP="008D3A5A">
      <w:pPr>
        <w:shd w:val="clear" w:color="auto" w:fill="FFFFFF"/>
        <w:spacing w:after="0" w:line="240" w:lineRule="auto"/>
        <w:rPr>
          <w:rFonts w:eastAsia="Times New Roman" w:cs="Arial"/>
        </w:rPr>
      </w:pPr>
      <w:r w:rsidRPr="00E1474F">
        <w:rPr>
          <w:rFonts w:eastAsia="Times New Roman" w:cs="Arial"/>
        </w:rPr>
        <w:t>String theorists have discovered lots of crazy non-classical things about the behavior of space, when string theory departs from classical ideas in geometry and surprising things happen. But we don’t have a good understanding of the behavior of time. And probably there are surprises there, which may be important for understanding black holes and the Big Bang, although we do not know anything for sure.</w:t>
      </w:r>
    </w:p>
    <w:p w14:paraId="501D6532" w14:textId="77777777" w:rsidR="00757666" w:rsidRPr="00E1474F" w:rsidRDefault="00757666" w:rsidP="008D3A5A">
      <w:pPr>
        <w:shd w:val="clear" w:color="auto" w:fill="FFFFFF"/>
        <w:spacing w:after="0" w:line="240" w:lineRule="auto"/>
        <w:rPr>
          <w:rFonts w:eastAsia="Times New Roman" w:cs="Arial"/>
          <w:iCs/>
        </w:rPr>
      </w:pPr>
    </w:p>
    <w:p w14:paraId="12C01B37" w14:textId="3D90A47D" w:rsidR="00757666" w:rsidRPr="00E1474F" w:rsidRDefault="00757666" w:rsidP="008D3A5A">
      <w:pPr>
        <w:shd w:val="clear" w:color="auto" w:fill="FFFFFF"/>
        <w:spacing w:after="0" w:line="240" w:lineRule="auto"/>
        <w:rPr>
          <w:rFonts w:eastAsia="Times New Roman" w:cs="Arial"/>
          <w:b/>
        </w:rPr>
      </w:pPr>
      <w:r w:rsidRPr="00E1474F">
        <w:rPr>
          <w:rFonts w:eastAsia="Times New Roman" w:cs="Arial"/>
          <w:b/>
          <w:iCs/>
        </w:rPr>
        <w:t>In an interview almost 30 years ago, you quoted the Italian physicist Daniele Amati, who reportedly said that “string theory is part of 21st-century physics that fell by chance into the 20th century”. H</w:t>
      </w:r>
      <w:r w:rsidR="002F5DF9">
        <w:rPr>
          <w:rFonts w:eastAsia="Times New Roman" w:cs="Arial"/>
          <w:b/>
          <w:iCs/>
        </w:rPr>
        <w:t xml:space="preserve">ow do you view this quote now? </w:t>
      </w:r>
      <w:r w:rsidRPr="00E1474F">
        <w:rPr>
          <w:rFonts w:eastAsia="Times New Roman" w:cs="Arial"/>
          <w:b/>
          <w:iCs/>
        </w:rPr>
        <w:t>Does it feel like string theory fell from the 22</w:t>
      </w:r>
      <w:r w:rsidRPr="00E1474F">
        <w:rPr>
          <w:rFonts w:eastAsia="Times New Roman" w:cs="Arial"/>
          <w:b/>
          <w:iCs/>
          <w:vertAlign w:val="superscript"/>
        </w:rPr>
        <w:t>nd</w:t>
      </w:r>
      <w:r w:rsidRPr="00E1474F">
        <w:rPr>
          <w:rFonts w:eastAsia="Times New Roman" w:cs="Arial"/>
          <w:b/>
          <w:iCs/>
        </w:rPr>
        <w:t xml:space="preserve"> century?</w:t>
      </w:r>
    </w:p>
    <w:p w14:paraId="6EE0BD9B" w14:textId="77777777" w:rsidR="00757666" w:rsidRPr="00E1474F" w:rsidRDefault="00757666" w:rsidP="008D3A5A">
      <w:pPr>
        <w:shd w:val="clear" w:color="auto" w:fill="FFFFFF"/>
        <w:spacing w:after="0" w:line="240" w:lineRule="auto"/>
        <w:rPr>
          <w:rFonts w:eastAsia="Times New Roman" w:cs="Arial"/>
        </w:rPr>
      </w:pPr>
    </w:p>
    <w:p w14:paraId="3ED6DF17" w14:textId="77777777" w:rsidR="00757666" w:rsidRPr="00E1474F" w:rsidRDefault="00757666" w:rsidP="008D3A5A">
      <w:pPr>
        <w:shd w:val="clear" w:color="auto" w:fill="FFFFFF"/>
        <w:spacing w:after="0" w:line="240" w:lineRule="auto"/>
        <w:rPr>
          <w:rFonts w:eastAsia="Times New Roman" w:cs="Arial"/>
        </w:rPr>
      </w:pPr>
      <w:r w:rsidRPr="00E1474F">
        <w:rPr>
          <w:rFonts w:eastAsia="Times New Roman" w:cs="Arial"/>
        </w:rPr>
        <w:t>This remark was actually quoted to me by a third person, and I have been mentioning it in interviews and talks since the mid-1980’s. Assuming it was Amati who said that first, what he meant by it must have been that the physicists who discovered string theory stumbled into it without having any idea what they were finding, without really looking for it. By contrast, Einstein had a conception for what he wanted when he was developing the theory of gravity, and he discovered general relativity with the ideas first, and then finding the technical framework.</w:t>
      </w:r>
    </w:p>
    <w:p w14:paraId="543951E4" w14:textId="77777777" w:rsidR="00757666" w:rsidRPr="00E1474F" w:rsidRDefault="00757666" w:rsidP="008D3A5A">
      <w:pPr>
        <w:shd w:val="clear" w:color="auto" w:fill="FFFFFF"/>
        <w:spacing w:after="0" w:line="240" w:lineRule="auto"/>
        <w:rPr>
          <w:rFonts w:eastAsia="Times New Roman" w:cs="Arial"/>
        </w:rPr>
      </w:pPr>
    </w:p>
    <w:p w14:paraId="36077E2E" w14:textId="21ED86F1" w:rsidR="00757666" w:rsidRPr="00E1474F" w:rsidRDefault="00757666" w:rsidP="008D3A5A">
      <w:pPr>
        <w:shd w:val="clear" w:color="auto" w:fill="FFFFFF"/>
        <w:spacing w:after="0" w:line="240" w:lineRule="auto"/>
        <w:rPr>
          <w:rFonts w:eastAsia="Times New Roman" w:cs="Arial"/>
        </w:rPr>
      </w:pPr>
      <w:r w:rsidRPr="00E1474F">
        <w:rPr>
          <w:rFonts w:eastAsia="Times New Roman" w:cs="Arial"/>
        </w:rPr>
        <w:t>But string theory was discovered with no inkling of the conception in mind. In a sense</w:t>
      </w:r>
      <w:r w:rsidR="002F5DF9">
        <w:rPr>
          <w:rFonts w:eastAsia="Times New Roman" w:cs="Arial"/>
        </w:rPr>
        <w:t xml:space="preserve">, it was discovered by chance. </w:t>
      </w:r>
      <w:r w:rsidRPr="00E1474F">
        <w:rPr>
          <w:rFonts w:eastAsia="Times New Roman" w:cs="Arial"/>
        </w:rPr>
        <w:t xml:space="preserve">In part, the reason for this chance is that string theory has many different manifestations; there are probably a number of ways how one could discover it, and each of them would look rather unlikely. But in any event, string theory was </w:t>
      </w:r>
      <w:r w:rsidRPr="00E1474F">
        <w:rPr>
          <w:rFonts w:eastAsia="Times New Roman" w:cs="Arial"/>
        </w:rPr>
        <w:lastRenderedPageBreak/>
        <w:t>discovered around 1970 without knowing the conception behind it, and 45 years later we have made a lot of very interesting and surprising discoveries, but we still don’t know the concepts behind it, really.</w:t>
      </w:r>
    </w:p>
    <w:p w14:paraId="58808932" w14:textId="77777777" w:rsidR="00757666" w:rsidRPr="00E1474F" w:rsidRDefault="00757666" w:rsidP="008D3A5A">
      <w:pPr>
        <w:shd w:val="clear" w:color="auto" w:fill="FFFFFF"/>
        <w:spacing w:after="0" w:line="240" w:lineRule="auto"/>
        <w:rPr>
          <w:rFonts w:eastAsia="Times New Roman" w:cs="Arial"/>
        </w:rPr>
      </w:pPr>
    </w:p>
    <w:p w14:paraId="561C1EE0" w14:textId="77777777" w:rsidR="00757666" w:rsidRPr="00E1474F" w:rsidRDefault="00757666" w:rsidP="008D3A5A">
      <w:pPr>
        <w:shd w:val="clear" w:color="auto" w:fill="FFFFFF"/>
        <w:spacing w:after="0" w:line="240" w:lineRule="auto"/>
        <w:rPr>
          <w:rFonts w:eastAsia="Times New Roman" w:cs="Arial"/>
        </w:rPr>
      </w:pPr>
      <w:r w:rsidRPr="00E1474F">
        <w:rPr>
          <w:rFonts w:eastAsia="Times New Roman" w:cs="Arial"/>
        </w:rPr>
        <w:t>As for the question whether string theory fell from the 22</w:t>
      </w:r>
      <w:r w:rsidRPr="00E1474F">
        <w:rPr>
          <w:rFonts w:eastAsia="Times New Roman" w:cs="Arial"/>
          <w:vertAlign w:val="superscript"/>
        </w:rPr>
        <w:t>nd</w:t>
      </w:r>
      <w:r w:rsidRPr="00E1474F">
        <w:rPr>
          <w:rFonts w:eastAsia="Times New Roman" w:cs="Arial"/>
        </w:rPr>
        <w:t xml:space="preserve"> century, I would say there is still some hope for the 21</w:t>
      </w:r>
      <w:r w:rsidRPr="00E1474F">
        <w:rPr>
          <w:rFonts w:eastAsia="Times New Roman" w:cs="Arial"/>
          <w:vertAlign w:val="superscript"/>
        </w:rPr>
        <w:t>st</w:t>
      </w:r>
      <w:r w:rsidRPr="00E1474F">
        <w:rPr>
          <w:rFonts w:eastAsia="Times New Roman" w:cs="Arial"/>
        </w:rPr>
        <w:t>.</w:t>
      </w:r>
    </w:p>
    <w:p w14:paraId="20F066EE" w14:textId="77777777" w:rsidR="00757666" w:rsidRPr="00E1474F" w:rsidRDefault="00757666" w:rsidP="008D3A5A">
      <w:pPr>
        <w:shd w:val="clear" w:color="auto" w:fill="FFFFFF"/>
        <w:spacing w:after="0" w:line="240" w:lineRule="auto"/>
        <w:rPr>
          <w:rFonts w:eastAsia="Times New Roman" w:cs="Arial"/>
          <w:iCs/>
        </w:rPr>
      </w:pPr>
    </w:p>
    <w:p w14:paraId="41A969B0" w14:textId="77777777" w:rsidR="00757666" w:rsidRPr="00E1474F" w:rsidRDefault="00757666" w:rsidP="008D3A5A">
      <w:pPr>
        <w:shd w:val="clear" w:color="auto" w:fill="FFFFFF"/>
        <w:spacing w:after="0" w:line="240" w:lineRule="auto"/>
        <w:rPr>
          <w:rFonts w:eastAsia="Times New Roman" w:cs="Arial"/>
          <w:b/>
          <w:iCs/>
        </w:rPr>
      </w:pPr>
      <w:r w:rsidRPr="00E1474F">
        <w:rPr>
          <w:rFonts w:eastAsia="Times New Roman" w:cs="Arial"/>
          <w:b/>
          <w:iCs/>
        </w:rPr>
        <w:t>You have been involved with the SCGP since its creation. How do you see the role of the Center in the landscape of similar institutes worldwide?</w:t>
      </w:r>
    </w:p>
    <w:p w14:paraId="1B486BBE" w14:textId="77777777" w:rsidR="00757666" w:rsidRPr="00E1474F" w:rsidRDefault="00757666" w:rsidP="008D3A5A">
      <w:pPr>
        <w:shd w:val="clear" w:color="auto" w:fill="FFFFFF"/>
        <w:spacing w:after="0" w:line="240" w:lineRule="auto"/>
        <w:rPr>
          <w:rFonts w:eastAsia="Times New Roman" w:cs="Arial"/>
          <w:iCs/>
        </w:rPr>
      </w:pPr>
    </w:p>
    <w:p w14:paraId="4EAE7134" w14:textId="00583FAE" w:rsidR="00757666" w:rsidRPr="00E1474F" w:rsidRDefault="00757666" w:rsidP="008D3A5A">
      <w:pPr>
        <w:shd w:val="clear" w:color="auto" w:fill="FFFFFF"/>
        <w:spacing w:after="0" w:line="240" w:lineRule="auto"/>
        <w:rPr>
          <w:rFonts w:eastAsia="Times New Roman" w:cs="Arial"/>
        </w:rPr>
      </w:pPr>
      <w:r w:rsidRPr="00E1474F">
        <w:rPr>
          <w:rFonts w:eastAsia="Times New Roman" w:cs="Arial"/>
          <w:iCs/>
        </w:rPr>
        <w:t>The Simons Center is a very exciting center for mathematics and physics and their interactions. That is why I have been attending three workshops here this month.  It has been an exciting month, but I can’t maintain that pace indefinitely. For one thing, I’d get too many complaints at home.</w:t>
      </w:r>
    </w:p>
    <w:p w14:paraId="41FD1071" w14:textId="77777777" w:rsidR="00757666" w:rsidRPr="00E1474F" w:rsidRDefault="00757666" w:rsidP="008D3A5A">
      <w:pPr>
        <w:spacing w:line="240" w:lineRule="auto"/>
        <w:rPr>
          <w:b/>
        </w:rPr>
      </w:pPr>
    </w:p>
    <w:p w14:paraId="38AA3A0C" w14:textId="2F932339" w:rsidR="00C201F0" w:rsidRPr="00E1474F" w:rsidRDefault="00CC6F1D" w:rsidP="008D3A5A">
      <w:pPr>
        <w:spacing w:line="240" w:lineRule="auto"/>
      </w:pPr>
      <w:r w:rsidRPr="00E1474F">
        <w:t xml:space="preserve">Some of the </w:t>
      </w:r>
      <w:r w:rsidR="00B81BD5" w:rsidRPr="00E1474F">
        <w:t>Institute’s photos</w:t>
      </w:r>
      <w:r w:rsidRPr="00E1474F">
        <w:t xml:space="preserve"> with supermoduli talk</w:t>
      </w:r>
    </w:p>
    <w:p w14:paraId="7581C04A" w14:textId="77777777" w:rsidR="00C201F0" w:rsidRPr="00E1474F" w:rsidRDefault="00C201F0" w:rsidP="008D3A5A">
      <w:pPr>
        <w:spacing w:line="240" w:lineRule="auto"/>
      </w:pPr>
    </w:p>
    <w:p w14:paraId="61F1A156" w14:textId="77777777" w:rsidR="00CC6F1D" w:rsidRPr="00E1474F" w:rsidRDefault="00CC6F1D" w:rsidP="008D3A5A">
      <w:pPr>
        <w:spacing w:line="240" w:lineRule="auto"/>
      </w:pPr>
      <w:r w:rsidRPr="00E1474F">
        <w:t>Caption:</w:t>
      </w:r>
    </w:p>
    <w:p w14:paraId="2C9DBE7C" w14:textId="0DC73D9B" w:rsidR="00FE3800" w:rsidRPr="00E1474F" w:rsidRDefault="002B538C" w:rsidP="008D3A5A">
      <w:pPr>
        <w:spacing w:line="240" w:lineRule="auto"/>
      </w:pPr>
      <w:r w:rsidRPr="00E1474F">
        <w:t>James H. Simon</w:t>
      </w:r>
      <w:r w:rsidR="00CC6F1D" w:rsidRPr="00E1474F">
        <w:t>s</w:t>
      </w:r>
      <w:r w:rsidRPr="00E1474F">
        <w:t xml:space="preserve">, </w:t>
      </w:r>
      <w:r w:rsidR="00CC6F1D" w:rsidRPr="00E1474F">
        <w:t xml:space="preserve">the Simons Center trustees SUNY Professor of Mathematics Dennis Sullivan, Professor of School of Natural Sciences Edward Witten, </w:t>
      </w:r>
      <w:r w:rsidRPr="00E1474F">
        <w:t xml:space="preserve">Donner Professor of Science Cumrun Vafa, and visiting professor of Physics Samson Shatashvili before the </w:t>
      </w:r>
      <w:r w:rsidR="00CC6F1D" w:rsidRPr="00E1474F">
        <w:t xml:space="preserve">SCGP </w:t>
      </w:r>
      <w:r w:rsidRPr="00E1474F">
        <w:t>inaugural conference in 2010.</w:t>
      </w:r>
    </w:p>
    <w:p w14:paraId="0DBAC03C" w14:textId="4401D1C7" w:rsidR="00C201F0" w:rsidRPr="00E1474F" w:rsidRDefault="00B53039" w:rsidP="008D3A5A">
      <w:pPr>
        <w:spacing w:line="240" w:lineRule="auto"/>
      </w:pPr>
      <w:hyperlink r:id="rId18" w:history="1">
        <w:r w:rsidR="00B81BD5" w:rsidRPr="00E1474F">
          <w:rPr>
            <w:rStyle w:val="Hyperlink"/>
          </w:rPr>
          <w:t>http://scgp.stonybrook.edu/multimedia/photo-gallery/nggallery/events-2/event-opening-gala</w:t>
        </w:r>
      </w:hyperlink>
    </w:p>
    <w:p w14:paraId="13DE423D" w14:textId="77777777" w:rsidR="00C201F0" w:rsidRPr="00E1474F" w:rsidRDefault="00C201F0" w:rsidP="008D3A5A">
      <w:pPr>
        <w:spacing w:line="240" w:lineRule="auto"/>
      </w:pPr>
    </w:p>
    <w:p w14:paraId="15AB7F14" w14:textId="706A4EF5" w:rsidR="00B41297" w:rsidRPr="00E1474F" w:rsidRDefault="00A80599" w:rsidP="00B41297">
      <w:pPr>
        <w:widowControl w:val="0"/>
        <w:autoSpaceDE w:val="0"/>
        <w:autoSpaceDN w:val="0"/>
        <w:adjustRightInd w:val="0"/>
        <w:spacing w:after="0" w:line="240" w:lineRule="auto"/>
      </w:pPr>
      <w:r>
        <w:t xml:space="preserve">The past spring </w:t>
      </w:r>
      <w:r w:rsidR="00B41297" w:rsidRPr="00E1474F">
        <w:t xml:space="preserve">was marked by 2 exciting editions of the </w:t>
      </w:r>
      <w:r w:rsidR="00B41297" w:rsidRPr="00E1474F">
        <w:rPr>
          <w:b/>
        </w:rPr>
        <w:t>Della Pietra Lecture Series</w:t>
      </w:r>
      <w:r w:rsidR="00B41297" w:rsidRPr="00E1474F">
        <w:t xml:space="preserve">, </w:t>
      </w:r>
      <w:r w:rsidR="00B41297" w:rsidRPr="00E1474F">
        <w:rPr>
          <w:rFonts w:cs="Arial"/>
        </w:rPr>
        <w:t>made possible by a generous donation from the Della Pietra family. The series aim</w:t>
      </w:r>
      <w:r>
        <w:rPr>
          <w:rFonts w:cs="Arial"/>
        </w:rPr>
        <w:t>s to</w:t>
      </w:r>
      <w:r w:rsidR="00B41297" w:rsidRPr="00E1474F">
        <w:rPr>
          <w:rFonts w:cs="Arial"/>
        </w:rPr>
        <w:t xml:space="preserve"> bring world-renowned scientists to the Simons Center for Geometry and Physics to enhance the Center’s intellectual activity and bring greater awareness of recent and impactful discoveries in physics and mathematics to the Long Island community.</w:t>
      </w:r>
    </w:p>
    <w:p w14:paraId="6F36ECBE" w14:textId="77777777" w:rsidR="00B41297" w:rsidRPr="00E1474F" w:rsidRDefault="00B41297" w:rsidP="00B41297">
      <w:pPr>
        <w:widowControl w:val="0"/>
        <w:autoSpaceDE w:val="0"/>
        <w:autoSpaceDN w:val="0"/>
        <w:adjustRightInd w:val="0"/>
        <w:spacing w:after="0" w:line="240" w:lineRule="auto"/>
      </w:pPr>
    </w:p>
    <w:p w14:paraId="292523FE" w14:textId="2F80D546" w:rsidR="00B41297" w:rsidRPr="00E1474F" w:rsidRDefault="00B53039" w:rsidP="00B41297">
      <w:pPr>
        <w:widowControl w:val="0"/>
        <w:autoSpaceDE w:val="0"/>
        <w:autoSpaceDN w:val="0"/>
        <w:adjustRightInd w:val="0"/>
        <w:spacing w:after="0" w:line="240" w:lineRule="auto"/>
        <w:rPr>
          <w:rFonts w:cs="Arial"/>
        </w:rPr>
      </w:pPr>
      <w:r>
        <w:t>Each edition of the</w:t>
      </w:r>
      <w:r w:rsidR="00B41297" w:rsidRPr="00E1474F">
        <w:t xml:space="preserve"> series </w:t>
      </w:r>
      <w:r>
        <w:t>i</w:t>
      </w:r>
      <w:r w:rsidR="00B41297" w:rsidRPr="00E1474F">
        <w:t>nclude</w:t>
      </w:r>
      <w:r>
        <w:t>s</w:t>
      </w:r>
      <w:r w:rsidR="00B41297" w:rsidRPr="00E1474F">
        <w:t xml:space="preserve"> a technical talk, a high school lecture, and a lecture</w:t>
      </w:r>
      <w:r w:rsidR="00270C9B">
        <w:t xml:space="preserve"> for the general public. The first one</w:t>
      </w:r>
      <w:r w:rsidR="00B41297" w:rsidRPr="00E1474F">
        <w:t xml:space="preserve"> was given by </w:t>
      </w:r>
      <w:r w:rsidR="00B41297" w:rsidRPr="00E1474F">
        <w:rPr>
          <w:b/>
        </w:rPr>
        <w:t xml:space="preserve">Dr. </w:t>
      </w:r>
      <w:r w:rsidR="00B41297" w:rsidRPr="00E1474F">
        <w:rPr>
          <w:rFonts w:cs="Arial"/>
          <w:b/>
          <w:bCs/>
        </w:rPr>
        <w:t>Etyenne Ghys</w:t>
      </w:r>
      <w:r w:rsidR="00B41297" w:rsidRPr="00E1474F">
        <w:rPr>
          <w:rFonts w:cs="Arial"/>
          <w:bCs/>
        </w:rPr>
        <w:t xml:space="preserve"> on January 20, 2015 i</w:t>
      </w:r>
      <w:r w:rsidR="00270C9B">
        <w:rPr>
          <w:rFonts w:cs="Arial"/>
          <w:bCs/>
        </w:rPr>
        <w:t>n the Simons Center Auditorim. Dr. Ghys’s</w:t>
      </w:r>
      <w:r w:rsidR="00B41297" w:rsidRPr="00E1474F">
        <w:rPr>
          <w:rFonts w:cs="Arial"/>
          <w:bCs/>
        </w:rPr>
        <w:t xml:space="preserve"> public lecture, </w:t>
      </w:r>
      <w:r w:rsidR="00270C9B">
        <w:rPr>
          <w:rFonts w:cs="Arial"/>
          <w:bCs/>
        </w:rPr>
        <w:t>which was</w:t>
      </w:r>
      <w:r w:rsidR="00B41297" w:rsidRPr="00E1474F">
        <w:rPr>
          <w:rFonts w:cs="Arial"/>
          <w:bCs/>
        </w:rPr>
        <w:t xml:space="preserve"> preceded by a w</w:t>
      </w:r>
      <w:r w:rsidR="00270C9B">
        <w:rPr>
          <w:rFonts w:cs="Arial"/>
        </w:rPr>
        <w:t>ine-and-</w:t>
      </w:r>
      <w:r w:rsidR="00B41297" w:rsidRPr="00E1474F">
        <w:rPr>
          <w:rFonts w:cs="Arial"/>
        </w:rPr>
        <w:t>cheese reception at the Center</w:t>
      </w:r>
      <w:r w:rsidR="00270C9B">
        <w:rPr>
          <w:rFonts w:cs="Arial"/>
        </w:rPr>
        <w:t xml:space="preserve">’s lobby, was </w:t>
      </w:r>
      <w:r w:rsidR="00B41297" w:rsidRPr="00E1474F">
        <w:rPr>
          <w:rFonts w:cs="Arial"/>
        </w:rPr>
        <w:t>titled</w:t>
      </w:r>
      <w:r w:rsidR="00B41297" w:rsidRPr="00E1474F">
        <w:rPr>
          <w:rFonts w:cs="Arial"/>
          <w:b/>
          <w:bCs/>
        </w:rPr>
        <w:t> </w:t>
      </w:r>
      <w:r w:rsidR="00270C9B">
        <w:rPr>
          <w:rFonts w:cs="Arial"/>
        </w:rPr>
        <w:t xml:space="preserve"> </w:t>
      </w:r>
      <w:r w:rsidR="00270C9B" w:rsidRPr="00270C9B">
        <w:rPr>
          <w:rFonts w:cs="Arial"/>
          <w:i/>
        </w:rPr>
        <w:t xml:space="preserve">The story of </w:t>
      </w:r>
      <w:r w:rsidR="00270C9B">
        <w:rPr>
          <w:rFonts w:cs="Arial"/>
          <w:i/>
        </w:rPr>
        <w:t>flat s</w:t>
      </w:r>
      <w:r w:rsidR="00270C9B" w:rsidRPr="00270C9B">
        <w:rPr>
          <w:rFonts w:cs="Arial"/>
          <w:i/>
        </w:rPr>
        <w:t>urfaces</w:t>
      </w:r>
      <w:r w:rsidR="00270C9B">
        <w:rPr>
          <w:rFonts w:cs="Arial"/>
        </w:rPr>
        <w:t>. Dr.</w:t>
      </w:r>
      <w:r w:rsidR="00B41297" w:rsidRPr="00E1474F">
        <w:rPr>
          <w:rFonts w:cs="Arial"/>
        </w:rPr>
        <w:t xml:space="preserve"> Ghys, the Director of Research at L’École Normale Supérieur, is a mathematician, and, as introduced by Dr. John Morgan, </w:t>
      </w:r>
      <w:r w:rsidR="00270C9B">
        <w:rPr>
          <w:rFonts w:cs="Arial"/>
        </w:rPr>
        <w:t xml:space="preserve">he </w:t>
      </w:r>
      <w:r w:rsidR="00B41297" w:rsidRPr="00E1474F">
        <w:rPr>
          <w:rFonts w:cs="Arial"/>
        </w:rPr>
        <w:t xml:space="preserve">is well known for his work in “geometry, topology, dynamics and their union”. His lecture </w:t>
      </w:r>
      <w:r w:rsidR="00270C9B">
        <w:rPr>
          <w:rFonts w:cs="Arial"/>
        </w:rPr>
        <w:t>r</w:t>
      </w:r>
      <w:r w:rsidR="00B41297" w:rsidRPr="00E1474F">
        <w:rPr>
          <w:rFonts w:cs="Arial"/>
        </w:rPr>
        <w:t>evolved around the notion that</w:t>
      </w:r>
      <w:r w:rsidR="00270C9B">
        <w:rPr>
          <w:rFonts w:cs="Arial"/>
        </w:rPr>
        <w:t>,</w:t>
      </w:r>
      <w:r w:rsidR="00B41297" w:rsidRPr="00E1474F">
        <w:rPr>
          <w:rFonts w:cs="Arial"/>
        </w:rPr>
        <w:t xml:space="preserve"> despite the fact that</w:t>
      </w:r>
      <w:r w:rsidR="00270C9B">
        <w:rPr>
          <w:rFonts w:cs="Arial"/>
        </w:rPr>
        <w:t xml:space="preserve"> most surfaces are not flat, we</w:t>
      </w:r>
      <w:r w:rsidR="00B41297" w:rsidRPr="00E1474F">
        <w:rPr>
          <w:rFonts w:cs="Arial"/>
        </w:rPr>
        <w:t xml:space="preserve"> nevertheless, tr</w:t>
      </w:r>
      <w:r w:rsidR="00270C9B">
        <w:rPr>
          <w:rFonts w:cs="Arial"/>
        </w:rPr>
        <w:t>y to cover them with flat objects</w:t>
      </w:r>
      <w:r w:rsidR="00B41297" w:rsidRPr="00E1474F">
        <w:rPr>
          <w:rFonts w:cs="Arial"/>
        </w:rPr>
        <w:t>. Cartographers picture our round Earth i</w:t>
      </w:r>
      <w:r w:rsidR="00270C9B">
        <w:rPr>
          <w:rFonts w:cs="Arial"/>
        </w:rPr>
        <w:t>n planar maps; s</w:t>
      </w:r>
      <w:r w:rsidR="00B41297" w:rsidRPr="00E1474F">
        <w:rPr>
          <w:rFonts w:cs="Arial"/>
        </w:rPr>
        <w:t>occer balls used to be mad</w:t>
      </w:r>
      <w:r w:rsidR="00270C9B">
        <w:rPr>
          <w:rFonts w:cs="Arial"/>
        </w:rPr>
        <w:t>e from flat pieces of leather; tailors cover our very non-flat</w:t>
      </w:r>
      <w:r w:rsidR="00B41297" w:rsidRPr="00E1474F">
        <w:rPr>
          <w:rFonts w:cs="Arial"/>
        </w:rPr>
        <w:t xml:space="preserve"> bodies with clothe</w:t>
      </w:r>
      <w:r w:rsidR="002F5DF9">
        <w:rPr>
          <w:rFonts w:cs="Arial"/>
        </w:rPr>
        <w:t xml:space="preserve">s made out of fabric. Dr. </w:t>
      </w:r>
      <w:r w:rsidR="00B41297" w:rsidRPr="00E1474F">
        <w:rPr>
          <w:rFonts w:cs="Arial"/>
        </w:rPr>
        <w:t xml:space="preserve">Ghys’s story started </w:t>
      </w:r>
      <w:r w:rsidR="002F5DF9">
        <w:rPr>
          <w:rFonts w:cs="Arial"/>
        </w:rPr>
        <w:t xml:space="preserve">with </w:t>
      </w:r>
      <w:r w:rsidR="00B41297" w:rsidRPr="00E1474F">
        <w:rPr>
          <w:rFonts w:cs="Arial"/>
        </w:rPr>
        <w:t>Euler’s beautiful develop</w:t>
      </w:r>
      <w:r w:rsidR="002F5DF9">
        <w:rPr>
          <w:rFonts w:cs="Arial"/>
        </w:rPr>
        <w:t>able surfaces (1770), continued</w:t>
      </w:r>
      <w:r w:rsidR="00B41297" w:rsidRPr="00E1474F">
        <w:rPr>
          <w:rFonts w:cs="Arial"/>
        </w:rPr>
        <w:t xml:space="preserve"> to Thurston’s pleated surfaces (1980), </w:t>
      </w:r>
      <w:r w:rsidR="002F5DF9">
        <w:rPr>
          <w:rFonts w:cs="Arial"/>
        </w:rPr>
        <w:t xml:space="preserve">and of course did not forget the </w:t>
      </w:r>
      <w:r w:rsidR="00B41297" w:rsidRPr="00E1474F">
        <w:rPr>
          <w:rFonts w:cs="Arial"/>
        </w:rPr>
        <w:t>official soccer ball of the World Cup in Brazil (2014). Following Chebyshev (1878), G</w:t>
      </w:r>
      <w:r w:rsidR="002F5DF9">
        <w:rPr>
          <w:rFonts w:cs="Arial"/>
        </w:rPr>
        <w:t>hys showed how to clothe a round</w:t>
      </w:r>
      <w:r w:rsidR="00B41297" w:rsidRPr="00E1474F">
        <w:rPr>
          <w:rFonts w:cs="Arial"/>
        </w:rPr>
        <w:t xml:space="preserve"> ball with no wrinkles (2011), </w:t>
      </w:r>
      <w:r w:rsidR="002F5DF9">
        <w:rPr>
          <w:rFonts w:cs="Arial"/>
        </w:rPr>
        <w:t xml:space="preserve">and </w:t>
      </w:r>
      <w:r w:rsidR="00B41297" w:rsidRPr="00E1474F">
        <w:rPr>
          <w:rFonts w:cs="Arial"/>
        </w:rPr>
        <w:t xml:space="preserve">mentioned </w:t>
      </w:r>
      <w:r w:rsidR="002F5DF9">
        <w:rPr>
          <w:rFonts w:cs="Arial"/>
        </w:rPr>
        <w:t xml:space="preserve">the </w:t>
      </w:r>
      <w:r w:rsidR="00B41297" w:rsidRPr="00E1474F">
        <w:rPr>
          <w:rFonts w:cs="Arial"/>
        </w:rPr>
        <w:t>incredible flat surfaces by Borrelli et al (2012), following</w:t>
      </w:r>
      <w:r w:rsidR="002F5DF9">
        <w:rPr>
          <w:rFonts w:cs="Arial"/>
        </w:rPr>
        <w:t xml:space="preserve"> the</w:t>
      </w:r>
      <w:r w:rsidR="00B41297" w:rsidRPr="00E1474F">
        <w:rPr>
          <w:rFonts w:cs="Arial"/>
        </w:rPr>
        <w:t xml:space="preserve"> theorems of Lebesgue (1898) and Nash (1954). Still, he </w:t>
      </w:r>
      <w:r w:rsidR="002F5DF9">
        <w:rPr>
          <w:rFonts w:cs="Arial"/>
        </w:rPr>
        <w:t xml:space="preserve">impressed the audience with how many </w:t>
      </w:r>
      <w:r w:rsidR="00B41297" w:rsidRPr="00E1474F">
        <w:rPr>
          <w:rFonts w:cs="Arial"/>
        </w:rPr>
        <w:t xml:space="preserve">questions in the </w:t>
      </w:r>
      <w:r w:rsidR="002F5DF9">
        <w:rPr>
          <w:rFonts w:cs="Arial"/>
        </w:rPr>
        <w:t>field</w:t>
      </w:r>
      <w:r w:rsidR="00B41297" w:rsidRPr="00E1474F">
        <w:rPr>
          <w:rFonts w:cs="Arial"/>
        </w:rPr>
        <w:t xml:space="preserve"> remain unanswered.</w:t>
      </w:r>
    </w:p>
    <w:p w14:paraId="10E2A191" w14:textId="77777777" w:rsidR="00B41297" w:rsidRPr="00E1474F" w:rsidRDefault="00B41297" w:rsidP="00B41297">
      <w:pPr>
        <w:widowControl w:val="0"/>
        <w:autoSpaceDE w:val="0"/>
        <w:autoSpaceDN w:val="0"/>
        <w:adjustRightInd w:val="0"/>
        <w:spacing w:after="0" w:line="240" w:lineRule="auto"/>
        <w:jc w:val="left"/>
        <w:rPr>
          <w:rFonts w:cs="Arial"/>
        </w:rPr>
      </w:pPr>
    </w:p>
    <w:p w14:paraId="615CE66E" w14:textId="4645FB8B" w:rsidR="00B41297" w:rsidRPr="00E1474F" w:rsidRDefault="00B41297" w:rsidP="00B41297">
      <w:pPr>
        <w:spacing w:line="240" w:lineRule="auto"/>
        <w:rPr>
          <w:rFonts w:cs="Georgia"/>
        </w:rPr>
      </w:pPr>
      <w:r w:rsidRPr="00E1474F">
        <w:t xml:space="preserve">More excitement was to follow, as on March 31 </w:t>
      </w:r>
      <w:r w:rsidRPr="00E1474F">
        <w:rPr>
          <w:b/>
        </w:rPr>
        <w:t>Dr.</w:t>
      </w:r>
      <w:r w:rsidRPr="00E1474F">
        <w:t xml:space="preserve"> </w:t>
      </w:r>
      <w:r w:rsidRPr="00E1474F">
        <w:rPr>
          <w:b/>
        </w:rPr>
        <w:t>David Gross</w:t>
      </w:r>
      <w:r w:rsidRPr="00E1474F">
        <w:t xml:space="preserve">, </w:t>
      </w:r>
      <w:r w:rsidRPr="007B1675">
        <w:rPr>
          <w:rFonts w:cs="Georgia"/>
          <w:color w:val="1A1A1A"/>
        </w:rPr>
        <w:t>Chan</w:t>
      </w:r>
      <w:r>
        <w:rPr>
          <w:rFonts w:cs="Georgia"/>
          <w:color w:val="1A1A1A"/>
        </w:rPr>
        <w:t>cellor's Chair professor</w:t>
      </w:r>
      <w:r w:rsidR="00270C9B">
        <w:rPr>
          <w:rFonts w:cs="Georgia"/>
          <w:color w:val="1A1A1A"/>
        </w:rPr>
        <w:t xml:space="preserve"> of theoretical physics, </w:t>
      </w:r>
      <w:r w:rsidRPr="007B1675">
        <w:t>KITP, Nobel Prize in Physics</w:t>
      </w:r>
      <w:r>
        <w:t xml:space="preserve"> 2004 for</w:t>
      </w:r>
      <w:r w:rsidRPr="00E1474F">
        <w:rPr>
          <w:rFonts w:cs="Georgia"/>
        </w:rPr>
        <w:t xml:space="preserve"> discover</w:t>
      </w:r>
      <w:r>
        <w:rPr>
          <w:rFonts w:cs="Georgia"/>
        </w:rPr>
        <w:t>y of</w:t>
      </w:r>
      <w:r w:rsidRPr="00E1474F">
        <w:rPr>
          <w:rFonts w:cs="Georgia"/>
        </w:rPr>
        <w:t xml:space="preserve"> asymptotic freedom, a phenomenon that changed high energy physics</w:t>
      </w:r>
      <w:r>
        <w:rPr>
          <w:rFonts w:cs="Georgia"/>
        </w:rPr>
        <w:t>,</w:t>
      </w:r>
      <w:r w:rsidR="0076551A">
        <w:t xml:space="preserve"> gave a talk </w:t>
      </w:r>
      <w:r w:rsidRPr="00E1474F">
        <w:t>titled</w:t>
      </w:r>
      <w:r w:rsidR="0076551A">
        <w:rPr>
          <w:rFonts w:cs="Arial"/>
        </w:rPr>
        <w:t xml:space="preserve"> </w:t>
      </w:r>
      <w:r w:rsidR="0076551A" w:rsidRPr="0076551A">
        <w:rPr>
          <w:rFonts w:cs="Arial"/>
          <w:i/>
        </w:rPr>
        <w:t>The frontiers of fundamental p</w:t>
      </w:r>
      <w:r w:rsidRPr="0076551A">
        <w:rPr>
          <w:rFonts w:cs="Arial"/>
          <w:i/>
        </w:rPr>
        <w:t>hy</w:t>
      </w:r>
      <w:r w:rsidR="0076551A" w:rsidRPr="0076551A">
        <w:rPr>
          <w:rFonts w:cs="Arial"/>
          <w:i/>
        </w:rPr>
        <w:t>sics</w:t>
      </w:r>
      <w:r w:rsidR="0076551A">
        <w:rPr>
          <w:rFonts w:cs="Arial"/>
        </w:rPr>
        <w:t>.</w:t>
      </w:r>
      <w:r>
        <w:rPr>
          <w:rFonts w:cs="Arial"/>
        </w:rPr>
        <w:t xml:space="preserve"> </w:t>
      </w:r>
      <w:r>
        <w:rPr>
          <w:rFonts w:cs="Georgia"/>
        </w:rPr>
        <w:t>Dr. Gross</w:t>
      </w:r>
      <w:r w:rsidRPr="00E1474F">
        <w:rPr>
          <w:rFonts w:cs="Georgia"/>
        </w:rPr>
        <w:t xml:space="preserve"> </w:t>
      </w:r>
      <w:r>
        <w:rPr>
          <w:rFonts w:cs="Georgia"/>
        </w:rPr>
        <w:t xml:space="preserve">dedicated </w:t>
      </w:r>
      <w:r w:rsidR="0076551A">
        <w:rPr>
          <w:rFonts w:cs="Arial"/>
        </w:rPr>
        <w:t>h</w:t>
      </w:r>
      <w:r w:rsidR="0076551A">
        <w:rPr>
          <w:rFonts w:cs="Georgia"/>
        </w:rPr>
        <w:t>is</w:t>
      </w:r>
      <w:r w:rsidR="0076551A" w:rsidRPr="00E1474F">
        <w:rPr>
          <w:rFonts w:cs="Georgia"/>
        </w:rPr>
        <w:t xml:space="preserve"> Della Pietra talk </w:t>
      </w:r>
      <w:r w:rsidR="0076551A">
        <w:rPr>
          <w:rFonts w:cs="Georgia"/>
        </w:rPr>
        <w:t>to experiment and theory.</w:t>
      </w:r>
      <w:r w:rsidRPr="00E1474F">
        <w:rPr>
          <w:rFonts w:cs="Georgia"/>
        </w:rPr>
        <w:t xml:space="preserve"> </w:t>
      </w:r>
      <w:r w:rsidR="0076551A">
        <w:rPr>
          <w:rFonts w:cs="Georgia"/>
        </w:rPr>
        <w:t xml:space="preserve">He spoke in depth </w:t>
      </w:r>
      <w:r w:rsidRPr="00E1474F">
        <w:rPr>
          <w:rFonts w:cs="Georgia"/>
        </w:rPr>
        <w:t>abou</w:t>
      </w:r>
      <w:r w:rsidR="0076551A">
        <w:rPr>
          <w:rFonts w:cs="Georgia"/>
        </w:rPr>
        <w:t>t experimental supremacy of LHC</w:t>
      </w:r>
      <w:r>
        <w:rPr>
          <w:rFonts w:cs="Georgia"/>
        </w:rPr>
        <w:t xml:space="preserve"> and</w:t>
      </w:r>
      <w:r w:rsidRPr="00E1474F">
        <w:rPr>
          <w:rFonts w:cs="Georgia"/>
        </w:rPr>
        <w:t xml:space="preserve"> </w:t>
      </w:r>
      <w:r>
        <w:rPr>
          <w:rFonts w:cs="Georgia"/>
        </w:rPr>
        <w:t xml:space="preserve">how it </w:t>
      </w:r>
      <w:r w:rsidRPr="00E1474F">
        <w:rPr>
          <w:rFonts w:cs="Georgia"/>
        </w:rPr>
        <w:t>has altered our understanding of matter</w:t>
      </w:r>
      <w:r>
        <w:rPr>
          <w:rFonts w:cs="Georgia"/>
        </w:rPr>
        <w:t>, and his e</w:t>
      </w:r>
      <w:r w:rsidRPr="00E1474F">
        <w:rPr>
          <w:rFonts w:cs="Georgia"/>
        </w:rPr>
        <w:t>xpect</w:t>
      </w:r>
      <w:r>
        <w:rPr>
          <w:rFonts w:cs="Georgia"/>
        </w:rPr>
        <w:t>ations for more exciting news from CERN</w:t>
      </w:r>
      <w:r w:rsidR="0076551A">
        <w:rPr>
          <w:rFonts w:cs="Georgia"/>
        </w:rPr>
        <w:t>. According to Dr. Gross,</w:t>
      </w:r>
      <w:r w:rsidRPr="00E1474F">
        <w:rPr>
          <w:rFonts w:cs="Georgia"/>
        </w:rPr>
        <w:t xml:space="preserve"> within the next few years </w:t>
      </w:r>
      <w:r w:rsidR="0076551A">
        <w:rPr>
          <w:rFonts w:cs="Georgia"/>
        </w:rPr>
        <w:t>these discoveries</w:t>
      </w:r>
      <w:r>
        <w:rPr>
          <w:rFonts w:cs="Georgia"/>
        </w:rPr>
        <w:t xml:space="preserve"> will change </w:t>
      </w:r>
      <w:r w:rsidR="0076551A">
        <w:rPr>
          <w:rFonts w:cs="Georgia"/>
        </w:rPr>
        <w:t>the</w:t>
      </w:r>
      <w:r w:rsidRPr="00E1474F">
        <w:rPr>
          <w:rFonts w:cs="Georgia"/>
        </w:rPr>
        <w:t xml:space="preserve"> balance between theory and experiment</w:t>
      </w:r>
      <w:r>
        <w:rPr>
          <w:rFonts w:cs="Georgia"/>
        </w:rPr>
        <w:t xml:space="preserve">, and </w:t>
      </w:r>
      <w:r w:rsidR="0076551A">
        <w:rPr>
          <w:rFonts w:cs="Georgia"/>
        </w:rPr>
        <w:t xml:space="preserve">we will have a new perception of </w:t>
      </w:r>
      <w:r>
        <w:rPr>
          <w:rFonts w:cs="Georgia"/>
        </w:rPr>
        <w:t>wh</w:t>
      </w:r>
      <w:r w:rsidRPr="00E1474F">
        <w:rPr>
          <w:rFonts w:cs="Georgia"/>
        </w:rPr>
        <w:t>e</w:t>
      </w:r>
      <w:r w:rsidR="008305FD">
        <w:rPr>
          <w:rFonts w:cs="Georgia"/>
        </w:rPr>
        <w:t>ther our ignorance is finite...</w:t>
      </w:r>
    </w:p>
    <w:p w14:paraId="4400F0FD" w14:textId="77777777" w:rsidR="00B41297" w:rsidRDefault="00B41297" w:rsidP="00B41297">
      <w:pPr>
        <w:spacing w:line="240" w:lineRule="auto"/>
        <w:rPr>
          <w:b/>
        </w:rPr>
      </w:pPr>
      <w:r w:rsidRPr="00E1474F">
        <w:rPr>
          <w:b/>
        </w:rPr>
        <w:t>poster and headshots</w:t>
      </w:r>
    </w:p>
    <w:p w14:paraId="2A118E97" w14:textId="276CB4E0" w:rsidR="00B41297" w:rsidRPr="00E1474F" w:rsidRDefault="00B41297" w:rsidP="00B41297">
      <w:pPr>
        <w:spacing w:line="240" w:lineRule="auto"/>
        <w:rPr>
          <w:rFonts w:cs="Arial"/>
          <w:color w:val="1A1A1A"/>
        </w:rPr>
      </w:pPr>
      <w:r w:rsidRPr="00B41297">
        <w:t xml:space="preserve">Next Edition of the Della Pietra Lecture Series will be held October 1-2, 2015 and feature </w:t>
      </w:r>
      <w:r w:rsidRPr="00B41297">
        <w:rPr>
          <w:rFonts w:cs="Arial"/>
          <w:color w:val="1A1A1A"/>
        </w:rPr>
        <w:t>Dr. Bonnie Bassler, Squibb Professor in Molecular Biology, Chair of the Department of Molecular Biology, Princeton University. For</w:t>
      </w:r>
      <w:r w:rsidRPr="00E1474F">
        <w:rPr>
          <w:rFonts w:cs="Arial"/>
          <w:color w:val="1A1A1A"/>
        </w:rPr>
        <w:t xml:space="preserve"> more information on Dr. Bassler’s research please, visit http://molbio.princeton.edu/faculty/molbio-faculty/31-bassler</w:t>
      </w:r>
    </w:p>
    <w:p w14:paraId="5AA5D944" w14:textId="77777777" w:rsidR="009F09F1" w:rsidRPr="00E1474F" w:rsidRDefault="009F09F1" w:rsidP="008D3A5A">
      <w:pPr>
        <w:spacing w:line="240" w:lineRule="auto"/>
        <w:rPr>
          <w:b/>
        </w:rPr>
      </w:pPr>
      <w:r w:rsidRPr="00E1474F">
        <w:rPr>
          <w:b/>
        </w:rPr>
        <w:lastRenderedPageBreak/>
        <w:t>Organizing Equations on the Iconic Wall</w:t>
      </w:r>
    </w:p>
    <w:p w14:paraId="728DA73B" w14:textId="77777777" w:rsidR="005B5C2B" w:rsidRPr="00E1474F" w:rsidRDefault="009F09F1" w:rsidP="008D3A5A">
      <w:pPr>
        <w:spacing w:line="240" w:lineRule="auto"/>
        <w:rPr>
          <w:b/>
        </w:rPr>
      </w:pPr>
      <w:r w:rsidRPr="00E1474F">
        <w:rPr>
          <w:b/>
        </w:rPr>
        <w:t>By Tony Philips</w:t>
      </w:r>
    </w:p>
    <w:p w14:paraId="278CFEDD" w14:textId="602EFCE6" w:rsidR="009F09F1" w:rsidRPr="00E1474F" w:rsidRDefault="005B5C2B" w:rsidP="008D3A5A">
      <w:pPr>
        <w:spacing w:line="240" w:lineRule="auto"/>
      </w:pPr>
      <w:r w:rsidRPr="00E1474F">
        <w:t>Image 1 Tony’s Headshot</w:t>
      </w:r>
    </w:p>
    <w:p w14:paraId="6BD78E91" w14:textId="77777777" w:rsidR="005B5C2B" w:rsidRPr="00E1474F" w:rsidRDefault="005B5C2B" w:rsidP="008D3A5A">
      <w:pPr>
        <w:spacing w:line="240" w:lineRule="auto"/>
      </w:pPr>
    </w:p>
    <w:p w14:paraId="671A331C" w14:textId="5C000CE3" w:rsidR="009F09F1" w:rsidRPr="00E1474F" w:rsidRDefault="009F09F1" w:rsidP="008D3A5A">
      <w:pPr>
        <w:spacing w:line="240" w:lineRule="auto"/>
      </w:pPr>
      <w:r w:rsidRPr="00E1474F">
        <w:t>After Jim Simons accepted Nina Douglas’ proposal for a limestone wall in the SCGP lobby with mathematical and p</w:t>
      </w:r>
      <w:r w:rsidR="004E7D5B">
        <w:t xml:space="preserve">hysical equations and diagrams, </w:t>
      </w:r>
      <w:r w:rsidRPr="00E1474F">
        <w:t>inspired by the exterior of the Bibliotheca Alexandrina</w:t>
      </w:r>
      <w:r w:rsidR="004E7D5B">
        <w:t>, the new Library of Alexandria,</w:t>
      </w:r>
      <w:r w:rsidRPr="00E1474F">
        <w:t xml:space="preserve"> </w:t>
      </w:r>
      <w:r w:rsidR="004E7D5B">
        <w:t>(</w:t>
      </w:r>
      <w:r w:rsidRPr="00E1474F">
        <w:t xml:space="preserve">this was back in Spring, 2010) a committee </w:t>
      </w:r>
      <w:r w:rsidR="004E7D5B">
        <w:t>was set up to solicit</w:t>
      </w:r>
      <w:r w:rsidR="004E7D5B">
        <w:rPr>
          <w:rFonts w:ascii="Garamond" w:hAnsi="Garamond"/>
          <w:color w:val="222222"/>
          <w:shd w:val="clear" w:color="auto" w:fill="FFFFFF"/>
        </w:rPr>
        <w:t>—</w:t>
      </w:r>
      <w:r w:rsidRPr="00E1474F">
        <w:t xml:space="preserve">from the </w:t>
      </w:r>
      <w:r w:rsidR="004E7D5B">
        <w:t>Math, Physics and SCGP faculty</w:t>
      </w:r>
      <w:r w:rsidR="004E7D5B">
        <w:rPr>
          <w:rFonts w:ascii="Garamond" w:hAnsi="Garamond"/>
          <w:color w:val="222222"/>
          <w:shd w:val="clear" w:color="auto" w:fill="FFFFFF"/>
        </w:rPr>
        <w:t>—</w:t>
      </w:r>
      <w:r w:rsidRPr="00E1474F">
        <w:t>suggestions of which equations and diagrams, ranging over the entire history of the sciences, should be included. Nina and I were entrusted with the design.</w:t>
      </w:r>
    </w:p>
    <w:p w14:paraId="7327964E" w14:textId="77777777" w:rsidR="009F09F1" w:rsidRPr="00E1474F" w:rsidRDefault="009F09F1" w:rsidP="008D3A5A">
      <w:pPr>
        <w:spacing w:line="240" w:lineRule="auto"/>
      </w:pPr>
    </w:p>
    <w:p w14:paraId="50BE2612" w14:textId="22AB9B72" w:rsidR="009F09F1" w:rsidRPr="00E1474F" w:rsidRDefault="009F09F1" w:rsidP="008D3A5A">
      <w:pPr>
        <w:spacing w:line="240" w:lineRule="auto"/>
      </w:pPr>
      <w:r w:rsidRPr="00E1474F">
        <w:t>The committee solicited, and the suggestions came pouring in. At the final count, a couple of mo</w:t>
      </w:r>
      <w:r w:rsidR="004E7D5B">
        <w:t>nths later, there were almost ninety</w:t>
      </w:r>
      <w:r w:rsidRPr="00E1474F">
        <w:t xml:space="preserve"> items, each of which some professor thought worthy of being carved in stone for the ages to come. Twenty of these involved diagrams: geometric figures, experimental apparatus, or images of physical and numerical phenomena. </w:t>
      </w:r>
    </w:p>
    <w:p w14:paraId="29C76492" w14:textId="77777777" w:rsidR="009F09F1" w:rsidRPr="00E1474F" w:rsidRDefault="009F09F1" w:rsidP="008D3A5A">
      <w:pPr>
        <w:spacing w:line="240" w:lineRule="auto"/>
      </w:pPr>
    </w:p>
    <w:p w14:paraId="6169FB52" w14:textId="5A535C30" w:rsidR="009F09F1" w:rsidRPr="00E1474F" w:rsidRDefault="009F09F1" w:rsidP="008D3A5A">
      <w:pPr>
        <w:spacing w:line="240" w:lineRule="auto"/>
      </w:pPr>
      <w:r w:rsidRPr="00E1474F">
        <w:t xml:space="preserve">The wall is quite large (roughly 20 by 24 feet) so there </w:t>
      </w:r>
      <w:r w:rsidR="004E7D5B" w:rsidRPr="00E1474F">
        <w:t xml:space="preserve">certainly </w:t>
      </w:r>
      <w:r w:rsidRPr="00E1474F">
        <w:t xml:space="preserve">was room for many equations and many diagrams. But how should they be arranged? The Bibliotheca displayed inscriptions and tokens from all the world’s cultures, written as if at random, some large, some small, all clearly used just for symbolic and decorative effect. Such a purely paratactic arrangement did not seem suitable for a context where </w:t>
      </w:r>
      <w:r w:rsidRPr="004E7D5B">
        <w:rPr>
          <w:i/>
        </w:rPr>
        <w:t>the</w:t>
      </w:r>
      <w:r w:rsidRPr="00E1474F">
        <w:t xml:space="preserve"> </w:t>
      </w:r>
      <w:r w:rsidRPr="00E1474F">
        <w:rPr>
          <w:i/>
        </w:rPr>
        <w:t>meaning</w:t>
      </w:r>
      <w:r w:rsidRPr="00E1474F">
        <w:t xml:space="preserve"> of each element was essentially important.</w:t>
      </w:r>
    </w:p>
    <w:p w14:paraId="4B9841EB" w14:textId="0EC24A12" w:rsidR="007E3B48" w:rsidRPr="00E1474F" w:rsidRDefault="005B5C2B" w:rsidP="008D3A5A">
      <w:pPr>
        <w:spacing w:line="240" w:lineRule="auto"/>
      </w:pPr>
      <w:r w:rsidRPr="00E1474F">
        <w:rPr>
          <w:noProof/>
          <w:lang w:eastAsia="en-US"/>
        </w:rPr>
        <w:drawing>
          <wp:inline distT="0" distB="0" distL="0" distR="0" wp14:anchorId="34CB837E" wp14:editId="002D2276">
            <wp:extent cx="4249420" cy="2499659"/>
            <wp:effectExtent l="0" t="0" r="0" b="0"/>
            <wp:docPr id="4" name="Picture 0" descr="Words_on_a_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_on_a_Wall.jpg"/>
                    <pic:cNvPicPr/>
                  </pic:nvPicPr>
                  <pic:blipFill>
                    <a:blip r:embed="rId19"/>
                    <a:stretch>
                      <a:fillRect/>
                    </a:stretch>
                  </pic:blipFill>
                  <pic:spPr>
                    <a:xfrm>
                      <a:off x="0" y="0"/>
                      <a:ext cx="4249420" cy="2499659"/>
                    </a:xfrm>
                    <a:prstGeom prst="rect">
                      <a:avLst/>
                    </a:prstGeom>
                  </pic:spPr>
                </pic:pic>
              </a:graphicData>
            </a:graphic>
          </wp:inline>
        </w:drawing>
      </w:r>
    </w:p>
    <w:p w14:paraId="68E731EE" w14:textId="5E8FCA34" w:rsidR="007E3B48" w:rsidRPr="00E1474F" w:rsidRDefault="009F7613" w:rsidP="008D3A5A">
      <w:pPr>
        <w:spacing w:line="240" w:lineRule="auto"/>
      </w:pPr>
      <w:r w:rsidRPr="00E1474F">
        <w:t xml:space="preserve">Image 2 </w:t>
      </w:r>
      <w:r w:rsidR="007E3B48" w:rsidRPr="00E1474F">
        <w:t xml:space="preserve">https://commons.wikimedia.org/wiki/File:Words_on_a_Wall.jpg </w:t>
      </w:r>
    </w:p>
    <w:p w14:paraId="660263FA" w14:textId="599CE4B6" w:rsidR="009F09F1" w:rsidRPr="00E1474F" w:rsidRDefault="005B5C2B" w:rsidP="008D3A5A">
      <w:pPr>
        <w:spacing w:line="240" w:lineRule="auto"/>
      </w:pPr>
      <w:r w:rsidRPr="00E1474F">
        <w:t xml:space="preserve">Caption: </w:t>
      </w:r>
      <w:r w:rsidR="003B7894" w:rsidRPr="00E1474F">
        <w:t>Detail of e</w:t>
      </w:r>
      <w:r w:rsidR="009F09F1" w:rsidRPr="00E1474F">
        <w:t>xterior wall, Bibliotheca Alexandrina. Image from Wikimedia Commons.</w:t>
      </w:r>
    </w:p>
    <w:p w14:paraId="6F6376C7" w14:textId="77777777" w:rsidR="00016654" w:rsidRPr="00E1474F" w:rsidRDefault="00016654" w:rsidP="008D3A5A">
      <w:pPr>
        <w:spacing w:line="240" w:lineRule="auto"/>
      </w:pPr>
    </w:p>
    <w:p w14:paraId="31151896" w14:textId="4AC176AB" w:rsidR="009F09F1" w:rsidRPr="00E1474F" w:rsidRDefault="009F09F1" w:rsidP="008D3A5A">
      <w:pPr>
        <w:spacing w:line="240" w:lineRule="auto"/>
      </w:pPr>
      <w:r w:rsidRPr="00E1474F">
        <w:t>On the other hand, the branches of physics and mathematics had evolved over the years to where, even though one could find links between any two of them, no simple, two-dimensional overall sc</w:t>
      </w:r>
      <w:r w:rsidR="008305FD">
        <w:t>heme could encompass them all.</w:t>
      </w:r>
    </w:p>
    <w:p w14:paraId="115D08AA" w14:textId="77777777" w:rsidR="009F09F1" w:rsidRPr="00E1474F" w:rsidRDefault="009F09F1" w:rsidP="008D3A5A">
      <w:pPr>
        <w:spacing w:line="240" w:lineRule="auto"/>
      </w:pPr>
    </w:p>
    <w:p w14:paraId="2393DADF" w14:textId="71AB2CEA" w:rsidR="008305FD" w:rsidRDefault="009F09F1" w:rsidP="008D3A5A">
      <w:pPr>
        <w:spacing w:line="240" w:lineRule="auto"/>
      </w:pPr>
      <w:r w:rsidRPr="00E1474F">
        <w:t>The first job that Nina and I faced was to get the number of items reduced to what could fit on the wall in a legible font without crowding. After several consultations with the faculty, and a certain amount of necessary compromise, the committee selected f</w:t>
      </w:r>
      <w:r w:rsidR="004E7D5B">
        <w:t xml:space="preserve">or inclusion </w:t>
      </w:r>
      <w:r w:rsidR="004E7D5B" w:rsidRPr="004E7D5B">
        <w:rPr>
          <w:b/>
        </w:rPr>
        <w:t xml:space="preserve">thirty two </w:t>
      </w:r>
      <w:r w:rsidRPr="004E7D5B">
        <w:rPr>
          <w:b/>
        </w:rPr>
        <w:t>equatio</w:t>
      </w:r>
      <w:r w:rsidR="004E7D5B" w:rsidRPr="004E7D5B">
        <w:rPr>
          <w:b/>
        </w:rPr>
        <w:t>ns</w:t>
      </w:r>
      <w:r w:rsidR="004E7D5B">
        <w:t xml:space="preserve">, including </w:t>
      </w:r>
      <w:r w:rsidR="004E7D5B" w:rsidRPr="004E7D5B">
        <w:rPr>
          <w:b/>
        </w:rPr>
        <w:t>sixteen</w:t>
      </w:r>
      <w:r w:rsidR="00B41297">
        <w:t xml:space="preserve"> </w:t>
      </w:r>
      <w:r w:rsidR="00B41297" w:rsidRPr="004E7D5B">
        <w:rPr>
          <w:b/>
        </w:rPr>
        <w:t>with diagrams</w:t>
      </w:r>
      <w:r w:rsidR="00B41297" w:rsidRPr="008305FD">
        <w:rPr>
          <w:b/>
        </w:rPr>
        <w:t>.</w:t>
      </w:r>
      <w:r w:rsidR="008305FD">
        <w:t xml:space="preserve"> </w:t>
      </w:r>
      <w:r w:rsidR="004E7D5B">
        <w:t>(Cont.)</w:t>
      </w:r>
    </w:p>
    <w:p w14:paraId="13F473B3" w14:textId="77777777" w:rsidR="008305FD" w:rsidRDefault="008305FD" w:rsidP="008D3A5A">
      <w:pPr>
        <w:spacing w:line="240" w:lineRule="auto"/>
      </w:pPr>
    </w:p>
    <w:p w14:paraId="079AF1CB" w14:textId="349BE969" w:rsidR="009F09F1" w:rsidRPr="00E1474F" w:rsidRDefault="009F09F1" w:rsidP="008D3A5A">
      <w:pPr>
        <w:spacing w:line="240" w:lineRule="auto"/>
      </w:pPr>
      <w:r w:rsidRPr="00E1474F">
        <w:lastRenderedPageBreak/>
        <w:t>Our next task was the layout. To handle the diagrams we fell back on a schem</w:t>
      </w:r>
      <w:r w:rsidR="004E7D5B">
        <w:t xml:space="preserve">e from the Renaissance, using </w:t>
      </w:r>
      <w:r w:rsidR="004E7D5B" w:rsidRPr="004E7D5B">
        <w:rPr>
          <w:b/>
        </w:rPr>
        <w:t>thirteen</w:t>
      </w:r>
      <w:r w:rsidRPr="004E7D5B">
        <w:rPr>
          <w:b/>
        </w:rPr>
        <w:t xml:space="preserve"> medallions</w:t>
      </w:r>
      <w:r w:rsidRPr="00E1474F">
        <w:t xml:space="preserve"> around the periphery of the wall to enclose each diagram and its equations.</w:t>
      </w:r>
      <w:r w:rsidR="003B7894" w:rsidRPr="00E1474F">
        <w:t xml:space="preserve"> Images 1 and 2</w:t>
      </w:r>
    </w:p>
    <w:p w14:paraId="4F437A0C" w14:textId="77777777" w:rsidR="005B5C2B" w:rsidRPr="00E1474F" w:rsidRDefault="005B5C2B" w:rsidP="008D3A5A">
      <w:pPr>
        <w:spacing w:line="240" w:lineRule="auto"/>
      </w:pPr>
    </w:p>
    <w:p w14:paraId="3D46A189" w14:textId="77777777" w:rsidR="005B5C2B" w:rsidRPr="00E1474F" w:rsidRDefault="005B5C2B" w:rsidP="008D3A5A">
      <w:pPr>
        <w:spacing w:line="240" w:lineRule="auto"/>
      </w:pPr>
      <w:r w:rsidRPr="00E1474F">
        <w:rPr>
          <w:noProof/>
          <w:lang w:eastAsia="en-US"/>
        </w:rPr>
        <w:drawing>
          <wp:inline distT="0" distB="0" distL="0" distR="0" wp14:anchorId="59AFD4A4" wp14:editId="497D898B">
            <wp:extent cx="2352196" cy="2707640"/>
            <wp:effectExtent l="25400" t="0" r="10004" b="0"/>
            <wp:docPr id="7" name="Picture 5" descr="euclidespis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clidespisano.jpg"/>
                    <pic:cNvPicPr/>
                  </pic:nvPicPr>
                  <pic:blipFill>
                    <a:blip r:embed="rId20"/>
                    <a:stretch>
                      <a:fillRect/>
                    </a:stretch>
                  </pic:blipFill>
                  <pic:spPr>
                    <a:xfrm>
                      <a:off x="0" y="0"/>
                      <a:ext cx="2367838" cy="2725645"/>
                    </a:xfrm>
                    <a:prstGeom prst="rect">
                      <a:avLst/>
                    </a:prstGeom>
                  </pic:spPr>
                </pic:pic>
              </a:graphicData>
            </a:graphic>
          </wp:inline>
        </w:drawing>
      </w:r>
      <w:r w:rsidRPr="00E1474F">
        <w:rPr>
          <w:noProof/>
          <w:lang w:eastAsia="en-US"/>
        </w:rPr>
        <w:drawing>
          <wp:inline distT="0" distB="0" distL="0" distR="0" wp14:anchorId="70127DE6" wp14:editId="1074C9AF">
            <wp:extent cx="2717800" cy="2701755"/>
            <wp:effectExtent l="25400" t="0" r="0" b="0"/>
            <wp:docPr id="5" name="Picture 4" descr="ABo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hm.jpg"/>
                    <pic:cNvPicPr/>
                  </pic:nvPicPr>
                  <pic:blipFill>
                    <a:blip r:embed="rId21"/>
                    <a:stretch>
                      <a:fillRect/>
                    </a:stretch>
                  </pic:blipFill>
                  <pic:spPr>
                    <a:xfrm>
                      <a:off x="0" y="0"/>
                      <a:ext cx="2707956" cy="2691969"/>
                    </a:xfrm>
                    <a:prstGeom prst="rect">
                      <a:avLst/>
                    </a:prstGeom>
                  </pic:spPr>
                </pic:pic>
              </a:graphicData>
            </a:graphic>
          </wp:inline>
        </w:drawing>
      </w:r>
    </w:p>
    <w:p w14:paraId="6B69EC0E" w14:textId="6EE3181A" w:rsidR="005B5C2B" w:rsidRPr="00E1474F" w:rsidRDefault="003B7894" w:rsidP="008D3A5A">
      <w:pPr>
        <w:spacing w:line="240" w:lineRule="auto"/>
      </w:pPr>
      <w:r w:rsidRPr="00E1474F">
        <w:t xml:space="preserve">Caption: </w:t>
      </w:r>
      <w:r w:rsidR="009F09F1" w:rsidRPr="00E1474F">
        <w:t xml:space="preserve">Left, </w:t>
      </w:r>
      <w:r w:rsidR="009F09F1" w:rsidRPr="00E1474F">
        <w:rPr>
          <w:i/>
        </w:rPr>
        <w:t>Euclid</w:t>
      </w:r>
      <w:r w:rsidR="009F09F1" w:rsidRPr="00E1474F">
        <w:t>, by Nino Pisano (early 14</w:t>
      </w:r>
      <w:r w:rsidR="009F09F1" w:rsidRPr="00E1474F">
        <w:rPr>
          <w:vertAlign w:val="superscript"/>
        </w:rPr>
        <w:t>th</w:t>
      </w:r>
      <w:r w:rsidR="009F09F1" w:rsidRPr="00E1474F">
        <w:t xml:space="preserve"> century, Museo d</w:t>
      </w:r>
      <w:r w:rsidR="004E7D5B">
        <w:t>ell’Opera del Duomo, Florence).</w:t>
      </w:r>
    </w:p>
    <w:p w14:paraId="6D727519" w14:textId="312D65B0" w:rsidR="009F09F1" w:rsidRPr="00E1474F" w:rsidRDefault="009F09F1" w:rsidP="008D3A5A">
      <w:pPr>
        <w:spacing w:line="240" w:lineRule="auto"/>
      </w:pPr>
      <w:r w:rsidRPr="00E1474F">
        <w:t xml:space="preserve">Right, </w:t>
      </w:r>
      <w:r w:rsidR="008305FD">
        <w:rPr>
          <w:i/>
        </w:rPr>
        <w:t>Aharonov-Bohm E</w:t>
      </w:r>
      <w:r w:rsidRPr="00E1474F">
        <w:rPr>
          <w:i/>
        </w:rPr>
        <w:t>xperiment</w:t>
      </w:r>
      <w:r w:rsidR="008305FD">
        <w:t>,</w:t>
      </w:r>
      <w:r w:rsidRPr="00E1474F">
        <w:t xml:space="preserve"> by Christian White. These two works are approximately the same size.</w:t>
      </w:r>
    </w:p>
    <w:p w14:paraId="4D4D15B7" w14:textId="77777777" w:rsidR="009F7613" w:rsidRPr="00E1474F" w:rsidRDefault="009F7613" w:rsidP="008D3A5A">
      <w:pPr>
        <w:spacing w:line="240" w:lineRule="auto"/>
      </w:pPr>
    </w:p>
    <w:p w14:paraId="2264F4B5" w14:textId="15031418" w:rsidR="009F09F1" w:rsidRPr="00E1474F" w:rsidRDefault="009F09F1" w:rsidP="008D3A5A">
      <w:pPr>
        <w:spacing w:line="240" w:lineRule="auto"/>
      </w:pPr>
      <w:r w:rsidRPr="004E7D5B">
        <w:rPr>
          <w:b/>
        </w:rPr>
        <w:t>Two</w:t>
      </w:r>
      <w:r w:rsidRPr="00E1474F">
        <w:t xml:space="preserve"> of the diagrams did not fit comfortably in a medallion: one was the picture of a planet in elliptical orbit about the sun, illustrating Kepler’s laws. Our solution was to narrow the ellipse and expand it to take up almost the whole diagonal of the wall, angled opposite to the slant of the staircase (which functioned as an additional constraint on the entire project). This effectively portioned the surface into two parts. Of t</w:t>
      </w:r>
      <w:r w:rsidR="004E7D5B">
        <w:t xml:space="preserve">he remaining </w:t>
      </w:r>
      <w:r w:rsidR="004E7D5B" w:rsidRPr="004E7D5B">
        <w:rPr>
          <w:b/>
        </w:rPr>
        <w:t>fourteen</w:t>
      </w:r>
      <w:r w:rsidR="004E7D5B">
        <w:t xml:space="preserve"> </w:t>
      </w:r>
      <w:r w:rsidR="004E7D5B" w:rsidRPr="004E7D5B">
        <w:rPr>
          <w:b/>
        </w:rPr>
        <w:t>equations</w:t>
      </w:r>
      <w:r w:rsidR="004E7D5B">
        <w:t xml:space="preserve">, </w:t>
      </w:r>
      <w:r w:rsidR="004E7D5B" w:rsidRPr="004E7D5B">
        <w:rPr>
          <w:b/>
        </w:rPr>
        <w:t>nine</w:t>
      </w:r>
      <w:r w:rsidRPr="00E1474F">
        <w:t xml:space="preserve"> fit inside the ellipse (including Kepler’s laws, Newton’s laws and Einstein’s gravitational equation).</w:t>
      </w:r>
    </w:p>
    <w:p w14:paraId="77A5BFD6" w14:textId="77777777" w:rsidR="009F09F1" w:rsidRPr="00E1474F" w:rsidRDefault="009F09F1" w:rsidP="008D3A5A">
      <w:pPr>
        <w:spacing w:line="240" w:lineRule="auto"/>
      </w:pPr>
      <w:r w:rsidRPr="00E1474F">
        <w:t xml:space="preserve">The other diagram needing more space was the string-theoretic enhancement of a Feynman diagram. Our solution here was to interpret the particle paths as energetic rays from the Sun (the focus of Kepler’s ellipse) and to use those paths to sketch a large triangle counterbalancing the ellipse. </w:t>
      </w:r>
    </w:p>
    <w:p w14:paraId="7808FE97" w14:textId="77777777" w:rsidR="009F09F1" w:rsidRDefault="009F09F1" w:rsidP="008D3A5A">
      <w:pPr>
        <w:spacing w:line="240" w:lineRule="auto"/>
      </w:pPr>
      <w:r w:rsidRPr="00E1474F">
        <w:t xml:space="preserve">That left </w:t>
      </w:r>
      <w:r w:rsidRPr="007562B2">
        <w:rPr>
          <w:b/>
        </w:rPr>
        <w:t>seven</w:t>
      </w:r>
      <w:r w:rsidRPr="00E1474F">
        <w:t xml:space="preserve"> equations to live outside the ellipse, including Maxwell’s Equations and Einstein’s </w:t>
      </w:r>
      <w:r w:rsidRPr="00E1474F">
        <w:rPr>
          <w:i/>
        </w:rPr>
        <w:t>E</w:t>
      </w:r>
      <w:r w:rsidRPr="00E1474F">
        <w:t xml:space="preserve"> = </w:t>
      </w:r>
      <w:r w:rsidRPr="00E1474F">
        <w:rPr>
          <w:i/>
        </w:rPr>
        <w:t>m</w:t>
      </w:r>
      <w:r w:rsidRPr="00E1474F">
        <w:t xml:space="preserve"> </w:t>
      </w:r>
      <w:r w:rsidRPr="00E1474F">
        <w:rPr>
          <w:i/>
        </w:rPr>
        <w:t>c</w:t>
      </w:r>
      <w:r w:rsidRPr="00E1474F">
        <w:rPr>
          <w:vertAlign w:val="superscript"/>
        </w:rPr>
        <w:t>2</w:t>
      </w:r>
      <w:r w:rsidRPr="00E1474F">
        <w:t>, which occupy their rightful place at the top of the design.</w:t>
      </w:r>
    </w:p>
    <w:p w14:paraId="0E118C16" w14:textId="77777777" w:rsidR="004040C8" w:rsidRPr="00E1474F" w:rsidRDefault="004040C8" w:rsidP="008D3A5A">
      <w:pPr>
        <w:spacing w:line="240" w:lineRule="auto"/>
      </w:pPr>
    </w:p>
    <w:p w14:paraId="0DE70C9E" w14:textId="23777482" w:rsidR="004040C8" w:rsidRDefault="00B81BD5" w:rsidP="00926DAE">
      <w:pPr>
        <w:pBdr>
          <w:top w:val="single" w:sz="4" w:space="1" w:color="auto"/>
          <w:left w:val="single" w:sz="4" w:space="4" w:color="auto"/>
          <w:bottom w:val="single" w:sz="4" w:space="1" w:color="auto"/>
          <w:right w:val="single" w:sz="4" w:space="4" w:color="auto"/>
        </w:pBdr>
        <w:spacing w:line="240" w:lineRule="auto"/>
      </w:pPr>
      <w:r w:rsidRPr="00E1474F">
        <w:rPr>
          <w:rFonts w:cs="Verdana"/>
          <w:bCs/>
        </w:rPr>
        <w:t xml:space="preserve">Dr. </w:t>
      </w:r>
      <w:r w:rsidRPr="00E1474F">
        <w:t>Anthony</w:t>
      </w:r>
      <w:r w:rsidR="008305FD">
        <w:rPr>
          <w:rFonts w:cs="Verdana"/>
          <w:bCs/>
        </w:rPr>
        <w:t xml:space="preserve"> Phillips is</w:t>
      </w:r>
      <w:r w:rsidRPr="00E1474F">
        <w:rPr>
          <w:rFonts w:cs="Verdana"/>
          <w:bCs/>
        </w:rPr>
        <w:t xml:space="preserve"> Professor of Mathematics at </w:t>
      </w:r>
      <w:r w:rsidRPr="00E1474F">
        <w:rPr>
          <w:rFonts w:cs="Verdana"/>
        </w:rPr>
        <w:t>Stony Brook University. His main field of research</w:t>
      </w:r>
      <w:r w:rsidR="00236B2F" w:rsidRPr="00E1474F">
        <w:rPr>
          <w:rFonts w:cs="Verdana"/>
        </w:rPr>
        <w:t xml:space="preserve"> </w:t>
      </w:r>
      <w:r w:rsidR="00926DAE">
        <w:rPr>
          <w:rFonts w:cs="Verdana"/>
        </w:rPr>
        <w:t xml:space="preserve">is algebraic topology. </w:t>
      </w:r>
      <w:r w:rsidR="009F09F1" w:rsidRPr="00E1474F">
        <w:t xml:space="preserve">To listen to </w:t>
      </w:r>
      <w:r w:rsidR="003B7894" w:rsidRPr="00E1474F">
        <w:t xml:space="preserve">Dr. </w:t>
      </w:r>
      <w:r w:rsidR="009F09F1" w:rsidRPr="00E1474F">
        <w:t xml:space="preserve">Philips’ talk on selecting the </w:t>
      </w:r>
      <w:r w:rsidR="008305FD">
        <w:t xml:space="preserve">equations, along with </w:t>
      </w:r>
      <w:r w:rsidR="009F09F1" w:rsidRPr="00E1474F">
        <w:t>talks by Nina Douglas and Christian White</w:t>
      </w:r>
      <w:r w:rsidR="008305FD">
        <w:t xml:space="preserve"> on conceptual and artistic aspects of the project, please</w:t>
      </w:r>
      <w:r w:rsidR="009F09F1" w:rsidRPr="00E1474F">
        <w:t xml:space="preserve"> go to </w:t>
      </w:r>
      <w:hyperlink r:id="rId22" w:history="1">
        <w:r w:rsidR="008305FD" w:rsidRPr="007220A7">
          <w:rPr>
            <w:rStyle w:val="Hyperlink"/>
          </w:rPr>
          <w:t>http://media.scgp.stonybrook.edu/video/video.php?f=20150508_4_HD_qtp.mp4</w:t>
        </w:r>
      </w:hyperlink>
      <w:r w:rsidR="00926DAE">
        <w:t xml:space="preserve">. </w:t>
      </w:r>
      <w:r w:rsidR="004040C8">
        <w:t xml:space="preserve">For documentation of the history of the project, please go to </w:t>
      </w:r>
      <w:hyperlink r:id="rId23" w:history="1">
        <w:r w:rsidR="004040C8" w:rsidRPr="007220A7">
          <w:rPr>
            <w:rStyle w:val="Hyperlink"/>
          </w:rPr>
          <w:t>http://www.math.stonybrook.edu/~tony/scgp/wall-story/wall-story.html</w:t>
        </w:r>
      </w:hyperlink>
    </w:p>
    <w:p w14:paraId="1AA17E34" w14:textId="77777777" w:rsidR="008305FD" w:rsidRPr="00E1474F" w:rsidRDefault="008305FD" w:rsidP="008305FD">
      <w:pPr>
        <w:pBdr>
          <w:top w:val="single" w:sz="4" w:space="1" w:color="auto"/>
          <w:left w:val="single" w:sz="4" w:space="4" w:color="auto"/>
          <w:bottom w:val="single" w:sz="4" w:space="1" w:color="auto"/>
          <w:right w:val="single" w:sz="4" w:space="4" w:color="auto"/>
        </w:pBdr>
        <w:spacing w:line="240" w:lineRule="auto"/>
      </w:pPr>
    </w:p>
    <w:p w14:paraId="03F9B49C" w14:textId="7B64EEDE" w:rsidR="00C201F0" w:rsidRPr="00E1474F" w:rsidRDefault="00C201F0" w:rsidP="008D3A5A">
      <w:pPr>
        <w:spacing w:line="240" w:lineRule="auto"/>
      </w:pPr>
    </w:p>
    <w:p w14:paraId="1063CF38" w14:textId="77777777" w:rsidR="00B41297" w:rsidRDefault="00B41297" w:rsidP="008D3A5A">
      <w:pPr>
        <w:spacing w:line="240" w:lineRule="auto"/>
        <w:jc w:val="center"/>
        <w:rPr>
          <w:b/>
        </w:rPr>
      </w:pPr>
    </w:p>
    <w:p w14:paraId="6BBA0D16" w14:textId="77777777" w:rsidR="00B41297" w:rsidRDefault="00B41297" w:rsidP="008D3A5A">
      <w:pPr>
        <w:spacing w:line="240" w:lineRule="auto"/>
        <w:jc w:val="center"/>
        <w:rPr>
          <w:b/>
        </w:rPr>
      </w:pPr>
    </w:p>
    <w:p w14:paraId="5B94E905" w14:textId="77777777" w:rsidR="00B41297" w:rsidRDefault="00B41297" w:rsidP="008D3A5A">
      <w:pPr>
        <w:spacing w:line="240" w:lineRule="auto"/>
        <w:jc w:val="center"/>
        <w:rPr>
          <w:b/>
        </w:rPr>
      </w:pPr>
    </w:p>
    <w:p w14:paraId="7ABC5189" w14:textId="77777777" w:rsidR="00B41297" w:rsidRDefault="00B41297" w:rsidP="008D3A5A">
      <w:pPr>
        <w:spacing w:line="240" w:lineRule="auto"/>
        <w:jc w:val="center"/>
        <w:rPr>
          <w:b/>
        </w:rPr>
      </w:pPr>
    </w:p>
    <w:p w14:paraId="601142A7" w14:textId="77777777" w:rsidR="00B41297" w:rsidRDefault="00B41297" w:rsidP="008D3A5A">
      <w:pPr>
        <w:spacing w:line="240" w:lineRule="auto"/>
        <w:jc w:val="center"/>
        <w:rPr>
          <w:b/>
        </w:rPr>
      </w:pPr>
    </w:p>
    <w:p w14:paraId="1DB3763A" w14:textId="77777777" w:rsidR="00CC6F1D" w:rsidRPr="00E1474F" w:rsidRDefault="00CC6F1D" w:rsidP="008D3A5A">
      <w:pPr>
        <w:spacing w:line="240" w:lineRule="auto"/>
        <w:jc w:val="center"/>
        <w:rPr>
          <w:b/>
        </w:rPr>
      </w:pPr>
      <w:r w:rsidRPr="00E1474F">
        <w:rPr>
          <w:b/>
        </w:rPr>
        <w:lastRenderedPageBreak/>
        <w:t>The Simons Center Gallery and Art Program</w:t>
      </w:r>
    </w:p>
    <w:p w14:paraId="08CB6025" w14:textId="77777777" w:rsidR="00CC6F1D" w:rsidRPr="00E1474F" w:rsidRDefault="00CC6F1D" w:rsidP="008D3A5A">
      <w:pPr>
        <w:spacing w:line="240" w:lineRule="auto"/>
        <w:jc w:val="center"/>
        <w:rPr>
          <w:rFonts w:cs="Arial"/>
        </w:rPr>
      </w:pPr>
      <w:r w:rsidRPr="00E1474F">
        <w:rPr>
          <w:rFonts w:cs="Arial"/>
        </w:rPr>
        <w:t>[KE]3: dc-motors, cotton balls, and cardboard boxes</w:t>
      </w:r>
    </w:p>
    <w:p w14:paraId="7D343372" w14:textId="77777777" w:rsidR="00CC6F1D" w:rsidRPr="00E1474F" w:rsidRDefault="00CC6F1D" w:rsidP="008D3A5A">
      <w:pPr>
        <w:spacing w:line="240" w:lineRule="auto"/>
        <w:jc w:val="center"/>
      </w:pPr>
    </w:p>
    <w:p w14:paraId="56A68B9B" w14:textId="77777777" w:rsidR="00CC6F1D" w:rsidRPr="00E1474F" w:rsidRDefault="00CC6F1D" w:rsidP="008D3A5A">
      <w:pPr>
        <w:spacing w:line="240" w:lineRule="auto"/>
      </w:pPr>
      <w:r w:rsidRPr="00E1474F">
        <w:rPr>
          <w:rFonts w:cs="Arial"/>
        </w:rPr>
        <w:t>[KE]3, a</w:t>
      </w:r>
      <w:r w:rsidRPr="00E1474F">
        <w:t xml:space="preserve"> solo exhibition of Zimoun, an internationally acclaimed Swiss </w:t>
      </w:r>
      <w:r w:rsidRPr="00E1474F">
        <w:rPr>
          <w:rFonts w:cs="Arial"/>
          <w:bdr w:val="none" w:sz="0" w:space="0" w:color="auto" w:frame="1"/>
        </w:rPr>
        <w:t>artist of kinetic sound sculpture, architecture, and installation art, was</w:t>
      </w:r>
      <w:r w:rsidRPr="00E1474F">
        <w:t xml:space="preserve"> on view at the Simons Center Gallery from February 5 to April 9, 2015. Curated by Lorraine Walsh, Artistic Director and Curator at the gallery, the exhibition was an integral part of three concurrent solo exhibitions in New York—at bitforms gallery and Knockdown Center. The approximately 2,500 visitors to the exhibition included Stony Brook University students and faculty, visiting scholars at the Simons Center for Geometry and Physics, local community members from Long Island and New York City. Particularly, more than 300 visitors, including staff from Consulate General of Switzerland, attended the opening ceremony, accompanied by Zimoun’s lecture titled “Primitive Complexity.” </w:t>
      </w:r>
    </w:p>
    <w:p w14:paraId="4E46A86D" w14:textId="77777777" w:rsidR="00CC6F1D" w:rsidRPr="00E1474F" w:rsidRDefault="00CC6F1D" w:rsidP="008D3A5A">
      <w:pPr>
        <w:spacing w:line="240" w:lineRule="auto"/>
      </w:pPr>
      <w:r w:rsidRPr="00E1474F">
        <w:rPr>
          <w:rFonts w:cs="Arial"/>
        </w:rPr>
        <w:t>KE, part of the exhibition title, refers to the physics symbol for kinetic energy, describing the energy an object possesses due to its motion.</w:t>
      </w:r>
      <w:r w:rsidRPr="00E1474F">
        <w:t xml:space="preserve"> Zimoun creates kinetic sculptures and sound installations finding uncommon aesthetic potential in commonplace objects. Combining raw industrial materials, such as cardboard boxes, cotton balls and filler wire, with finely tuned mechanical elements, like dc-motors, wires and microphones, Zimoun’s work results is an unexpected beauty in aesthetically timed minimal artistic environments, that take on a life of their own. </w:t>
      </w:r>
      <w:r w:rsidRPr="00E1474F">
        <w:rPr>
          <w:rFonts w:cs="Arial"/>
        </w:rPr>
        <w:t>Exploring mechanical rhythm and flow in prepared systems, his work suggests a balance between orderly patterns of Modernism with underlying chaotic forces. Zimoun’s installation and sounds cantillate an acoustic hum of natural phenomena in minimalist constructions that effortlessly reverberate in space.</w:t>
      </w:r>
    </w:p>
    <w:p w14:paraId="07B845C0" w14:textId="77777777" w:rsidR="00CC6F1D" w:rsidRPr="00E1474F" w:rsidRDefault="00CC6F1D" w:rsidP="008D3A5A">
      <w:pPr>
        <w:spacing w:line="240" w:lineRule="auto"/>
      </w:pPr>
      <w:r w:rsidRPr="00E1474F">
        <w:t xml:space="preserve">A series of educational and public programs in relation to Zimoun’s exhibition fulfilled the Simons Center Gallery’s primary goal to connect wider communities, on and off campus, interested in both art and science. </w:t>
      </w:r>
      <w:r w:rsidRPr="00E1474F">
        <w:rPr>
          <w:rFonts w:cs="Arial"/>
          <w:bdr w:val="none" w:sz="0" w:space="0" w:color="auto" w:frame="1"/>
        </w:rPr>
        <w:t xml:space="preserve">The Simons Center Annual Bus Trip for Art students commenced with a visit to Zimoun’s exhibition at the Simons Gallery, to continue with the artist’s exhibits at the alternative art space Knockdown Center in Maspeth, Queens and concluded the visit at Bitforms Gallery, NYC. Art students in the MFA program joined the students from Lorraine Walsh’s Museum Studies class. </w:t>
      </w:r>
    </w:p>
    <w:p w14:paraId="43589CA9" w14:textId="77777777" w:rsidR="00CC6F1D" w:rsidRPr="00E1474F" w:rsidRDefault="00CC6F1D" w:rsidP="008D3A5A">
      <w:pPr>
        <w:widowControl w:val="0"/>
        <w:autoSpaceDE w:val="0"/>
        <w:autoSpaceDN w:val="0"/>
        <w:adjustRightInd w:val="0"/>
        <w:spacing w:after="0" w:line="240" w:lineRule="auto"/>
        <w:rPr>
          <w:rFonts w:eastAsia="Times New Roman" w:cs="Arial"/>
        </w:rPr>
      </w:pPr>
      <w:r w:rsidRPr="00E1474F">
        <w:t>Zimoun’s closing reception on</w:t>
      </w:r>
      <w:r w:rsidRPr="00E1474F">
        <w:rPr>
          <w:rFonts w:eastAsia="Times New Roman" w:cs="Arial"/>
        </w:rPr>
        <w:t xml:space="preserve"> April 9, 2015 </w:t>
      </w:r>
      <w:r w:rsidRPr="00E1474F">
        <w:t xml:space="preserve">coincided with the Annual Art Crawl during the SSK Arts Festival at the Simons Center Gallery. </w:t>
      </w:r>
      <w:r w:rsidRPr="00E1474F">
        <w:rPr>
          <w:rFonts w:cs="Arial"/>
        </w:rPr>
        <w:t xml:space="preserve">The Art Crawl is a collaborative event with all the galleries on campus. Students pursuing their MFA's volunteer as docents, leading the community through the galleries, the Simons Center Gallery part of the tour. </w:t>
      </w:r>
      <w:r w:rsidRPr="00E1474F">
        <w:t>T</w:t>
      </w:r>
      <w:r w:rsidRPr="00E1474F">
        <w:rPr>
          <w:rFonts w:eastAsia="Times New Roman" w:cs="Arial"/>
        </w:rPr>
        <w:t>he Crawl commenced at the Paul W. Zuccaire Gallery, continued to the SAC Art Gallery, ending at the S</w:t>
      </w:r>
      <w:r w:rsidRPr="00E1474F">
        <w:rPr>
          <w:rFonts w:eastAsia="Times New Roman" w:cs="Arial"/>
          <w:bCs/>
          <w:bdr w:val="none" w:sz="0" w:space="0" w:color="auto" w:frame="1"/>
        </w:rPr>
        <w:t>imons Gallery with a reception and the opportunity for visitors to make an art box reflecting the artwork created by Zimoun</w:t>
      </w:r>
      <w:r w:rsidRPr="00E1474F">
        <w:rPr>
          <w:rFonts w:eastAsia="Times New Roman" w:cs="Arial"/>
        </w:rPr>
        <w:t xml:space="preserve">. </w:t>
      </w:r>
    </w:p>
    <w:p w14:paraId="397EC4EE" w14:textId="77777777" w:rsidR="00CC6F1D" w:rsidRPr="00E1474F" w:rsidRDefault="00CC6F1D" w:rsidP="008D3A5A">
      <w:pPr>
        <w:widowControl w:val="0"/>
        <w:autoSpaceDE w:val="0"/>
        <w:autoSpaceDN w:val="0"/>
        <w:adjustRightInd w:val="0"/>
        <w:spacing w:after="0" w:line="240" w:lineRule="auto"/>
        <w:rPr>
          <w:rFonts w:cs="Arial"/>
        </w:rPr>
      </w:pPr>
      <w:r w:rsidRPr="00E1474F">
        <w:rPr>
          <w:rFonts w:cs="Arial"/>
        </w:rPr>
        <w:t>New collaboration has been established between the Simons Center Gallery and the SUNY College of Arts, Culture and Humanities. Freshman students receive 1 credit hour for touring the gallery. As part of the first year experience, students select from a number of activities on campus to attend. Visiting Associate Professor Lorraine Walsh gives a talk in the gallery for the art students.</w:t>
      </w:r>
    </w:p>
    <w:p w14:paraId="4F55A784" w14:textId="77777777" w:rsidR="00CC6F1D" w:rsidRPr="00E1474F" w:rsidRDefault="00CC6F1D" w:rsidP="008D3A5A">
      <w:pPr>
        <w:widowControl w:val="0"/>
        <w:autoSpaceDE w:val="0"/>
        <w:autoSpaceDN w:val="0"/>
        <w:adjustRightInd w:val="0"/>
        <w:spacing w:after="0" w:line="240" w:lineRule="auto"/>
        <w:rPr>
          <w:rFonts w:cs="Arial"/>
        </w:rPr>
      </w:pPr>
    </w:p>
    <w:p w14:paraId="2408509E" w14:textId="77777777" w:rsidR="00CC6F1D" w:rsidRPr="00E1474F" w:rsidRDefault="00CC6F1D" w:rsidP="008D3A5A">
      <w:pPr>
        <w:widowControl w:val="0"/>
        <w:autoSpaceDE w:val="0"/>
        <w:autoSpaceDN w:val="0"/>
        <w:adjustRightInd w:val="0"/>
        <w:spacing w:after="0" w:line="240" w:lineRule="auto"/>
        <w:rPr>
          <w:rFonts w:cs="Arial"/>
        </w:rPr>
      </w:pPr>
      <w:r w:rsidRPr="00E1474F">
        <w:rPr>
          <w:rFonts w:cs="Arial"/>
        </w:rPr>
        <w:t>This coming summer and fall the art program at the Simons Center Center will continue to host exciting events that explore ways in which art and science intertwine. For more information on the Simons Center Art Program, please visit scgp.stonybrook.edu/art.</w:t>
      </w:r>
    </w:p>
    <w:p w14:paraId="6E0972D2" w14:textId="77777777" w:rsidR="00CC6F1D" w:rsidRPr="00E1474F" w:rsidRDefault="00CC6F1D" w:rsidP="008D3A5A">
      <w:pPr>
        <w:spacing w:line="240" w:lineRule="auto"/>
        <w:rPr>
          <w:rFonts w:eastAsia="Times New Roman" w:cs="Times New Roman"/>
        </w:rPr>
      </w:pPr>
    </w:p>
    <w:p w14:paraId="7B86CFAE" w14:textId="3D29AA31" w:rsidR="00CC6F1D" w:rsidRPr="00E1474F" w:rsidRDefault="00CC6F1D" w:rsidP="008D3A5A">
      <w:pPr>
        <w:spacing w:line="240" w:lineRule="auto"/>
        <w:rPr>
          <w:rFonts w:eastAsia="Times New Roman" w:cs="Times New Roman"/>
        </w:rPr>
      </w:pPr>
      <w:r w:rsidRPr="00E1474F">
        <w:rPr>
          <w:rFonts w:eastAsia="Times New Roman" w:cs="Times New Roman"/>
        </w:rPr>
        <w:t>Move Mohr’s update here?</w:t>
      </w:r>
    </w:p>
    <w:p w14:paraId="7DDA4DE7" w14:textId="77777777" w:rsidR="00CC6F1D" w:rsidRPr="00E1474F" w:rsidRDefault="00CC6F1D" w:rsidP="008D3A5A">
      <w:pPr>
        <w:spacing w:line="240" w:lineRule="auto"/>
        <w:rPr>
          <w:b/>
        </w:rPr>
      </w:pPr>
      <w:r w:rsidRPr="00E1474F">
        <w:rPr>
          <w:b/>
        </w:rPr>
        <w:t>Photos</w:t>
      </w:r>
    </w:p>
    <w:p w14:paraId="3AEB9553" w14:textId="77777777" w:rsidR="00CC6F1D" w:rsidRPr="00E1474F" w:rsidRDefault="00CC6F1D" w:rsidP="008D3A5A">
      <w:pPr>
        <w:spacing w:line="240" w:lineRule="auto"/>
        <w:rPr>
          <w:b/>
        </w:rPr>
      </w:pPr>
    </w:p>
    <w:p w14:paraId="7ACC551C" w14:textId="77777777" w:rsidR="00CC6F1D" w:rsidRPr="00E1474F" w:rsidRDefault="00CC6F1D" w:rsidP="008D3A5A">
      <w:pPr>
        <w:spacing w:line="240" w:lineRule="auto"/>
        <w:rPr>
          <w:b/>
        </w:rPr>
      </w:pPr>
    </w:p>
    <w:p w14:paraId="0BEA09B6" w14:textId="77777777" w:rsidR="00CC6F1D" w:rsidRDefault="00CC6F1D" w:rsidP="008D3A5A">
      <w:pPr>
        <w:spacing w:line="240" w:lineRule="auto"/>
        <w:rPr>
          <w:b/>
        </w:rPr>
      </w:pPr>
    </w:p>
    <w:p w14:paraId="428C0361" w14:textId="77777777" w:rsidR="00B41297" w:rsidRPr="00E1474F" w:rsidRDefault="00B41297" w:rsidP="008D3A5A">
      <w:pPr>
        <w:spacing w:line="240" w:lineRule="auto"/>
        <w:rPr>
          <w:b/>
        </w:rPr>
      </w:pPr>
    </w:p>
    <w:p w14:paraId="2C834C62" w14:textId="77777777" w:rsidR="00CC6F1D" w:rsidRPr="00E1474F" w:rsidRDefault="00CC6F1D" w:rsidP="008D3A5A">
      <w:pPr>
        <w:spacing w:line="240" w:lineRule="auto"/>
        <w:rPr>
          <w:b/>
        </w:rPr>
      </w:pPr>
    </w:p>
    <w:p w14:paraId="51289A47" w14:textId="77777777" w:rsidR="00CC6F1D" w:rsidRPr="00E1474F" w:rsidRDefault="00CC6F1D" w:rsidP="008D3A5A">
      <w:pPr>
        <w:shd w:val="clear" w:color="auto" w:fill="FFFFFF"/>
        <w:tabs>
          <w:tab w:val="left" w:pos="1530"/>
        </w:tabs>
        <w:spacing w:line="240" w:lineRule="auto"/>
        <w:rPr>
          <w:rFonts w:eastAsia="Times New Roman" w:cs="Times New Roman"/>
          <w:b/>
        </w:rPr>
      </w:pPr>
    </w:p>
    <w:p w14:paraId="29114832" w14:textId="170B766A" w:rsidR="003C2D03" w:rsidRPr="00E1474F" w:rsidRDefault="003C2D03" w:rsidP="008D3A5A">
      <w:pPr>
        <w:shd w:val="clear" w:color="auto" w:fill="FFFFFF"/>
        <w:tabs>
          <w:tab w:val="left" w:pos="1530"/>
        </w:tabs>
        <w:spacing w:line="240" w:lineRule="auto"/>
        <w:rPr>
          <w:rFonts w:eastAsia="Times New Roman" w:cs="Times New Roman"/>
          <w:b/>
        </w:rPr>
      </w:pPr>
      <w:r w:rsidRPr="00E1474F">
        <w:rPr>
          <w:rFonts w:eastAsia="Times New Roman" w:cs="Times New Roman"/>
          <w:b/>
        </w:rPr>
        <w:lastRenderedPageBreak/>
        <w:t>The Wall</w:t>
      </w:r>
    </w:p>
    <w:p w14:paraId="08269980" w14:textId="3136BB58" w:rsidR="00B161E6" w:rsidRPr="00E1474F" w:rsidRDefault="00A74880" w:rsidP="008D3A5A">
      <w:pPr>
        <w:shd w:val="clear" w:color="auto" w:fill="FFFFFF"/>
        <w:tabs>
          <w:tab w:val="left" w:pos="1530"/>
        </w:tabs>
        <w:spacing w:line="240" w:lineRule="auto"/>
        <w:rPr>
          <w:rFonts w:cs="Times New Roman"/>
        </w:rPr>
      </w:pPr>
      <w:r w:rsidRPr="00E1474F">
        <w:rPr>
          <w:rFonts w:eastAsia="Times New Roman" w:cs="Arial"/>
        </w:rPr>
        <w:t xml:space="preserve">Unveiling of </w:t>
      </w:r>
      <w:r w:rsidR="00B161E6" w:rsidRPr="00E1474F">
        <w:rPr>
          <w:rFonts w:eastAsia="Times New Roman" w:cs="Arial"/>
        </w:rPr>
        <w:t>The Iconic Wall</w:t>
      </w:r>
      <w:r w:rsidR="00B161E6" w:rsidRPr="00E1474F">
        <w:rPr>
          <w:rFonts w:cs="Big Caslon"/>
        </w:rPr>
        <w:t xml:space="preserve"> </w:t>
      </w:r>
      <w:r w:rsidRPr="00E1474F">
        <w:rPr>
          <w:rFonts w:cs="Big Caslon"/>
        </w:rPr>
        <w:t xml:space="preserve">took place on </w:t>
      </w:r>
      <w:r w:rsidR="00B161E6" w:rsidRPr="00E1474F">
        <w:rPr>
          <w:rFonts w:cs="Big Caslon"/>
        </w:rPr>
        <w:t>May 8, 2015</w:t>
      </w:r>
      <w:r w:rsidRPr="00E1474F">
        <w:rPr>
          <w:rFonts w:cs="Big Caslon"/>
        </w:rPr>
        <w:t xml:space="preserve"> at the </w:t>
      </w:r>
      <w:r w:rsidR="00B161E6" w:rsidRPr="00E1474F">
        <w:rPr>
          <w:rFonts w:cs="Big Caslon"/>
        </w:rPr>
        <w:t>Simons Center for Geometry and Physics</w:t>
      </w:r>
      <w:r w:rsidR="003C2D03" w:rsidRPr="00E1474F">
        <w:rPr>
          <w:rFonts w:cs="Big Caslon"/>
        </w:rPr>
        <w:t xml:space="preserve">. Festive ceremony began by solemn dedication in the Simons Center </w:t>
      </w:r>
      <w:r w:rsidR="00B161E6" w:rsidRPr="00E1474F">
        <w:rPr>
          <w:rFonts w:cs="Big Caslon"/>
        </w:rPr>
        <w:t>Lobby</w:t>
      </w:r>
      <w:r w:rsidR="003C2D03" w:rsidRPr="00E1474F">
        <w:rPr>
          <w:rFonts w:cs="Big Caslon"/>
        </w:rPr>
        <w:t xml:space="preserve">, led by </w:t>
      </w:r>
      <w:r w:rsidR="003C2D03" w:rsidRPr="00E1474F">
        <w:rPr>
          <w:rFonts w:cs="Times New Roman"/>
        </w:rPr>
        <w:t>the Simons Center’s founding Director Dr. John Morgan, whose speech was followed by President Samuel L. Stanley, and James H. Simons. The gathering continued in the Simons Center Auditorim with</w:t>
      </w:r>
      <w:r w:rsidR="003C2D03" w:rsidRPr="00E1474F">
        <w:rPr>
          <w:rFonts w:cs="Big Caslon"/>
        </w:rPr>
        <w:t xml:space="preserve"> </w:t>
      </w:r>
      <w:r w:rsidR="00C270E5" w:rsidRPr="00E1474F">
        <w:rPr>
          <w:rFonts w:cs="Big Caslon"/>
        </w:rPr>
        <w:t xml:space="preserve">entertaining and insightful </w:t>
      </w:r>
      <w:r w:rsidR="00B77C05" w:rsidRPr="00E1474F">
        <w:rPr>
          <w:rFonts w:cs="Big Caslon"/>
        </w:rPr>
        <w:t>talks</w:t>
      </w:r>
      <w:r w:rsidR="00B161E6" w:rsidRPr="00E1474F">
        <w:rPr>
          <w:rFonts w:cs="Big Caslon"/>
        </w:rPr>
        <w:t xml:space="preserve"> </w:t>
      </w:r>
      <w:r w:rsidR="00C270E5" w:rsidRPr="00E1474F">
        <w:rPr>
          <w:rFonts w:cs="Big Caslon"/>
        </w:rPr>
        <w:t>by Stony Brook University m</w:t>
      </w:r>
      <w:r w:rsidR="00B161E6" w:rsidRPr="00E1474F">
        <w:rPr>
          <w:rFonts w:cs="Big Caslon"/>
        </w:rPr>
        <w:t xml:space="preserve">athematician Dr. Anthony Phillips, </w:t>
      </w:r>
      <w:r w:rsidR="00C270E5" w:rsidRPr="00E1474F">
        <w:rPr>
          <w:rFonts w:cs="Big Caslon"/>
        </w:rPr>
        <w:t>Dr. Nina Douglas and the</w:t>
      </w:r>
      <w:r w:rsidR="003C2D03" w:rsidRPr="00E1474F">
        <w:rPr>
          <w:rFonts w:cs="Big Caslon"/>
        </w:rPr>
        <w:t xml:space="preserve"> </w:t>
      </w:r>
      <w:r w:rsidR="00C270E5" w:rsidRPr="00E1474F">
        <w:rPr>
          <w:rFonts w:cs="Big Caslon"/>
        </w:rPr>
        <w:t>artist Christian White about the history and implementation of the unique Iconic Wall project.</w:t>
      </w:r>
    </w:p>
    <w:p w14:paraId="6FAA8ED4" w14:textId="601E5DFE" w:rsidR="003C2D03" w:rsidRPr="00E1474F" w:rsidRDefault="00236B2F" w:rsidP="008D3A5A">
      <w:pPr>
        <w:spacing w:line="240" w:lineRule="auto"/>
        <w:rPr>
          <w:rFonts w:cs="Big Caslon"/>
        </w:rPr>
      </w:pPr>
      <w:r w:rsidRPr="00E1474F">
        <w:rPr>
          <w:rFonts w:cs="Big Caslon"/>
        </w:rPr>
        <w:t>In case</w:t>
      </w:r>
    </w:p>
    <w:p w14:paraId="3F7B4EF5" w14:textId="77777777" w:rsidR="00B161E6" w:rsidRPr="00E1474F" w:rsidRDefault="00B161E6" w:rsidP="008D3A5A">
      <w:pPr>
        <w:spacing w:line="240" w:lineRule="auto"/>
        <w:rPr>
          <w:rFonts w:cs="Big Caslon"/>
        </w:rPr>
      </w:pPr>
      <w:r w:rsidRPr="00E1474F">
        <w:rPr>
          <w:rFonts w:cs="Big Caslon"/>
        </w:rPr>
        <w:t>THE ICONIC WALL: MILESTONES in MATH and PHYSICS</w:t>
      </w:r>
    </w:p>
    <w:p w14:paraId="5DF8241B" w14:textId="1CA28B80" w:rsidR="00B161E6" w:rsidRPr="00E1474F" w:rsidRDefault="00B77C05" w:rsidP="008D3A5A">
      <w:pPr>
        <w:spacing w:line="240" w:lineRule="auto"/>
        <w:rPr>
          <w:rFonts w:cs="Big Caslon"/>
        </w:rPr>
      </w:pPr>
      <w:r w:rsidRPr="00E1474F">
        <w:rPr>
          <w:rFonts w:cs="Big Caslon"/>
        </w:rPr>
        <w:t xml:space="preserve">May 8, 2015 – </w:t>
      </w:r>
      <w:r w:rsidR="00B161E6" w:rsidRPr="00E1474F">
        <w:rPr>
          <w:rFonts w:cs="Big Caslon"/>
        </w:rPr>
        <w:t>August 27, 2015</w:t>
      </w:r>
      <w:r w:rsidRPr="00E1474F">
        <w:rPr>
          <w:rFonts w:cs="Big Caslon"/>
        </w:rPr>
        <w:t>,</w:t>
      </w:r>
      <w:r w:rsidRPr="00E1474F">
        <w:rPr>
          <w:rFonts w:cs="Big Caslon"/>
          <w:u w:val="single"/>
        </w:rPr>
        <w:t xml:space="preserve"> </w:t>
      </w:r>
      <w:r w:rsidRPr="00E1474F">
        <w:rPr>
          <w:rFonts w:cs="Big Caslon"/>
        </w:rPr>
        <w:t>co-c</w:t>
      </w:r>
      <w:r w:rsidR="00B161E6" w:rsidRPr="00E1474F">
        <w:rPr>
          <w:rFonts w:cs="Big Caslon"/>
        </w:rPr>
        <w:t>urated by Lorraine Walsh and Christian White</w:t>
      </w:r>
    </w:p>
    <w:p w14:paraId="4A1C368D" w14:textId="37B061B1" w:rsidR="00B161E6" w:rsidRPr="00E1474F" w:rsidRDefault="00B161E6" w:rsidP="008D3A5A">
      <w:pPr>
        <w:spacing w:line="240" w:lineRule="auto"/>
        <w:rPr>
          <w:rFonts w:cs="Big Caslon"/>
          <w:i/>
        </w:rPr>
      </w:pPr>
      <w:r w:rsidRPr="00E1474F">
        <w:rPr>
          <w:shd w:val="clear" w:color="auto" w:fill="FFFFFF"/>
        </w:rPr>
        <w:t xml:space="preserve">The Simons Center Gallery </w:t>
      </w:r>
      <w:r w:rsidR="00A54334" w:rsidRPr="00E1474F">
        <w:rPr>
          <w:shd w:val="clear" w:color="auto" w:fill="FFFFFF"/>
        </w:rPr>
        <w:t>is hosting</w:t>
      </w:r>
      <w:r w:rsidRPr="00E1474F">
        <w:rPr>
          <w:shd w:val="clear" w:color="auto" w:fill="FFFFFF"/>
        </w:rPr>
        <w:t xml:space="preserve"> a</w:t>
      </w:r>
      <w:r w:rsidR="00A54334" w:rsidRPr="00E1474F">
        <w:rPr>
          <w:shd w:val="clear" w:color="auto" w:fill="FFFFFF"/>
        </w:rPr>
        <w:t>n</w:t>
      </w:r>
      <w:r w:rsidRPr="00E1474F">
        <w:rPr>
          <w:shd w:val="clear" w:color="auto" w:fill="FFFFFF"/>
        </w:rPr>
        <w:t xml:space="preserve"> exhibition titled </w:t>
      </w:r>
      <w:r w:rsidRPr="00E1474F">
        <w:rPr>
          <w:rFonts w:cs="Big Caslon"/>
        </w:rPr>
        <w:t xml:space="preserve">the </w:t>
      </w:r>
      <w:r w:rsidRPr="00E1474F">
        <w:rPr>
          <w:rFonts w:cs="Big Caslon"/>
          <w:i/>
        </w:rPr>
        <w:t>Iconic Wall: Milestones in Math and Physics</w:t>
      </w:r>
      <w:r w:rsidRPr="00E1474F">
        <w:rPr>
          <w:rFonts w:cs="Big Caslon"/>
        </w:rPr>
        <w:t xml:space="preserve">. </w:t>
      </w:r>
      <w:r w:rsidRPr="00E1474F">
        <w:rPr>
          <w:rFonts w:cs="Big Caslon"/>
          <w:i/>
        </w:rPr>
        <w:t xml:space="preserve">This exhibition is in conjunction with the Iconic Wall, a site-specific artwork displaying significant equations and diagrams in mathematics and physics. Originally carved in stone by Christian White, the work is based on a design by Anthony Phillips and Nina Douglas. The Iconic Wall is permanently installed in the Simons Center lobby. </w:t>
      </w:r>
    </w:p>
    <w:p w14:paraId="04A0A41D" w14:textId="77777777" w:rsidR="00A54334" w:rsidRPr="00E1474F" w:rsidRDefault="00B161E6" w:rsidP="008D3A5A">
      <w:pPr>
        <w:spacing w:line="240" w:lineRule="auto"/>
        <w:rPr>
          <w:rFonts w:cs="Big Caslon"/>
        </w:rPr>
      </w:pPr>
      <w:r w:rsidRPr="00E1474F">
        <w:rPr>
          <w:shd w:val="clear" w:color="auto" w:fill="FFFFFF"/>
        </w:rPr>
        <w:t xml:space="preserve">Celebrating this unique work, </w:t>
      </w:r>
      <w:r w:rsidRPr="00E1474F">
        <w:rPr>
          <w:rFonts w:cs="Big Caslon"/>
          <w:i/>
        </w:rPr>
        <w:t>Milestones in Math and Physics</w:t>
      </w:r>
      <w:r w:rsidRPr="00E1474F">
        <w:rPr>
          <w:rFonts w:cs="Big Caslon"/>
        </w:rPr>
        <w:t xml:space="preserve"> features a historical timeline detailing the equations and physical diagrams on the </w:t>
      </w:r>
      <w:r w:rsidRPr="00E1474F">
        <w:rPr>
          <w:rFonts w:cs="Big Caslon"/>
          <w:i/>
        </w:rPr>
        <w:t>Iconic Wall</w:t>
      </w:r>
      <w:r w:rsidRPr="00E1474F">
        <w:rPr>
          <w:rFonts w:cs="Big Caslon"/>
        </w:rPr>
        <w:t>. Also showcased are videos about the making of the wall. Notably, some of the original Indiana limestone, carved by the artist Christian White, is on view in the gallery.</w:t>
      </w:r>
      <w:r w:rsidR="00B77C05" w:rsidRPr="00E1474F">
        <w:rPr>
          <w:rFonts w:cs="Big Caslon"/>
        </w:rPr>
        <w:t xml:space="preserve"> </w:t>
      </w:r>
    </w:p>
    <w:p w14:paraId="1839C116" w14:textId="7D36596B" w:rsidR="00B161E6" w:rsidRPr="00E1474F" w:rsidRDefault="00B161E6" w:rsidP="008D3A5A">
      <w:pPr>
        <w:spacing w:line="240" w:lineRule="auto"/>
        <w:rPr>
          <w:rFonts w:eastAsia="Times New Roman" w:cs="Arial"/>
          <w:i/>
        </w:rPr>
      </w:pPr>
      <w:r w:rsidRPr="00E1474F">
        <w:rPr>
          <w:rFonts w:eastAsia="Times New Roman" w:cs="Arial"/>
          <w:i/>
        </w:rPr>
        <w:t>The Simons Center Gallery is now a publisher registered with The Library of Congress</w:t>
      </w:r>
      <w:r w:rsidR="00B77C05" w:rsidRPr="00E1474F">
        <w:rPr>
          <w:rFonts w:eastAsia="Times New Roman" w:cs="Arial"/>
          <w:i/>
        </w:rPr>
        <w:t xml:space="preserve"> </w:t>
      </w:r>
      <w:r w:rsidRPr="00E1474F">
        <w:rPr>
          <w:rFonts w:eastAsia="Times New Roman" w:cs="Arial"/>
          <w:i/>
        </w:rPr>
        <w:t>(image of Iconic Wall booklet cover?)</w:t>
      </w:r>
    </w:p>
    <w:p w14:paraId="1E6BD78E" w14:textId="77777777" w:rsidR="00C201F0" w:rsidRPr="00E1474F" w:rsidRDefault="00C201F0" w:rsidP="008D3A5A">
      <w:pPr>
        <w:spacing w:line="240" w:lineRule="auto"/>
      </w:pPr>
    </w:p>
    <w:p w14:paraId="2A392114" w14:textId="139A7CF1" w:rsidR="00C201F0" w:rsidRPr="00E1474F" w:rsidRDefault="002F6FA1" w:rsidP="008D3A5A">
      <w:pPr>
        <w:spacing w:line="240" w:lineRule="auto"/>
        <w:rPr>
          <w:b/>
        </w:rPr>
      </w:pPr>
      <w:r w:rsidRPr="00E1474F">
        <w:rPr>
          <w:b/>
        </w:rPr>
        <w:t>Photos of the Unveiling (Coming today?)</w:t>
      </w:r>
    </w:p>
    <w:p w14:paraId="027EAF03" w14:textId="77777777" w:rsidR="006F130A" w:rsidRPr="00E1474F" w:rsidRDefault="006F130A" w:rsidP="008D3A5A">
      <w:pPr>
        <w:spacing w:line="240" w:lineRule="auto"/>
        <w:rPr>
          <w:b/>
        </w:rPr>
      </w:pPr>
    </w:p>
    <w:p w14:paraId="6E1E80DD" w14:textId="77777777" w:rsidR="00B41297" w:rsidRDefault="00B41297" w:rsidP="008D3A5A">
      <w:pPr>
        <w:spacing w:line="240" w:lineRule="auto"/>
        <w:rPr>
          <w:b/>
        </w:rPr>
      </w:pPr>
    </w:p>
    <w:p w14:paraId="23428550" w14:textId="77777777" w:rsidR="00B41297" w:rsidRDefault="00B41297" w:rsidP="008D3A5A">
      <w:pPr>
        <w:spacing w:line="240" w:lineRule="auto"/>
        <w:rPr>
          <w:b/>
        </w:rPr>
      </w:pPr>
    </w:p>
    <w:p w14:paraId="5D19E29F" w14:textId="77777777" w:rsidR="00B41297" w:rsidRDefault="00B41297" w:rsidP="008D3A5A">
      <w:pPr>
        <w:spacing w:line="240" w:lineRule="auto"/>
        <w:rPr>
          <w:b/>
        </w:rPr>
      </w:pPr>
    </w:p>
    <w:p w14:paraId="4517D35D" w14:textId="77777777" w:rsidR="00B41297" w:rsidRDefault="00B41297" w:rsidP="008D3A5A">
      <w:pPr>
        <w:spacing w:line="240" w:lineRule="auto"/>
        <w:rPr>
          <w:b/>
        </w:rPr>
      </w:pPr>
    </w:p>
    <w:p w14:paraId="3E147C50" w14:textId="77777777" w:rsidR="00B41297" w:rsidRDefault="00B41297" w:rsidP="008D3A5A">
      <w:pPr>
        <w:spacing w:line="240" w:lineRule="auto"/>
        <w:rPr>
          <w:b/>
        </w:rPr>
      </w:pPr>
    </w:p>
    <w:p w14:paraId="32F1E7A0" w14:textId="77777777" w:rsidR="00B41297" w:rsidRDefault="00B41297" w:rsidP="008D3A5A">
      <w:pPr>
        <w:spacing w:line="240" w:lineRule="auto"/>
        <w:rPr>
          <w:b/>
        </w:rPr>
      </w:pPr>
    </w:p>
    <w:p w14:paraId="054FA172" w14:textId="77777777" w:rsidR="00B41297" w:rsidRDefault="00B41297" w:rsidP="008D3A5A">
      <w:pPr>
        <w:spacing w:line="240" w:lineRule="auto"/>
        <w:rPr>
          <w:b/>
        </w:rPr>
      </w:pPr>
    </w:p>
    <w:p w14:paraId="5AF14E5B" w14:textId="77777777" w:rsidR="00B41297" w:rsidRDefault="00B41297" w:rsidP="008D3A5A">
      <w:pPr>
        <w:spacing w:line="240" w:lineRule="auto"/>
        <w:rPr>
          <w:b/>
        </w:rPr>
      </w:pPr>
    </w:p>
    <w:p w14:paraId="7657DEE2" w14:textId="77777777" w:rsidR="00B41297" w:rsidRDefault="00B41297" w:rsidP="008D3A5A">
      <w:pPr>
        <w:spacing w:line="240" w:lineRule="auto"/>
        <w:rPr>
          <w:b/>
        </w:rPr>
      </w:pPr>
    </w:p>
    <w:p w14:paraId="240E7E89" w14:textId="77777777" w:rsidR="00B41297" w:rsidRDefault="00B41297" w:rsidP="008D3A5A">
      <w:pPr>
        <w:spacing w:line="240" w:lineRule="auto"/>
        <w:rPr>
          <w:b/>
        </w:rPr>
      </w:pPr>
    </w:p>
    <w:p w14:paraId="5B19201D" w14:textId="77777777" w:rsidR="00B41297" w:rsidRDefault="00B41297" w:rsidP="008D3A5A">
      <w:pPr>
        <w:spacing w:line="240" w:lineRule="auto"/>
        <w:rPr>
          <w:b/>
        </w:rPr>
      </w:pPr>
    </w:p>
    <w:p w14:paraId="6DF1EA46" w14:textId="77777777" w:rsidR="00B41297" w:rsidRDefault="00B41297" w:rsidP="008D3A5A">
      <w:pPr>
        <w:spacing w:line="240" w:lineRule="auto"/>
        <w:rPr>
          <w:b/>
        </w:rPr>
      </w:pPr>
    </w:p>
    <w:p w14:paraId="74B5754A" w14:textId="77777777" w:rsidR="00B41297" w:rsidRDefault="00B41297" w:rsidP="008D3A5A">
      <w:pPr>
        <w:spacing w:line="240" w:lineRule="auto"/>
        <w:rPr>
          <w:b/>
        </w:rPr>
      </w:pPr>
    </w:p>
    <w:p w14:paraId="70618D71" w14:textId="77777777" w:rsidR="00B41297" w:rsidRDefault="00B41297" w:rsidP="008D3A5A">
      <w:pPr>
        <w:spacing w:line="240" w:lineRule="auto"/>
        <w:rPr>
          <w:b/>
        </w:rPr>
      </w:pPr>
    </w:p>
    <w:p w14:paraId="697C281A" w14:textId="77777777" w:rsidR="00B41297" w:rsidRDefault="00B41297" w:rsidP="008D3A5A">
      <w:pPr>
        <w:spacing w:line="240" w:lineRule="auto"/>
        <w:rPr>
          <w:b/>
        </w:rPr>
      </w:pPr>
    </w:p>
    <w:p w14:paraId="5B1B579E" w14:textId="77777777" w:rsidR="00B41297" w:rsidRDefault="00B41297" w:rsidP="008D3A5A">
      <w:pPr>
        <w:spacing w:line="240" w:lineRule="auto"/>
        <w:rPr>
          <w:b/>
        </w:rPr>
      </w:pPr>
    </w:p>
    <w:p w14:paraId="42FD3100" w14:textId="77777777" w:rsidR="00B41297" w:rsidRDefault="00B41297" w:rsidP="008D3A5A">
      <w:pPr>
        <w:spacing w:line="240" w:lineRule="auto"/>
        <w:rPr>
          <w:b/>
        </w:rPr>
      </w:pPr>
    </w:p>
    <w:p w14:paraId="064D965C" w14:textId="77777777" w:rsidR="00B41297" w:rsidRDefault="00B41297" w:rsidP="008D3A5A">
      <w:pPr>
        <w:spacing w:line="240" w:lineRule="auto"/>
        <w:rPr>
          <w:b/>
        </w:rPr>
      </w:pPr>
    </w:p>
    <w:p w14:paraId="698DF43A" w14:textId="77777777" w:rsidR="00B41297" w:rsidRDefault="00B41297" w:rsidP="008D3A5A">
      <w:pPr>
        <w:spacing w:line="240" w:lineRule="auto"/>
        <w:rPr>
          <w:b/>
        </w:rPr>
      </w:pPr>
    </w:p>
    <w:p w14:paraId="4C3CE86A" w14:textId="5E23CA52" w:rsidR="00064502" w:rsidRPr="00E1474F" w:rsidRDefault="0048512F" w:rsidP="008D3A5A">
      <w:pPr>
        <w:spacing w:line="240" w:lineRule="auto"/>
        <w:rPr>
          <w:b/>
        </w:rPr>
      </w:pPr>
      <w:r w:rsidRPr="00E1474F">
        <w:rPr>
          <w:b/>
        </w:rPr>
        <w:lastRenderedPageBreak/>
        <w:t xml:space="preserve">SCGP </w:t>
      </w:r>
      <w:r w:rsidR="00946DC3" w:rsidRPr="00E1474F">
        <w:rPr>
          <w:b/>
        </w:rPr>
        <w:t>CAFÉ</w:t>
      </w:r>
      <w:r w:rsidR="005B3CC9" w:rsidRPr="00E1474F">
        <w:rPr>
          <w:b/>
        </w:rPr>
        <w:t xml:space="preserve"> Features</w:t>
      </w:r>
      <w:r w:rsidR="002D09FA" w:rsidRPr="00E1474F">
        <w:rPr>
          <w:b/>
        </w:rPr>
        <w:t xml:space="preserve"> </w:t>
      </w:r>
    </w:p>
    <w:p w14:paraId="43181FA7" w14:textId="57AD02FF" w:rsidR="00946DC3" w:rsidRPr="00E1474F" w:rsidRDefault="00946DC3" w:rsidP="008D3A5A">
      <w:pPr>
        <w:spacing w:line="240" w:lineRule="auto"/>
        <w:rPr>
          <w:b/>
        </w:rPr>
      </w:pPr>
      <w:r w:rsidRPr="00E1474F">
        <w:rPr>
          <w:b/>
        </w:rPr>
        <w:t xml:space="preserve">Organic Egg Sandwich </w:t>
      </w:r>
    </w:p>
    <w:p w14:paraId="375D2839" w14:textId="71A94197" w:rsidR="00946DC3" w:rsidRPr="00E1474F" w:rsidRDefault="00B53039" w:rsidP="008D3A5A">
      <w:pPr>
        <w:spacing w:line="240" w:lineRule="auto"/>
      </w:pPr>
      <w:r>
        <w:t>The breakfast egg sandwich</w:t>
      </w:r>
      <w:r>
        <w:rPr>
          <w:rFonts w:ascii="Times" w:hAnsi="Times" w:cs="Times New Roman"/>
          <w:sz w:val="20"/>
          <w:szCs w:val="20"/>
        </w:rPr>
        <w:t>—</w:t>
      </w:r>
      <w:r w:rsidR="00946DC3" w:rsidRPr="00E1474F">
        <w:t xml:space="preserve">fried or scrambled eggs, bacon, and </w:t>
      </w:r>
      <w:r w:rsidR="00D31DF3" w:rsidRPr="00E1474F">
        <w:t>American cheese served on a bun -</w:t>
      </w:r>
      <w:r w:rsidR="00946DC3" w:rsidRPr="00E1474F">
        <w:t xml:space="preserve"> is a popular morning offering found in delis, take-outs, and convenience stores all over Long Island and New York City. Its humble origins,</w:t>
      </w:r>
      <w:r w:rsidR="00D31DF3" w:rsidRPr="00E1474F">
        <w:t xml:space="preserve"> a </w:t>
      </w:r>
      <w:r w:rsidR="009D09DF" w:rsidRPr="00E1474F">
        <w:t>quick on-the-go breakfast for a construction or an</w:t>
      </w:r>
      <w:r w:rsidR="00D31DF3" w:rsidRPr="00E1474F">
        <w:t xml:space="preserve"> office</w:t>
      </w:r>
      <w:r w:rsidR="00946DC3" w:rsidRPr="00E1474F">
        <w:t xml:space="preserve"> worker, or anyone in a hurry, belie its delicious and satisfying combination of eggs and bacon. It is the true American breakfast. The sandwich wa</w:t>
      </w:r>
      <w:r w:rsidR="00D31DF3" w:rsidRPr="00E1474F">
        <w:t xml:space="preserve">s the perfect item to add to the SCGP Café’s </w:t>
      </w:r>
      <w:r w:rsidR="00946DC3" w:rsidRPr="00E1474F">
        <w:t xml:space="preserve">morning menu </w:t>
      </w:r>
      <w:r w:rsidR="00C270E5" w:rsidRPr="00E1474F">
        <w:t>due</w:t>
      </w:r>
      <w:r w:rsidR="00946DC3" w:rsidRPr="00E1474F">
        <w:t xml:space="preserve"> of its a</w:t>
      </w:r>
      <w:r w:rsidR="00D31DF3" w:rsidRPr="00E1474F">
        <w:t>ppeal to the students in need of nourishment before their 8</w:t>
      </w:r>
      <w:r w:rsidR="00946DC3" w:rsidRPr="00E1474F">
        <w:t>am classes. Once the word was out, the Café’s breakfast egg sandwich has become our best-selling morning item.</w:t>
      </w:r>
    </w:p>
    <w:p w14:paraId="1C66FB5C" w14:textId="4ABDC451" w:rsidR="00B81BD5" w:rsidRPr="00E1474F" w:rsidRDefault="00B81BD5" w:rsidP="008D3A5A">
      <w:pPr>
        <w:spacing w:line="240" w:lineRule="auto"/>
        <w:rPr>
          <w:b/>
        </w:rPr>
      </w:pPr>
      <w:r w:rsidRPr="00E1474F">
        <w:rPr>
          <w:b/>
        </w:rPr>
        <w:t>Ingredients</w:t>
      </w:r>
    </w:p>
    <w:p w14:paraId="35C5BC28" w14:textId="77777777" w:rsidR="00B81BD5" w:rsidRPr="00E1474F" w:rsidRDefault="00B81BD5" w:rsidP="008D3A5A">
      <w:pPr>
        <w:spacing w:line="240" w:lineRule="auto"/>
      </w:pPr>
      <w:r w:rsidRPr="00E1474F">
        <w:t>3 Organic Eggs</w:t>
      </w:r>
    </w:p>
    <w:p w14:paraId="7DD02C29" w14:textId="77777777" w:rsidR="00B81BD5" w:rsidRPr="00E1474F" w:rsidRDefault="00B81BD5" w:rsidP="008D3A5A">
      <w:pPr>
        <w:spacing w:line="240" w:lineRule="auto"/>
      </w:pPr>
      <w:r w:rsidRPr="00E1474F">
        <w:t>2 Slices American Cheese</w:t>
      </w:r>
    </w:p>
    <w:p w14:paraId="363B14BC" w14:textId="77777777" w:rsidR="00B81BD5" w:rsidRPr="00E1474F" w:rsidRDefault="00B81BD5" w:rsidP="008D3A5A">
      <w:pPr>
        <w:spacing w:line="240" w:lineRule="auto"/>
      </w:pPr>
      <w:r w:rsidRPr="00E1474F">
        <w:t>2 Slices Applewood Smoked Bacon</w:t>
      </w:r>
    </w:p>
    <w:p w14:paraId="1397433F" w14:textId="77777777" w:rsidR="00B81BD5" w:rsidRPr="00E1474F" w:rsidRDefault="00B81BD5" w:rsidP="008D3A5A">
      <w:pPr>
        <w:spacing w:line="240" w:lineRule="auto"/>
      </w:pPr>
      <w:r w:rsidRPr="00E1474F">
        <w:t>1 Brioche Roll (We use Eli Zabars New York City Brioche Roll, available at elizabar.com)</w:t>
      </w:r>
    </w:p>
    <w:p w14:paraId="2CFB7E49" w14:textId="77777777" w:rsidR="00B81BD5" w:rsidRPr="00E1474F" w:rsidRDefault="00B81BD5" w:rsidP="008D3A5A">
      <w:pPr>
        <w:spacing w:line="240" w:lineRule="auto"/>
      </w:pPr>
      <w:r w:rsidRPr="00E1474F">
        <w:t>1 Teaspoon Unsalted Butter</w:t>
      </w:r>
    </w:p>
    <w:p w14:paraId="47288B6A" w14:textId="6ED3C4B7" w:rsidR="00B81BD5" w:rsidRPr="00E1474F" w:rsidRDefault="00B53039" w:rsidP="008D3A5A">
      <w:pPr>
        <w:spacing w:line="240" w:lineRule="auto"/>
      </w:pPr>
      <w:r>
        <w:t>Salt and Pepper To Taste</w:t>
      </w:r>
    </w:p>
    <w:p w14:paraId="6514BF5E" w14:textId="77777777" w:rsidR="00C270E5" w:rsidRPr="00E1474F" w:rsidRDefault="00C270E5" w:rsidP="008D3A5A">
      <w:pPr>
        <w:spacing w:line="240" w:lineRule="auto"/>
      </w:pPr>
    </w:p>
    <w:p w14:paraId="3B64CA92" w14:textId="77777777" w:rsidR="00946DC3" w:rsidRPr="00E1474F" w:rsidRDefault="00946DC3" w:rsidP="008D3A5A">
      <w:pPr>
        <w:spacing w:line="240" w:lineRule="auto"/>
        <w:rPr>
          <w:b/>
        </w:rPr>
      </w:pPr>
      <w:r w:rsidRPr="00E1474F">
        <w:rPr>
          <w:b/>
        </w:rPr>
        <w:t>Method</w:t>
      </w:r>
    </w:p>
    <w:p w14:paraId="603F4ED0" w14:textId="6AD03E5B" w:rsidR="00946DC3" w:rsidRPr="00E1474F" w:rsidRDefault="00D31DF3" w:rsidP="008D3A5A">
      <w:pPr>
        <w:spacing w:line="240" w:lineRule="auto"/>
      </w:pPr>
      <w:r w:rsidRPr="00E1474F">
        <w:t>-Preheat o</w:t>
      </w:r>
      <w:r w:rsidR="00946DC3" w:rsidRPr="00E1474F">
        <w:t>ven to 325 degrees.</w:t>
      </w:r>
    </w:p>
    <w:p w14:paraId="77BF6EF4" w14:textId="77777777" w:rsidR="00946DC3" w:rsidRPr="00E1474F" w:rsidRDefault="00946DC3" w:rsidP="008D3A5A">
      <w:pPr>
        <w:spacing w:line="240" w:lineRule="auto"/>
      </w:pPr>
      <w:r w:rsidRPr="00E1474F">
        <w:t>-On a cookie sheet, lay bacon flat on parchment paper, and roast until crispy.</w:t>
      </w:r>
    </w:p>
    <w:p w14:paraId="06108E57" w14:textId="171C1602" w:rsidR="00946DC3" w:rsidRPr="00E1474F" w:rsidRDefault="00946DC3" w:rsidP="008D3A5A">
      <w:pPr>
        <w:spacing w:line="240" w:lineRule="auto"/>
      </w:pPr>
      <w:r w:rsidRPr="00E1474F">
        <w:t>-Meanwhile, in a heavy bottomed sauté pan, heat butter until foamy.</w:t>
      </w:r>
    </w:p>
    <w:p w14:paraId="44315148" w14:textId="77777777" w:rsidR="00946DC3" w:rsidRPr="00E1474F" w:rsidRDefault="00946DC3" w:rsidP="008D3A5A">
      <w:pPr>
        <w:spacing w:line="240" w:lineRule="auto"/>
      </w:pPr>
      <w:r w:rsidRPr="00E1474F">
        <w:t>-Prepare eggs to your liking, be sure to season well with salt and pepper.</w:t>
      </w:r>
    </w:p>
    <w:p w14:paraId="33082168" w14:textId="0FB4B451" w:rsidR="00946DC3" w:rsidRPr="00E1474F" w:rsidRDefault="00946DC3" w:rsidP="008D3A5A">
      <w:pPr>
        <w:spacing w:line="240" w:lineRule="auto"/>
      </w:pPr>
      <w:r w:rsidRPr="00E1474F">
        <w:tab/>
        <w:t>-For scrambled eggs, using a fork, whisk vigorously in separate bowl, with a tablespoon of cold water, this will give you fluffy scrambled eggs.</w:t>
      </w:r>
    </w:p>
    <w:p w14:paraId="59F65BFC" w14:textId="227651AF" w:rsidR="00946DC3" w:rsidRPr="00E1474F" w:rsidRDefault="00946DC3" w:rsidP="008D3A5A">
      <w:pPr>
        <w:spacing w:line="240" w:lineRule="auto"/>
      </w:pPr>
      <w:r w:rsidRPr="00E1474F">
        <w:tab/>
        <w:t>-For fried eggs with a runny yolk, it is best to use the freshest eggs possible.</w:t>
      </w:r>
    </w:p>
    <w:p w14:paraId="5B33BE24" w14:textId="77777777" w:rsidR="00946DC3" w:rsidRPr="00E1474F" w:rsidRDefault="00946DC3" w:rsidP="008D3A5A">
      <w:pPr>
        <w:spacing w:line="240" w:lineRule="auto"/>
      </w:pPr>
      <w:r w:rsidRPr="00E1474F">
        <w:t xml:space="preserve">-When eggs are cooked, lay slices of cheese on top. </w:t>
      </w:r>
    </w:p>
    <w:p w14:paraId="6B1264FC" w14:textId="77777777" w:rsidR="00946DC3" w:rsidRPr="00E1474F" w:rsidRDefault="00946DC3" w:rsidP="008D3A5A">
      <w:pPr>
        <w:spacing w:line="240" w:lineRule="auto"/>
      </w:pPr>
      <w:r w:rsidRPr="00E1474F">
        <w:t>-Slice and toast brioche roll.</w:t>
      </w:r>
    </w:p>
    <w:p w14:paraId="3BB905B1" w14:textId="10BD4C90" w:rsidR="00946DC3" w:rsidRPr="00E1474F" w:rsidRDefault="00946DC3" w:rsidP="008D3A5A">
      <w:pPr>
        <w:spacing w:line="240" w:lineRule="auto"/>
      </w:pPr>
      <w:r w:rsidRPr="00E1474F">
        <w:t>-Remove bacon from oven,</w:t>
      </w:r>
      <w:r w:rsidR="00B53039">
        <w:t xml:space="preserve"> and assemble sandwich. </w:t>
      </w:r>
      <w:r w:rsidR="00E736B3" w:rsidRPr="00E1474F">
        <w:t>Enjoy h</w:t>
      </w:r>
      <w:r w:rsidRPr="00E1474F">
        <w:t>ot, feel free to garnish with hot sauce or ketchup.</w:t>
      </w:r>
    </w:p>
    <w:p w14:paraId="781A33D4" w14:textId="6DD4CC23" w:rsidR="00C270E5" w:rsidRPr="00E1474F" w:rsidRDefault="00C270E5" w:rsidP="008D3A5A">
      <w:pPr>
        <w:spacing w:line="240" w:lineRule="auto"/>
      </w:pPr>
    </w:p>
    <w:p w14:paraId="0E014912" w14:textId="31AB69C8" w:rsidR="005B3CC9" w:rsidRPr="00E1474F" w:rsidRDefault="005B3CC9" w:rsidP="008D3A5A">
      <w:pPr>
        <w:spacing w:line="240" w:lineRule="auto"/>
      </w:pPr>
      <w:r w:rsidRPr="00E1474F">
        <w:t xml:space="preserve">Chef Paolo’s interview for the weekly lifestyle publication Dan’s Papers in The Hamptons, </w:t>
      </w:r>
      <w:r w:rsidR="00C270E5" w:rsidRPr="00E1474F">
        <w:t>celebrating Long Island</w:t>
      </w:r>
      <w:r w:rsidR="007E3B48" w:rsidRPr="00E1474F">
        <w:t xml:space="preserve"> unique summer food culture, full of ideas and </w:t>
      </w:r>
      <w:r w:rsidRPr="00E1474F">
        <w:t>advice.</w:t>
      </w:r>
    </w:p>
    <w:p w14:paraId="625CE338" w14:textId="77777777" w:rsidR="005B3CC9" w:rsidRPr="00E1474F" w:rsidRDefault="00B53039" w:rsidP="008D3A5A">
      <w:pPr>
        <w:spacing w:line="240" w:lineRule="auto"/>
      </w:pPr>
      <w:hyperlink r:id="rId24" w:history="1">
        <w:r w:rsidR="005B3CC9" w:rsidRPr="00E1474F">
          <w:rPr>
            <w:rStyle w:val="Hyperlink"/>
            <w:color w:val="auto"/>
          </w:rPr>
          <w:t>http://www.danspapers.com/2015/06/scgp-cafes-chef-paolo-fontana-raises-a-glass-to-dans-harvest-east-end/</w:t>
        </w:r>
      </w:hyperlink>
    </w:p>
    <w:p w14:paraId="564247BF" w14:textId="77777777" w:rsidR="002F6FA1" w:rsidRPr="00E1474F" w:rsidRDefault="002F6FA1" w:rsidP="008D3A5A">
      <w:pPr>
        <w:spacing w:line="240" w:lineRule="auto"/>
        <w:rPr>
          <w:b/>
        </w:rPr>
      </w:pPr>
    </w:p>
    <w:p w14:paraId="2F154027" w14:textId="77777777" w:rsidR="00B7316A" w:rsidRDefault="00B7316A" w:rsidP="008D3A5A">
      <w:pPr>
        <w:spacing w:line="240" w:lineRule="auto"/>
        <w:rPr>
          <w:b/>
        </w:rPr>
      </w:pPr>
    </w:p>
    <w:p w14:paraId="4A011E9C" w14:textId="77777777" w:rsidR="00B41297" w:rsidRDefault="00B41297" w:rsidP="008D3A5A">
      <w:pPr>
        <w:spacing w:line="240" w:lineRule="auto"/>
        <w:rPr>
          <w:b/>
        </w:rPr>
      </w:pPr>
    </w:p>
    <w:p w14:paraId="28002AA1" w14:textId="77777777" w:rsidR="00B41297" w:rsidRDefault="00B41297" w:rsidP="008D3A5A">
      <w:pPr>
        <w:spacing w:line="240" w:lineRule="auto"/>
        <w:rPr>
          <w:b/>
        </w:rPr>
      </w:pPr>
    </w:p>
    <w:p w14:paraId="297021CE" w14:textId="77777777" w:rsidR="00B41297" w:rsidRDefault="00B41297" w:rsidP="008D3A5A">
      <w:pPr>
        <w:spacing w:line="240" w:lineRule="auto"/>
        <w:rPr>
          <w:b/>
        </w:rPr>
      </w:pPr>
    </w:p>
    <w:p w14:paraId="4DCDA1F8" w14:textId="77777777" w:rsidR="00B41297" w:rsidRDefault="00B41297" w:rsidP="008D3A5A">
      <w:pPr>
        <w:spacing w:line="240" w:lineRule="auto"/>
        <w:rPr>
          <w:b/>
        </w:rPr>
      </w:pPr>
    </w:p>
    <w:p w14:paraId="64CB8188" w14:textId="77777777" w:rsidR="00B41297" w:rsidRPr="00E1474F" w:rsidRDefault="00B41297" w:rsidP="008D3A5A">
      <w:pPr>
        <w:spacing w:line="240" w:lineRule="auto"/>
        <w:rPr>
          <w:b/>
        </w:rPr>
      </w:pPr>
    </w:p>
    <w:p w14:paraId="2CA2A44F" w14:textId="49DB342E" w:rsidR="002D09FA" w:rsidRPr="00E1474F" w:rsidRDefault="002D09FA" w:rsidP="008D3A5A">
      <w:pPr>
        <w:spacing w:line="240" w:lineRule="auto"/>
        <w:rPr>
          <w:b/>
        </w:rPr>
      </w:pPr>
      <w:r w:rsidRPr="00E1474F">
        <w:rPr>
          <w:b/>
        </w:rPr>
        <w:lastRenderedPageBreak/>
        <w:t>Take a Peak into Maestro’s Kitchen: SCGP Café’s Culinary Master Series</w:t>
      </w:r>
    </w:p>
    <w:p w14:paraId="283F4683" w14:textId="77777777" w:rsidR="009E5377" w:rsidRPr="00E1474F" w:rsidRDefault="009E5377" w:rsidP="008D3A5A">
      <w:pPr>
        <w:spacing w:line="240" w:lineRule="auto"/>
      </w:pPr>
    </w:p>
    <w:p w14:paraId="360FC59E" w14:textId="118BD8C5" w:rsidR="00A45D50" w:rsidRPr="00E1474F" w:rsidRDefault="00C41E2D" w:rsidP="008D3A5A">
      <w:pPr>
        <w:spacing w:line="240" w:lineRule="auto"/>
      </w:pPr>
      <w:r w:rsidRPr="00E1474F">
        <w:t>Consider yourself a foodi</w:t>
      </w:r>
      <w:r w:rsidR="0005140D">
        <w:t>e, enjoy</w:t>
      </w:r>
      <w:r w:rsidR="002F6FA1" w:rsidRPr="00E1474F">
        <w:t xml:space="preserve"> cooking </w:t>
      </w:r>
      <w:r w:rsidR="0005140D">
        <w:t xml:space="preserve">with </w:t>
      </w:r>
      <w:r w:rsidR="002F6FA1" w:rsidRPr="00E1474F">
        <w:t>seasonal</w:t>
      </w:r>
      <w:r w:rsidR="0005140D">
        <w:t xml:space="preserve"> ingredients</w:t>
      </w:r>
      <w:r w:rsidR="002F6FA1" w:rsidRPr="00E1474F">
        <w:t>,</w:t>
      </w:r>
      <w:r w:rsidRPr="00E1474F">
        <w:t xml:space="preserve"> </w:t>
      </w:r>
      <w:r w:rsidR="0005140D">
        <w:t>or just want to</w:t>
      </w:r>
      <w:r w:rsidRPr="00E1474F">
        <w:t xml:space="preserve"> add high-end recipes to your menu? </w:t>
      </w:r>
      <w:r w:rsidR="002D09FA" w:rsidRPr="00E1474F">
        <w:t>Che</w:t>
      </w:r>
      <w:r w:rsidR="009E5377" w:rsidRPr="00E1474F">
        <w:t>f Paolo Fontana and SCGP Café</w:t>
      </w:r>
      <w:r w:rsidR="00C270E5" w:rsidRPr="00E1474F">
        <w:t xml:space="preserve">, </w:t>
      </w:r>
      <w:r w:rsidR="0005140D" w:rsidRPr="00E1474F">
        <w:t xml:space="preserve">winners </w:t>
      </w:r>
      <w:r w:rsidR="0005140D">
        <w:t xml:space="preserve">of a </w:t>
      </w:r>
      <w:r w:rsidR="00C270E5" w:rsidRPr="00E1474F">
        <w:t>2015 Local Hero Awards</w:t>
      </w:r>
      <w:r w:rsidR="0005140D">
        <w:t xml:space="preserve"> from Edible Long Island</w:t>
      </w:r>
      <w:r w:rsidR="00C270E5" w:rsidRPr="00E1474F">
        <w:t xml:space="preserve"> </w:t>
      </w:r>
      <w:hyperlink r:id="rId25" w:history="1">
        <w:r w:rsidR="00C270E5" w:rsidRPr="00E1474F">
          <w:rPr>
            <w:rStyle w:val="Hyperlink"/>
            <w:color w:val="auto"/>
          </w:rPr>
          <w:t>http://www.ediblelongisland.com/2015/02/23/local-hero-award-goes-2/</w:t>
        </w:r>
      </w:hyperlink>
      <w:r w:rsidR="0005140D">
        <w:rPr>
          <w:rStyle w:val="Hyperlink"/>
          <w:color w:val="auto"/>
        </w:rPr>
        <w:t xml:space="preserve">, </w:t>
      </w:r>
      <w:r w:rsidR="00C704D5" w:rsidRPr="00E1474F">
        <w:t xml:space="preserve">have launched a </w:t>
      </w:r>
      <w:r w:rsidR="0005140D">
        <w:t>project of culinary demonstrations</w:t>
      </w:r>
      <w:r w:rsidR="00C704D5" w:rsidRPr="00E1474F">
        <w:t xml:space="preserve"> </w:t>
      </w:r>
      <w:r w:rsidR="003A5847" w:rsidRPr="00E1474F">
        <w:t>titled</w:t>
      </w:r>
      <w:r w:rsidR="00946DC3" w:rsidRPr="00E1474F">
        <w:t xml:space="preserve"> </w:t>
      </w:r>
      <w:r w:rsidR="0005140D">
        <w:rPr>
          <w:i/>
        </w:rPr>
        <w:t>Culinary Master Series</w:t>
      </w:r>
      <w:r w:rsidR="00946DC3" w:rsidRPr="00E1474F">
        <w:rPr>
          <w:i/>
        </w:rPr>
        <w:t>.</w:t>
      </w:r>
      <w:r w:rsidR="005B5D5C">
        <w:t xml:space="preserve"> </w:t>
      </w:r>
      <w:r w:rsidR="00946DC3" w:rsidRPr="00E1474F">
        <w:t xml:space="preserve">The idea stemmed </w:t>
      </w:r>
      <w:r w:rsidR="009E5377" w:rsidRPr="00E1474F">
        <w:t xml:space="preserve">from an introductory class </w:t>
      </w:r>
      <w:r w:rsidR="0005140D">
        <w:t xml:space="preserve">held by </w:t>
      </w:r>
      <w:r w:rsidR="009E5377" w:rsidRPr="00E1474F">
        <w:t xml:space="preserve">the Café </w:t>
      </w:r>
      <w:r w:rsidR="0005140D">
        <w:t xml:space="preserve">that </w:t>
      </w:r>
      <w:r w:rsidR="009E5377" w:rsidRPr="00E1474F">
        <w:t>prov</w:t>
      </w:r>
      <w:r w:rsidR="0005140D">
        <w:t>ed</w:t>
      </w:r>
      <w:r w:rsidR="009E5377" w:rsidRPr="00E1474F">
        <w:t xml:space="preserve"> </w:t>
      </w:r>
      <w:r w:rsidR="003A5847" w:rsidRPr="00E1474F">
        <w:t>so popular</w:t>
      </w:r>
      <w:r w:rsidR="00C704D5" w:rsidRPr="00E1474F">
        <w:t xml:space="preserve"> </w:t>
      </w:r>
      <w:r w:rsidR="0005140D">
        <w:t xml:space="preserve">that it expanded into </w:t>
      </w:r>
      <w:r w:rsidR="00C704D5" w:rsidRPr="00E1474F">
        <w:t xml:space="preserve">a series </w:t>
      </w:r>
      <w:r w:rsidR="003A5847" w:rsidRPr="00E1474F">
        <w:t>celebrat</w:t>
      </w:r>
      <w:r w:rsidR="00C704D5" w:rsidRPr="00E1474F">
        <w:t>ing</w:t>
      </w:r>
      <w:r w:rsidR="003A5847" w:rsidRPr="00E1474F">
        <w:t xml:space="preserve"> </w:t>
      </w:r>
      <w:r w:rsidR="009D09DF" w:rsidRPr="00E1474F">
        <w:t>seasonal variety</w:t>
      </w:r>
      <w:r w:rsidR="00946DC3" w:rsidRPr="00E1474F">
        <w:t xml:space="preserve">. </w:t>
      </w:r>
      <w:r w:rsidR="00C704D5" w:rsidRPr="00E1474F">
        <w:t xml:space="preserve">6 </w:t>
      </w:r>
      <w:r w:rsidR="009D09DF" w:rsidRPr="00E1474F">
        <w:t>topical</w:t>
      </w:r>
      <w:r w:rsidRPr="00E1474F">
        <w:t xml:space="preserve"> </w:t>
      </w:r>
      <w:r w:rsidR="00F50039" w:rsidRPr="00E1474F">
        <w:t>demonstrations were</w:t>
      </w:r>
      <w:r w:rsidR="00C704D5" w:rsidRPr="00E1474F">
        <w:t xml:space="preserve"> held</w:t>
      </w:r>
      <w:r w:rsidR="0005140D">
        <w:t xml:space="preserve"> during the past year</w:t>
      </w:r>
      <w:r w:rsidR="00C704D5" w:rsidRPr="00E1474F">
        <w:t xml:space="preserve">: </w:t>
      </w:r>
      <w:r w:rsidR="003A5847" w:rsidRPr="00E1474F">
        <w:t xml:space="preserve">An Immigrant’s Thanksgiving; A Sicilian Christmas; Culinary Aphrodisiacs; Coming in from the Cold; Is it Spring Yet?; What Else? Cinco de Mayo. </w:t>
      </w:r>
    </w:p>
    <w:p w14:paraId="66ADC617" w14:textId="26B8F669" w:rsidR="00946DC3" w:rsidRPr="00E1474F" w:rsidRDefault="003A5847" w:rsidP="008D3A5A">
      <w:pPr>
        <w:spacing w:line="240" w:lineRule="auto"/>
      </w:pPr>
      <w:r w:rsidRPr="00E1474F">
        <w:t>Each</w:t>
      </w:r>
      <w:r w:rsidR="00C704D5" w:rsidRPr="00E1474F">
        <w:t xml:space="preserve"> event, at</w:t>
      </w:r>
      <w:r w:rsidR="0005140D">
        <w:t>tended by 20 to 30 participants</w:t>
      </w:r>
      <w:r w:rsidR="0005140D" w:rsidRPr="0005140D">
        <w:t>—</w:t>
      </w:r>
      <w:r w:rsidR="00F50039" w:rsidRPr="00E1474F">
        <w:t>including</w:t>
      </w:r>
      <w:r w:rsidR="0005140D">
        <w:t xml:space="preserve"> students and friends of the café</w:t>
      </w:r>
      <w:r w:rsidR="0005140D" w:rsidRPr="0005140D">
        <w:t>—</w:t>
      </w:r>
      <w:r w:rsidR="00C704D5" w:rsidRPr="00E1474F">
        <w:t>kicked off with wine</w:t>
      </w:r>
      <w:r w:rsidR="0005140D">
        <w:t>, before attendees</w:t>
      </w:r>
      <w:r w:rsidRPr="00E1474F">
        <w:t xml:space="preserve"> turned </w:t>
      </w:r>
      <w:r w:rsidR="0005140D">
        <w:t xml:space="preserve">their attention </w:t>
      </w:r>
      <w:r w:rsidRPr="00E1474F">
        <w:t xml:space="preserve">to chef Paolo’s artful </w:t>
      </w:r>
      <w:r w:rsidR="00C41E2D" w:rsidRPr="00E1474F">
        <w:t xml:space="preserve">cooking </w:t>
      </w:r>
      <w:r w:rsidR="00A45D50" w:rsidRPr="00E1474F">
        <w:t>demonstration.</w:t>
      </w:r>
      <w:r w:rsidR="00C704D5" w:rsidRPr="00E1474F">
        <w:t xml:space="preserve"> </w:t>
      </w:r>
      <w:r w:rsidR="00665737" w:rsidRPr="00E1474F">
        <w:t>Having shared</w:t>
      </w:r>
      <w:r w:rsidR="00A45D50" w:rsidRPr="00E1474F">
        <w:t xml:space="preserve"> </w:t>
      </w:r>
      <w:r w:rsidR="00665737" w:rsidRPr="00E1474F">
        <w:t xml:space="preserve">some </w:t>
      </w:r>
      <w:r w:rsidR="00A45D50" w:rsidRPr="00E1474F">
        <w:t>tricks of</w:t>
      </w:r>
      <w:r w:rsidR="00F50039" w:rsidRPr="00E1474F">
        <w:t xml:space="preserve"> the trade, maestro saved</w:t>
      </w:r>
      <w:r w:rsidR="00665737" w:rsidRPr="00E1474F">
        <w:t xml:space="preserve"> time</w:t>
      </w:r>
      <w:r w:rsidR="00A45D50" w:rsidRPr="00E1474F">
        <w:t xml:space="preserve"> fo</w:t>
      </w:r>
      <w:r w:rsidR="00F50039" w:rsidRPr="00E1474F">
        <w:t>r</w:t>
      </w:r>
      <w:r w:rsidR="00665737" w:rsidRPr="00E1474F">
        <w:t xml:space="preserve"> </w:t>
      </w:r>
      <w:r w:rsidR="00F50039" w:rsidRPr="00E1474F">
        <w:t>extensive Q&amp;A</w:t>
      </w:r>
      <w:r w:rsidR="0005140D">
        <w:t>’s that always followed. Q</w:t>
      </w:r>
      <w:r w:rsidR="00A45D50" w:rsidRPr="00E1474F">
        <w:t>uestions</w:t>
      </w:r>
      <w:r w:rsidR="00C704D5" w:rsidRPr="00E1474F">
        <w:t xml:space="preserve"> rang</w:t>
      </w:r>
      <w:r w:rsidR="0005140D">
        <w:t>ed</w:t>
      </w:r>
      <w:r w:rsidR="00C704D5" w:rsidRPr="00E1474F">
        <w:t xml:space="preserve"> from </w:t>
      </w:r>
      <w:r w:rsidR="00C41E2D" w:rsidRPr="00E1474F">
        <w:t>“W</w:t>
      </w:r>
      <w:r w:rsidR="0005140D">
        <w:t>here can I</w:t>
      </w:r>
      <w:r w:rsidRPr="00E1474F">
        <w:t xml:space="preserve"> ob</w:t>
      </w:r>
      <w:r w:rsidR="00837298" w:rsidRPr="00E1474F">
        <w:t>tain the ingredients</w:t>
      </w:r>
      <w:r w:rsidR="00C41E2D" w:rsidRPr="00E1474F">
        <w:t>”</w:t>
      </w:r>
      <w:r w:rsidR="00837298" w:rsidRPr="00E1474F">
        <w:t xml:space="preserve"> to trickier</w:t>
      </w:r>
      <w:r w:rsidR="0048512F" w:rsidRPr="00E1474F">
        <w:t xml:space="preserve"> </w:t>
      </w:r>
      <w:r w:rsidR="0005140D">
        <w:t xml:space="preserve">ones such as </w:t>
      </w:r>
      <w:r w:rsidR="0048512F" w:rsidRPr="00E1474F">
        <w:t>“I’ve tried making this and it failed me, why?”</w:t>
      </w:r>
      <w:r w:rsidR="00C704D5" w:rsidRPr="00E1474F">
        <w:t xml:space="preserve"> ones.</w:t>
      </w:r>
      <w:r w:rsidR="005B5D5C">
        <w:t xml:space="preserve"> E</w:t>
      </w:r>
      <w:r w:rsidR="00C704D5" w:rsidRPr="00E1474F">
        <w:t>nlightened guests</w:t>
      </w:r>
      <w:r w:rsidR="00A45D50" w:rsidRPr="00E1474F">
        <w:t xml:space="preserve"> </w:t>
      </w:r>
      <w:r w:rsidR="005B5D5C">
        <w:t>not only observe</w:t>
      </w:r>
      <w:r w:rsidR="00A45D50" w:rsidRPr="00E1474F">
        <w:t xml:space="preserve"> </w:t>
      </w:r>
      <w:r w:rsidR="005B5D5C">
        <w:t xml:space="preserve">the </w:t>
      </w:r>
      <w:r w:rsidR="00A45D50" w:rsidRPr="00E1474F">
        <w:t>preparation of delicious 3-cou</w:t>
      </w:r>
      <w:r w:rsidR="0005140D">
        <w:t>rse meals. T</w:t>
      </w:r>
      <w:r w:rsidR="00665737" w:rsidRPr="00E1474F">
        <w:t>o their enjoyment,</w:t>
      </w:r>
      <w:r w:rsidR="00A45D50" w:rsidRPr="00E1474F">
        <w:t xml:space="preserve"> </w:t>
      </w:r>
      <w:r w:rsidR="00665737" w:rsidRPr="00E1474F">
        <w:t xml:space="preserve">the dishes are </w:t>
      </w:r>
      <w:r w:rsidR="0005140D">
        <w:t>prepared</w:t>
      </w:r>
      <w:r w:rsidR="002D09FA" w:rsidRPr="00E1474F">
        <w:t xml:space="preserve"> and served to them</w:t>
      </w:r>
      <w:r w:rsidR="0005140D">
        <w:t xml:space="preserve"> by </w:t>
      </w:r>
      <w:r w:rsidR="0048512F" w:rsidRPr="00E1474F">
        <w:t>Café</w:t>
      </w:r>
      <w:r w:rsidR="002D09FA" w:rsidRPr="00E1474F">
        <w:t xml:space="preserve"> staff</w:t>
      </w:r>
      <w:r w:rsidR="002F6FA1" w:rsidRPr="00E1474F">
        <w:t xml:space="preserve"> to complete the feast</w:t>
      </w:r>
      <w:r w:rsidR="002D09FA" w:rsidRPr="00E1474F">
        <w:t>.</w:t>
      </w:r>
    </w:p>
    <w:p w14:paraId="2EF232F8" w14:textId="3600D744" w:rsidR="00946DC3" w:rsidRPr="00E1474F" w:rsidRDefault="00946DC3" w:rsidP="0005140D">
      <w:pPr>
        <w:spacing w:line="240" w:lineRule="auto"/>
      </w:pPr>
      <w:r w:rsidRPr="00E1474F">
        <w:t>The following dates are being held to host this year</w:t>
      </w:r>
      <w:r w:rsidR="0048512F" w:rsidRPr="00E1474F">
        <w:t>’</w:t>
      </w:r>
      <w:r w:rsidRPr="00E1474F">
        <w:t>s culinary master series</w:t>
      </w:r>
      <w:r w:rsidR="0005140D">
        <w:t xml:space="preserve">: </w:t>
      </w:r>
      <w:r w:rsidR="0005140D" w:rsidRPr="00E1474F">
        <w:t>September 8</w:t>
      </w:r>
      <w:r w:rsidR="0005140D" w:rsidRPr="00E1474F">
        <w:rPr>
          <w:vertAlign w:val="superscript"/>
        </w:rPr>
        <w:t>th</w:t>
      </w:r>
      <w:r w:rsidR="0005140D">
        <w:rPr>
          <w:vertAlign w:val="superscript"/>
        </w:rPr>
        <w:t xml:space="preserve">; </w:t>
      </w:r>
      <w:r w:rsidR="0005140D" w:rsidRPr="00E1474F">
        <w:t>October 13</w:t>
      </w:r>
      <w:r w:rsidR="0005140D" w:rsidRPr="00E1474F">
        <w:rPr>
          <w:vertAlign w:val="superscript"/>
        </w:rPr>
        <w:t>th</w:t>
      </w:r>
      <w:r w:rsidR="0005140D">
        <w:rPr>
          <w:vertAlign w:val="superscript"/>
        </w:rPr>
        <w:t xml:space="preserve">; </w:t>
      </w:r>
      <w:r w:rsidR="0005140D" w:rsidRPr="00E1474F">
        <w:t>November 10</w:t>
      </w:r>
      <w:r w:rsidR="0005140D" w:rsidRPr="00E1474F">
        <w:rPr>
          <w:vertAlign w:val="superscript"/>
        </w:rPr>
        <w:t>th</w:t>
      </w:r>
      <w:r w:rsidR="0005140D">
        <w:rPr>
          <w:vertAlign w:val="superscript"/>
        </w:rPr>
        <w:t xml:space="preserve">; </w:t>
      </w:r>
      <w:r w:rsidR="0005140D" w:rsidRPr="00E1474F">
        <w:t>December 8</w:t>
      </w:r>
      <w:r w:rsidR="0005140D" w:rsidRPr="00E1474F">
        <w:rPr>
          <w:vertAlign w:val="superscript"/>
        </w:rPr>
        <w:t>th</w:t>
      </w:r>
      <w:r w:rsidRPr="00E1474F">
        <w:t xml:space="preserve">. </w:t>
      </w:r>
      <w:r w:rsidR="00842BEC" w:rsidRPr="00E1474F">
        <w:t>Stay tuned for the syllabus of themes for this year, with more ex</w:t>
      </w:r>
      <w:r w:rsidR="00837298" w:rsidRPr="00E1474F">
        <w:t>citing culinary ideas to follow. Impress your guests, rightfully being toasted to “Hail to the Chef!”</w:t>
      </w:r>
    </w:p>
    <w:p w14:paraId="7FDB7D22" w14:textId="794FE5B2" w:rsidR="00946DC3" w:rsidRDefault="00D31DF3" w:rsidP="008D3A5A">
      <w:pPr>
        <w:spacing w:line="240" w:lineRule="auto"/>
        <w:rPr>
          <w:vertAlign w:val="superscript"/>
        </w:rPr>
      </w:pPr>
      <w:r w:rsidRPr="00E1474F">
        <w:rPr>
          <w:vertAlign w:val="superscript"/>
        </w:rPr>
        <w:t>(</w:t>
      </w:r>
      <w:r w:rsidR="00946DC3" w:rsidRPr="00E1474F">
        <w:t>February 9</w:t>
      </w:r>
      <w:r w:rsidR="00946DC3" w:rsidRPr="00E1474F">
        <w:rPr>
          <w:vertAlign w:val="superscript"/>
        </w:rPr>
        <w:t>th</w:t>
      </w:r>
      <w:r w:rsidRPr="00E1474F">
        <w:rPr>
          <w:vertAlign w:val="superscript"/>
        </w:rPr>
        <w:t xml:space="preserve"> </w:t>
      </w:r>
      <w:r w:rsidR="00946DC3" w:rsidRPr="00E1474F">
        <w:t>March 8</w:t>
      </w:r>
      <w:r w:rsidR="00946DC3" w:rsidRPr="00E1474F">
        <w:rPr>
          <w:vertAlign w:val="superscript"/>
        </w:rPr>
        <w:t>th</w:t>
      </w:r>
      <w:r w:rsidRPr="00E1474F">
        <w:rPr>
          <w:vertAlign w:val="superscript"/>
        </w:rPr>
        <w:t xml:space="preserve"> </w:t>
      </w:r>
      <w:r w:rsidR="00946DC3" w:rsidRPr="00E1474F">
        <w:t>April 12</w:t>
      </w:r>
      <w:r w:rsidR="00946DC3" w:rsidRPr="00E1474F">
        <w:rPr>
          <w:vertAlign w:val="superscript"/>
        </w:rPr>
        <w:t>th</w:t>
      </w:r>
      <w:r w:rsidRPr="00E1474F">
        <w:rPr>
          <w:vertAlign w:val="superscript"/>
        </w:rPr>
        <w:t xml:space="preserve"> </w:t>
      </w:r>
      <w:r w:rsidR="00946DC3" w:rsidRPr="00E1474F">
        <w:t>May 3</w:t>
      </w:r>
      <w:r w:rsidR="00946DC3" w:rsidRPr="00E1474F">
        <w:rPr>
          <w:vertAlign w:val="superscript"/>
        </w:rPr>
        <w:t>rd</w:t>
      </w:r>
      <w:r w:rsidR="0005140D">
        <w:rPr>
          <w:vertAlign w:val="superscript"/>
        </w:rPr>
        <w:t xml:space="preserve"> next year?</w:t>
      </w:r>
      <w:r w:rsidRPr="00E1474F">
        <w:rPr>
          <w:vertAlign w:val="superscript"/>
        </w:rPr>
        <w:t>)</w:t>
      </w:r>
    </w:p>
    <w:p w14:paraId="55334ADA" w14:textId="77777777" w:rsidR="005B22B6" w:rsidRPr="00E1474F" w:rsidRDefault="005B22B6" w:rsidP="008D3A5A">
      <w:pPr>
        <w:spacing w:line="240" w:lineRule="auto"/>
      </w:pPr>
    </w:p>
    <w:p w14:paraId="7E673D8C" w14:textId="0808D3DC" w:rsidR="00EB5990" w:rsidRPr="00E1474F" w:rsidRDefault="002F6FA1" w:rsidP="008D3A5A">
      <w:pPr>
        <w:spacing w:line="240" w:lineRule="auto"/>
        <w:jc w:val="center"/>
        <w:rPr>
          <w:b/>
        </w:rPr>
      </w:pPr>
      <w:r w:rsidRPr="00E1474F">
        <w:rPr>
          <w:b/>
        </w:rPr>
        <w:t>Photos</w:t>
      </w:r>
      <w:r w:rsidR="00236B2F" w:rsidRPr="00E1474F">
        <w:rPr>
          <w:b/>
        </w:rPr>
        <w:t xml:space="preserve"> of the Series</w:t>
      </w:r>
    </w:p>
    <w:p w14:paraId="2BCB7353" w14:textId="77777777" w:rsidR="005B22B6" w:rsidRDefault="005B22B6" w:rsidP="008D3A5A">
      <w:pPr>
        <w:spacing w:line="240" w:lineRule="auto"/>
        <w:jc w:val="center"/>
        <w:rPr>
          <w:b/>
        </w:rPr>
      </w:pPr>
    </w:p>
    <w:p w14:paraId="371400BC" w14:textId="77777777" w:rsidR="005B22B6" w:rsidRDefault="005B22B6" w:rsidP="008D3A5A">
      <w:pPr>
        <w:spacing w:line="240" w:lineRule="auto"/>
        <w:jc w:val="center"/>
        <w:rPr>
          <w:b/>
        </w:rPr>
      </w:pPr>
    </w:p>
    <w:p w14:paraId="156CEE03" w14:textId="77777777" w:rsidR="005B22B6" w:rsidRDefault="005B22B6" w:rsidP="008D3A5A">
      <w:pPr>
        <w:spacing w:line="240" w:lineRule="auto"/>
        <w:jc w:val="center"/>
        <w:rPr>
          <w:b/>
        </w:rPr>
      </w:pPr>
    </w:p>
    <w:p w14:paraId="1805DFF8" w14:textId="7F05CEA1" w:rsidR="007E3B48" w:rsidRPr="00E1474F" w:rsidRDefault="00A82E7B" w:rsidP="008D3A5A">
      <w:pPr>
        <w:spacing w:line="240" w:lineRule="auto"/>
        <w:jc w:val="center"/>
        <w:rPr>
          <w:b/>
        </w:rPr>
      </w:pPr>
      <w:r w:rsidRPr="00E1474F">
        <w:rPr>
          <w:b/>
          <w:noProof/>
          <w:lang w:eastAsia="en-US"/>
        </w:rPr>
        <w:drawing>
          <wp:inline distT="0" distB="0" distL="0" distR="0" wp14:anchorId="53B0551C" wp14:editId="2EBE0896">
            <wp:extent cx="648758" cy="865009"/>
            <wp:effectExtent l="0" t="0" r="1206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256" cy="865674"/>
                    </a:xfrm>
                    <a:prstGeom prst="rect">
                      <a:avLst/>
                    </a:prstGeom>
                    <a:noFill/>
                    <a:ln>
                      <a:noFill/>
                    </a:ln>
                  </pic:spPr>
                </pic:pic>
              </a:graphicData>
            </a:graphic>
          </wp:inline>
        </w:drawing>
      </w:r>
      <w:r w:rsidR="00B41297">
        <w:rPr>
          <w:b/>
        </w:rPr>
        <w:t xml:space="preserve"> Janell’s!</w:t>
      </w:r>
    </w:p>
    <w:p w14:paraId="395A0F52" w14:textId="7E6B68F2" w:rsidR="00FE5473" w:rsidRPr="00E1474F" w:rsidRDefault="00FE5473" w:rsidP="008D3A5A">
      <w:pPr>
        <w:widowControl w:val="0"/>
        <w:autoSpaceDE w:val="0"/>
        <w:autoSpaceDN w:val="0"/>
        <w:adjustRightInd w:val="0"/>
        <w:spacing w:after="0" w:line="240" w:lineRule="auto"/>
        <w:jc w:val="left"/>
        <w:rPr>
          <w:rFonts w:cs="Verdana"/>
        </w:rPr>
      </w:pPr>
      <w:r w:rsidRPr="00E1474F">
        <w:rPr>
          <w:b/>
        </w:rPr>
        <w:t xml:space="preserve">SCGP </w:t>
      </w:r>
      <w:r w:rsidR="00946DC3" w:rsidRPr="00E1474F">
        <w:rPr>
          <w:b/>
        </w:rPr>
        <w:t>Staff news</w:t>
      </w:r>
      <w:r w:rsidRPr="00E1474F">
        <w:rPr>
          <w:b/>
        </w:rPr>
        <w:t xml:space="preserve"> - </w:t>
      </w:r>
    </w:p>
    <w:p w14:paraId="6EA3A232" w14:textId="459FFD9D" w:rsidR="00665737" w:rsidRPr="00E1474F" w:rsidRDefault="00FE5473" w:rsidP="008D3A5A">
      <w:pPr>
        <w:widowControl w:val="0"/>
        <w:autoSpaceDE w:val="0"/>
        <w:autoSpaceDN w:val="0"/>
        <w:adjustRightInd w:val="0"/>
        <w:spacing w:after="0" w:line="240" w:lineRule="auto"/>
        <w:rPr>
          <w:rFonts w:cs="Verdana"/>
        </w:rPr>
      </w:pPr>
      <w:r w:rsidRPr="00E1474F">
        <w:rPr>
          <w:rFonts w:cs="Verdana"/>
        </w:rPr>
        <w:t xml:space="preserve">Paolo Fontana and </w:t>
      </w:r>
      <w:r w:rsidR="0018773A" w:rsidRPr="00E1474F">
        <w:rPr>
          <w:rFonts w:cs="Arial"/>
        </w:rPr>
        <w:t xml:space="preserve">Lauren Moyer, now Fontana, married May 10, 2015. She owns a salon in St. James, </w:t>
      </w:r>
      <w:r w:rsidRPr="00E1474F">
        <w:rPr>
          <w:rFonts w:cs="Verdana"/>
        </w:rPr>
        <w:t xml:space="preserve">and a baby </w:t>
      </w:r>
      <w:r w:rsidR="00A82E7B" w:rsidRPr="00E1474F">
        <w:rPr>
          <w:rFonts w:cs="Verdana"/>
        </w:rPr>
        <w:t>Paolo</w:t>
      </w:r>
      <w:r w:rsidR="0018773A" w:rsidRPr="00E1474F">
        <w:rPr>
          <w:rFonts w:cs="Verdana"/>
        </w:rPr>
        <w:t xml:space="preserve"> </w:t>
      </w:r>
      <w:r w:rsidR="00236B2F" w:rsidRPr="00E1474F">
        <w:rPr>
          <w:rFonts w:cs="Verdana"/>
        </w:rPr>
        <w:t xml:space="preserve">Jr. </w:t>
      </w:r>
      <w:r w:rsidR="0018773A" w:rsidRPr="00E1474F">
        <w:rPr>
          <w:rFonts w:cs="Verdana"/>
        </w:rPr>
        <w:t xml:space="preserve">is </w:t>
      </w:r>
      <w:r w:rsidRPr="00E1474F">
        <w:rPr>
          <w:rFonts w:cs="Verdana"/>
        </w:rPr>
        <w:t>due in August</w:t>
      </w:r>
      <w:r w:rsidR="0018773A" w:rsidRPr="00E1474F">
        <w:rPr>
          <w:rFonts w:cs="Verdana"/>
        </w:rPr>
        <w:t>.</w:t>
      </w:r>
      <w:r w:rsidR="00A82E7B" w:rsidRPr="00E1474F">
        <w:rPr>
          <w:rFonts w:cs="Verdana"/>
        </w:rPr>
        <w:t xml:space="preserve"> </w:t>
      </w:r>
    </w:p>
    <w:p w14:paraId="4D8E5531" w14:textId="6867187B" w:rsidR="00BF1190" w:rsidRPr="00E1474F" w:rsidRDefault="00BF1190" w:rsidP="008D3A5A">
      <w:pPr>
        <w:widowControl w:val="0"/>
        <w:autoSpaceDE w:val="0"/>
        <w:autoSpaceDN w:val="0"/>
        <w:adjustRightInd w:val="0"/>
        <w:spacing w:after="0" w:line="240" w:lineRule="auto"/>
        <w:jc w:val="left"/>
        <w:rPr>
          <w:rFonts w:cs="Verdana"/>
        </w:rPr>
      </w:pPr>
      <w:r w:rsidRPr="00E1474F">
        <w:rPr>
          <w:rFonts w:cs="Verdana"/>
        </w:rPr>
        <w:t>Janell Rodgers and Nicholas Cianflone married on May 16, 2015 </w:t>
      </w:r>
    </w:p>
    <w:p w14:paraId="4184B0A0" w14:textId="02BB59DE" w:rsidR="00FE5473" w:rsidRPr="00E1474F" w:rsidRDefault="00FE5473" w:rsidP="008D3A5A">
      <w:pPr>
        <w:widowControl w:val="0"/>
        <w:autoSpaceDE w:val="0"/>
        <w:autoSpaceDN w:val="0"/>
        <w:adjustRightInd w:val="0"/>
        <w:spacing w:after="0" w:line="240" w:lineRule="auto"/>
        <w:jc w:val="left"/>
        <w:rPr>
          <w:rFonts w:cs="Arial"/>
        </w:rPr>
      </w:pPr>
      <w:r w:rsidRPr="00E1474F">
        <w:rPr>
          <w:rFonts w:cs="Verdana"/>
        </w:rPr>
        <w:t xml:space="preserve">Postdocs Carlo </w:t>
      </w:r>
      <w:r w:rsidR="00236B2F" w:rsidRPr="00E1474F">
        <w:rPr>
          <w:rFonts w:cs="Verdana"/>
        </w:rPr>
        <w:t>Mene</w:t>
      </w:r>
      <w:r w:rsidR="00BF1190" w:rsidRPr="00E1474F">
        <w:rPr>
          <w:rFonts w:cs="Verdana"/>
        </w:rPr>
        <w:t>ghelli and</w:t>
      </w:r>
      <w:r w:rsidRPr="00E1474F">
        <w:rPr>
          <w:rFonts w:cs="Verdana"/>
        </w:rPr>
        <w:t xml:space="preserve"> Mohammad</w:t>
      </w:r>
      <w:r w:rsidR="00BF1190" w:rsidRPr="00E1474F">
        <w:rPr>
          <w:rFonts w:cs="Verdana"/>
        </w:rPr>
        <w:t xml:space="preserve"> </w:t>
      </w:r>
      <w:r w:rsidR="00BF1190" w:rsidRPr="00E1474F">
        <w:rPr>
          <w:rFonts w:cs="Arial"/>
        </w:rPr>
        <w:t>Farajzadeh Tehrani</w:t>
      </w:r>
      <w:r w:rsidR="002F6FA1" w:rsidRPr="00E1474F">
        <w:rPr>
          <w:rFonts w:cs="Verdana"/>
        </w:rPr>
        <w:t xml:space="preserve"> have </w:t>
      </w:r>
      <w:r w:rsidR="00BF1190" w:rsidRPr="00E1474F">
        <w:rPr>
          <w:rFonts w:cs="Verdana"/>
        </w:rPr>
        <w:t>r</w:t>
      </w:r>
      <w:r w:rsidRPr="00E1474F">
        <w:rPr>
          <w:rFonts w:cs="Verdana"/>
        </w:rPr>
        <w:t>ecently had babies</w:t>
      </w:r>
      <w:r w:rsidR="00BF1190" w:rsidRPr="00E1474F">
        <w:rPr>
          <w:rFonts w:cs="Verdana"/>
        </w:rPr>
        <w:t xml:space="preserve"> – congratulations!</w:t>
      </w:r>
    </w:p>
    <w:p w14:paraId="20B7CC21" w14:textId="77777777" w:rsidR="00A82E7B" w:rsidRPr="00E1474F" w:rsidRDefault="00A82E7B" w:rsidP="008D3A5A">
      <w:pPr>
        <w:spacing w:line="240" w:lineRule="auto"/>
        <w:jc w:val="center"/>
        <w:rPr>
          <w:b/>
        </w:rPr>
      </w:pPr>
    </w:p>
    <w:p w14:paraId="44160718" w14:textId="77777777" w:rsidR="00CC6F1D" w:rsidRPr="00E1474F" w:rsidRDefault="00CC6F1D" w:rsidP="008D3A5A">
      <w:pPr>
        <w:spacing w:line="240" w:lineRule="auto"/>
        <w:jc w:val="center"/>
        <w:rPr>
          <w:b/>
        </w:rPr>
      </w:pPr>
    </w:p>
    <w:p w14:paraId="6E352175" w14:textId="77777777" w:rsidR="00B41297" w:rsidRDefault="00B41297" w:rsidP="008D3A5A">
      <w:pPr>
        <w:spacing w:line="240" w:lineRule="auto"/>
        <w:jc w:val="center"/>
        <w:rPr>
          <w:b/>
        </w:rPr>
      </w:pPr>
    </w:p>
    <w:p w14:paraId="07518AA8" w14:textId="77777777" w:rsidR="00B41297" w:rsidRDefault="00B41297" w:rsidP="008D3A5A">
      <w:pPr>
        <w:spacing w:line="240" w:lineRule="auto"/>
        <w:jc w:val="center"/>
        <w:rPr>
          <w:b/>
        </w:rPr>
      </w:pPr>
    </w:p>
    <w:p w14:paraId="5E40F9F7" w14:textId="77777777" w:rsidR="00B41297" w:rsidRDefault="00B41297" w:rsidP="008D3A5A">
      <w:pPr>
        <w:spacing w:line="240" w:lineRule="auto"/>
        <w:jc w:val="center"/>
        <w:rPr>
          <w:b/>
        </w:rPr>
      </w:pPr>
    </w:p>
    <w:p w14:paraId="7DC255A3" w14:textId="77777777" w:rsidR="00B41297" w:rsidRDefault="00B41297" w:rsidP="008D3A5A">
      <w:pPr>
        <w:spacing w:line="240" w:lineRule="auto"/>
        <w:jc w:val="center"/>
        <w:rPr>
          <w:b/>
        </w:rPr>
      </w:pPr>
    </w:p>
    <w:p w14:paraId="235C5769" w14:textId="77777777" w:rsidR="00B41297" w:rsidRDefault="00B41297" w:rsidP="008D3A5A">
      <w:pPr>
        <w:spacing w:line="240" w:lineRule="auto"/>
        <w:jc w:val="center"/>
        <w:rPr>
          <w:b/>
        </w:rPr>
      </w:pPr>
    </w:p>
    <w:p w14:paraId="2892211A" w14:textId="77777777" w:rsidR="00B41297" w:rsidRDefault="00B41297" w:rsidP="008D3A5A">
      <w:pPr>
        <w:spacing w:line="240" w:lineRule="auto"/>
        <w:jc w:val="center"/>
        <w:rPr>
          <w:b/>
        </w:rPr>
      </w:pPr>
    </w:p>
    <w:p w14:paraId="090CA0A4" w14:textId="77777777" w:rsidR="00B41297" w:rsidRDefault="00B41297" w:rsidP="008D3A5A">
      <w:pPr>
        <w:spacing w:line="240" w:lineRule="auto"/>
        <w:jc w:val="center"/>
        <w:rPr>
          <w:b/>
        </w:rPr>
      </w:pPr>
    </w:p>
    <w:p w14:paraId="38E40FF0" w14:textId="3558CB99" w:rsidR="00C201F0" w:rsidRPr="00E1474F" w:rsidRDefault="007F285F" w:rsidP="008D3A5A">
      <w:pPr>
        <w:spacing w:line="240" w:lineRule="auto"/>
        <w:jc w:val="center"/>
        <w:rPr>
          <w:b/>
        </w:rPr>
      </w:pPr>
      <w:r w:rsidRPr="00E1474F">
        <w:rPr>
          <w:b/>
        </w:rPr>
        <w:lastRenderedPageBreak/>
        <w:t>C</w:t>
      </w:r>
      <w:r w:rsidR="007B32B5" w:rsidRPr="00E1474F">
        <w:rPr>
          <w:b/>
        </w:rPr>
        <w:t>oming Summer and Fall 2015</w:t>
      </w:r>
    </w:p>
    <w:p w14:paraId="072A242F" w14:textId="76BAD70B" w:rsidR="007B32B5" w:rsidRPr="00E1474F" w:rsidRDefault="007B32B5" w:rsidP="008D3A5A">
      <w:pPr>
        <w:spacing w:line="240" w:lineRule="auto"/>
        <w:jc w:val="left"/>
        <w:rPr>
          <w:u w:val="single"/>
        </w:rPr>
      </w:pPr>
      <w:r w:rsidRPr="00E1474F">
        <w:rPr>
          <w:u w:val="single"/>
        </w:rPr>
        <w:t>Workshops</w:t>
      </w:r>
    </w:p>
    <w:p w14:paraId="5AAEF5D7" w14:textId="77777777" w:rsidR="004B526F" w:rsidRPr="00E1474F" w:rsidRDefault="004B526F" w:rsidP="008D3A5A">
      <w:pPr>
        <w:spacing w:line="240" w:lineRule="auto"/>
      </w:pPr>
      <w:r w:rsidRPr="00E1474F">
        <w:t>Simons Summer Workshop 2015</w:t>
      </w:r>
    </w:p>
    <w:p w14:paraId="051A1EC9" w14:textId="77777777" w:rsidR="004B526F" w:rsidRPr="00E1474F" w:rsidRDefault="004B526F" w:rsidP="008D3A5A">
      <w:pPr>
        <w:spacing w:line="240" w:lineRule="auto"/>
      </w:pPr>
      <w:r w:rsidRPr="00E1474F">
        <w:t>July 20 – August 14, 2015</w:t>
      </w:r>
    </w:p>
    <w:p w14:paraId="034D719C" w14:textId="77777777" w:rsidR="004B526F" w:rsidRPr="00E1474F" w:rsidRDefault="004B526F" w:rsidP="008D3A5A">
      <w:pPr>
        <w:spacing w:line="240" w:lineRule="auto"/>
      </w:pPr>
      <w:r w:rsidRPr="00E1474F">
        <w:t>Gauge Field Topology: From Lattice Simulations and Solvable Models to Experiment</w:t>
      </w:r>
    </w:p>
    <w:p w14:paraId="4D0C2A5D" w14:textId="77777777" w:rsidR="004B526F" w:rsidRPr="00E1474F" w:rsidRDefault="004B526F" w:rsidP="008D3A5A">
      <w:pPr>
        <w:spacing w:line="240" w:lineRule="auto"/>
      </w:pPr>
      <w:r w:rsidRPr="00E1474F">
        <w:t>August 17 – 21, 2015</w:t>
      </w:r>
    </w:p>
    <w:p w14:paraId="3E029944" w14:textId="77777777" w:rsidR="004B526F" w:rsidRPr="00E1474F" w:rsidRDefault="004B526F" w:rsidP="008D3A5A">
      <w:pPr>
        <w:spacing w:line="240" w:lineRule="auto"/>
      </w:pPr>
      <w:r w:rsidRPr="00E1474F">
        <w:t>Collapsing Calabi – Yau Manifolds</w:t>
      </w:r>
    </w:p>
    <w:p w14:paraId="04BE9295" w14:textId="77777777" w:rsidR="004B526F" w:rsidRPr="00E1474F" w:rsidRDefault="004B526F" w:rsidP="008D3A5A">
      <w:pPr>
        <w:spacing w:line="240" w:lineRule="auto"/>
      </w:pPr>
      <w:r w:rsidRPr="00E1474F">
        <w:t>August 31 – September 4, 2015</w:t>
      </w:r>
    </w:p>
    <w:p w14:paraId="0568E0EE" w14:textId="77777777" w:rsidR="004B526F" w:rsidRPr="00E1474F" w:rsidRDefault="004B526F" w:rsidP="008D3A5A">
      <w:pPr>
        <w:spacing w:line="240" w:lineRule="auto"/>
      </w:pPr>
      <w:r w:rsidRPr="00E1474F">
        <w:t>Random Matrices, Random Growth Processes and Statistical Physics</w:t>
      </w:r>
    </w:p>
    <w:p w14:paraId="2389BE3D" w14:textId="77777777" w:rsidR="004B526F" w:rsidRPr="00E1474F" w:rsidRDefault="004B526F" w:rsidP="008D3A5A">
      <w:pPr>
        <w:spacing w:line="240" w:lineRule="auto"/>
      </w:pPr>
      <w:r w:rsidRPr="00E1474F">
        <w:t>September 7 – 11, 2015</w:t>
      </w:r>
    </w:p>
    <w:p w14:paraId="0D5E85E1" w14:textId="77777777" w:rsidR="004B526F" w:rsidRPr="00E1474F" w:rsidRDefault="004B526F" w:rsidP="008D3A5A">
      <w:pPr>
        <w:spacing w:line="240" w:lineRule="auto"/>
      </w:pPr>
      <w:r w:rsidRPr="00E1474F">
        <w:t>Graduate Workshop on Topological Quantum Field Theory</w:t>
      </w:r>
    </w:p>
    <w:p w14:paraId="7E42B22C" w14:textId="77777777" w:rsidR="004B526F" w:rsidRPr="00E1474F" w:rsidRDefault="004B526F" w:rsidP="008D3A5A">
      <w:pPr>
        <w:spacing w:line="240" w:lineRule="auto"/>
      </w:pPr>
      <w:r w:rsidRPr="00E1474F">
        <w:t>September 14 – 18, 2015</w:t>
      </w:r>
    </w:p>
    <w:p w14:paraId="045C81B6" w14:textId="77777777" w:rsidR="004B526F" w:rsidRPr="00E1474F" w:rsidRDefault="004B526F" w:rsidP="008D3A5A">
      <w:pPr>
        <w:spacing w:line="240" w:lineRule="auto"/>
      </w:pPr>
      <w:r w:rsidRPr="00E1474F">
        <w:t>Toric Kahler Geometry</w:t>
      </w:r>
    </w:p>
    <w:p w14:paraId="6BE8E580" w14:textId="77777777" w:rsidR="004B526F" w:rsidRPr="00E1474F" w:rsidRDefault="004B526F" w:rsidP="008D3A5A">
      <w:pPr>
        <w:spacing w:line="240" w:lineRule="auto"/>
      </w:pPr>
      <w:r w:rsidRPr="00E1474F">
        <w:t>October 5 – 9, 2015</w:t>
      </w:r>
    </w:p>
    <w:p w14:paraId="42379289" w14:textId="56084228" w:rsidR="004B526F" w:rsidRPr="00E1474F" w:rsidRDefault="004B526F" w:rsidP="008D3A5A">
      <w:pPr>
        <w:spacing w:line="240" w:lineRule="auto"/>
      </w:pPr>
      <w:r w:rsidRPr="00E1474F">
        <w:t>Symplectic and Algebraic Ge</w:t>
      </w:r>
      <w:r w:rsidR="00582355" w:rsidRPr="00E1474F">
        <w:t>ometry in the Statistical Physi</w:t>
      </w:r>
      <w:r w:rsidRPr="00E1474F">
        <w:t>cs of Polymers</w:t>
      </w:r>
    </w:p>
    <w:p w14:paraId="68FD64CA" w14:textId="77777777" w:rsidR="004B526F" w:rsidRPr="00E1474F" w:rsidRDefault="004B526F" w:rsidP="008D3A5A">
      <w:pPr>
        <w:spacing w:line="240" w:lineRule="auto"/>
      </w:pPr>
      <w:r w:rsidRPr="00E1474F">
        <w:t>October 12 – 16, 2015</w:t>
      </w:r>
    </w:p>
    <w:p w14:paraId="7F9C924E" w14:textId="77777777" w:rsidR="004B526F" w:rsidRPr="00E1474F" w:rsidRDefault="004B526F" w:rsidP="008D3A5A">
      <w:pPr>
        <w:spacing w:line="240" w:lineRule="auto"/>
      </w:pPr>
      <w:r w:rsidRPr="00E1474F">
        <w:t>Random Matrix Theory, Integrable Systems, and Topology in Physics</w:t>
      </w:r>
    </w:p>
    <w:p w14:paraId="34A5B332" w14:textId="29095096" w:rsidR="004B526F" w:rsidRPr="00E1474F" w:rsidRDefault="004B526F" w:rsidP="008D3A5A">
      <w:pPr>
        <w:spacing w:line="240" w:lineRule="auto"/>
      </w:pPr>
      <w:r w:rsidRPr="00E1474F">
        <w:t>No</w:t>
      </w:r>
      <w:r w:rsidR="009D09DF" w:rsidRPr="00E1474F">
        <w:t>v</w:t>
      </w:r>
      <w:r w:rsidRPr="00E1474F">
        <w:t>ember 2 – 6, 2015</w:t>
      </w:r>
    </w:p>
    <w:p w14:paraId="2EB03BD0" w14:textId="77777777" w:rsidR="004B526F" w:rsidRPr="00E1474F" w:rsidRDefault="004B526F" w:rsidP="008D3A5A">
      <w:pPr>
        <w:spacing w:line="240" w:lineRule="auto"/>
      </w:pPr>
      <w:r w:rsidRPr="00E1474F">
        <w:t>Riemannian Convergence Theory</w:t>
      </w:r>
    </w:p>
    <w:p w14:paraId="39F36651" w14:textId="77777777" w:rsidR="004B526F" w:rsidRPr="00E1474F" w:rsidRDefault="004B526F" w:rsidP="008D3A5A">
      <w:pPr>
        <w:spacing w:line="240" w:lineRule="auto"/>
      </w:pPr>
      <w:r w:rsidRPr="00E1474F">
        <w:t>November 9 – 13, 2015</w:t>
      </w:r>
    </w:p>
    <w:p w14:paraId="0EF3A808" w14:textId="77777777" w:rsidR="005B22B6" w:rsidRDefault="005B22B6" w:rsidP="008D3A5A">
      <w:pPr>
        <w:spacing w:line="240" w:lineRule="auto"/>
        <w:jc w:val="left"/>
        <w:rPr>
          <w:u w:val="single"/>
        </w:rPr>
      </w:pPr>
    </w:p>
    <w:p w14:paraId="730E394C" w14:textId="6B2E3240" w:rsidR="004B526F" w:rsidRPr="00E1474F" w:rsidRDefault="007B32B5" w:rsidP="008D3A5A">
      <w:pPr>
        <w:spacing w:line="240" w:lineRule="auto"/>
        <w:jc w:val="left"/>
        <w:rPr>
          <w:u w:val="single"/>
        </w:rPr>
      </w:pPr>
      <w:bookmarkStart w:id="0" w:name="_GoBack"/>
      <w:bookmarkEnd w:id="0"/>
      <w:r w:rsidRPr="00E1474F">
        <w:rPr>
          <w:u w:val="single"/>
        </w:rPr>
        <w:t>Programs</w:t>
      </w:r>
    </w:p>
    <w:p w14:paraId="672339F2" w14:textId="77777777" w:rsidR="004B526F" w:rsidRPr="00E1474F" w:rsidRDefault="004B526F" w:rsidP="008D3A5A">
      <w:pPr>
        <w:spacing w:line="240" w:lineRule="auto"/>
      </w:pPr>
      <w:r w:rsidRPr="00E1474F">
        <w:t>Moduli Spaces and Singularities in Algebraic and Riemannian Geometry</w:t>
      </w:r>
    </w:p>
    <w:p w14:paraId="4D72F96A" w14:textId="77777777" w:rsidR="004B526F" w:rsidRPr="00E1474F" w:rsidRDefault="004B526F" w:rsidP="008D3A5A">
      <w:pPr>
        <w:spacing w:line="240" w:lineRule="auto"/>
      </w:pPr>
      <w:r w:rsidRPr="00E1474F">
        <w:t>August 17 – November 20, 2015</w:t>
      </w:r>
    </w:p>
    <w:p w14:paraId="3380F2FE" w14:textId="77777777" w:rsidR="004B526F" w:rsidRPr="00E1474F" w:rsidRDefault="004B526F" w:rsidP="008D3A5A">
      <w:pPr>
        <w:spacing w:line="240" w:lineRule="auto"/>
      </w:pPr>
      <w:r w:rsidRPr="00E1474F">
        <w:t>Foundations and Applications of Random Matrix Theory in Mathematics and Physics</w:t>
      </w:r>
    </w:p>
    <w:p w14:paraId="2E8A1328" w14:textId="020DAD18" w:rsidR="007B32B5" w:rsidRPr="00E1474F" w:rsidRDefault="004B526F" w:rsidP="008D3A5A">
      <w:pPr>
        <w:spacing w:line="240" w:lineRule="auto"/>
      </w:pPr>
      <w:r w:rsidRPr="00E1474F">
        <w:t>August 24 – December 18, 2015</w:t>
      </w:r>
    </w:p>
    <w:p w14:paraId="3AB01FAB" w14:textId="5965B97F" w:rsidR="004B526F" w:rsidRPr="00E1474F" w:rsidRDefault="007B32B5" w:rsidP="008D3A5A">
      <w:pPr>
        <w:spacing w:line="240" w:lineRule="auto"/>
        <w:jc w:val="left"/>
        <w:rPr>
          <w:u w:val="single"/>
        </w:rPr>
      </w:pPr>
      <w:r w:rsidRPr="00E1474F">
        <w:rPr>
          <w:u w:val="single"/>
        </w:rPr>
        <w:t>Arts and Events</w:t>
      </w:r>
    </w:p>
    <w:p w14:paraId="18B7EE91" w14:textId="77777777" w:rsidR="003478B9" w:rsidRPr="00E1474F" w:rsidRDefault="003478B9" w:rsidP="008D3A5A">
      <w:pPr>
        <w:spacing w:line="240" w:lineRule="auto"/>
      </w:pPr>
      <w:r w:rsidRPr="00E1474F">
        <w:t xml:space="preserve">Iconic Wall – Closing Reception </w:t>
      </w:r>
    </w:p>
    <w:p w14:paraId="6347FD07" w14:textId="77777777" w:rsidR="003478B9" w:rsidRPr="00E1474F" w:rsidRDefault="003478B9" w:rsidP="008D3A5A">
      <w:pPr>
        <w:spacing w:line="240" w:lineRule="auto"/>
      </w:pPr>
      <w:r w:rsidRPr="00E1474F">
        <w:t>August 27, 2015</w:t>
      </w:r>
    </w:p>
    <w:p w14:paraId="113DAB41" w14:textId="77777777" w:rsidR="00582355" w:rsidRPr="00E1474F" w:rsidRDefault="003478B9" w:rsidP="008D3A5A">
      <w:pPr>
        <w:spacing w:line="240" w:lineRule="auto"/>
        <w:jc w:val="left"/>
      </w:pPr>
      <w:r w:rsidRPr="00E1474F">
        <w:t>Manfred Mohr – on view Sept. 10 – Nov. 12, 2015</w:t>
      </w:r>
    </w:p>
    <w:p w14:paraId="5D7DEF01" w14:textId="6B76E1BC" w:rsidR="00582355" w:rsidRPr="00E1474F" w:rsidRDefault="00582355" w:rsidP="008D3A5A">
      <w:pPr>
        <w:spacing w:line="240" w:lineRule="auto"/>
        <w:jc w:val="left"/>
      </w:pPr>
      <w:r w:rsidRPr="00E1474F">
        <w:t>Opening Reception and Artist’s Talk – September 10, 2015</w:t>
      </w:r>
    </w:p>
    <w:p w14:paraId="4346E14A" w14:textId="77777777" w:rsidR="00582355" w:rsidRPr="00E1474F" w:rsidRDefault="00582355" w:rsidP="008D3A5A">
      <w:pPr>
        <w:spacing w:line="240" w:lineRule="auto"/>
        <w:jc w:val="left"/>
      </w:pPr>
      <w:r w:rsidRPr="00E1474F">
        <w:t>Closing Reception – November 12, 2015</w:t>
      </w:r>
    </w:p>
    <w:p w14:paraId="5C21CE32" w14:textId="4C534D4C" w:rsidR="003478B9" w:rsidRPr="00E1474F" w:rsidRDefault="00AE125A" w:rsidP="008D3A5A">
      <w:pPr>
        <w:spacing w:line="240" w:lineRule="auto"/>
        <w:jc w:val="left"/>
      </w:pPr>
      <w:r w:rsidRPr="00E1474F">
        <w:rPr>
          <w:rFonts w:cs="Arial"/>
        </w:rPr>
        <w:t xml:space="preserve">The exhibition </w:t>
      </w:r>
      <w:r w:rsidRPr="00E1474F">
        <w:t xml:space="preserve">of work by Manfred Mohr, an internationally acclaimed pioneer of digital art, will </w:t>
      </w:r>
      <w:r w:rsidRPr="00E1474F">
        <w:rPr>
          <w:rFonts w:cs="Arial"/>
        </w:rPr>
        <w:t xml:space="preserve">feature Mohr’s early digital drawings produced at Brookhaven National Laboratory by Dr. Peter Kemmey in 1969. </w:t>
      </w:r>
    </w:p>
    <w:p w14:paraId="7097960C" w14:textId="77777777" w:rsidR="003478B9" w:rsidRPr="00E1474F" w:rsidRDefault="003478B9" w:rsidP="008D3A5A">
      <w:pPr>
        <w:spacing w:line="240" w:lineRule="auto"/>
        <w:jc w:val="left"/>
      </w:pPr>
    </w:p>
    <w:p w14:paraId="0264337D" w14:textId="77777777" w:rsidR="003478B9" w:rsidRPr="00E1474F" w:rsidRDefault="003478B9" w:rsidP="008D3A5A">
      <w:pPr>
        <w:spacing w:line="240" w:lineRule="auto"/>
        <w:rPr>
          <w:b/>
          <w:u w:val="single"/>
        </w:rPr>
      </w:pPr>
      <w:r w:rsidRPr="00E1474F">
        <w:rPr>
          <w:b/>
          <w:u w:val="single"/>
        </w:rPr>
        <w:t>Concerts:</w:t>
      </w:r>
    </w:p>
    <w:p w14:paraId="065AE17D" w14:textId="0A1CD9DB" w:rsidR="003478B9" w:rsidRPr="00E1474F" w:rsidRDefault="003478B9" w:rsidP="008D3A5A">
      <w:pPr>
        <w:spacing w:line="240" w:lineRule="auto"/>
      </w:pPr>
      <w:r w:rsidRPr="00E1474F">
        <w:t xml:space="preserve">Tuesday, July 21, 2015 </w:t>
      </w:r>
      <w:r w:rsidR="00D7028A" w:rsidRPr="00E1474F">
        <w:t>–</w:t>
      </w:r>
      <w:r w:rsidRPr="00E1474F">
        <w:t xml:space="preserve"> </w:t>
      </w:r>
      <w:r w:rsidR="00D7028A" w:rsidRPr="00E1474F">
        <w:t>(</w:t>
      </w:r>
      <w:r w:rsidR="00D7028A" w:rsidRPr="00E1474F">
        <w:rPr>
          <w:rFonts w:cs="Times New Roman"/>
        </w:rPr>
        <w:t xml:space="preserve">String Quartet?) </w:t>
      </w:r>
      <w:r w:rsidR="00D7028A" w:rsidRPr="00E1474F">
        <w:rPr>
          <w:rFonts w:cs="Verdana"/>
          <w:color w:val="1A1A1A"/>
        </w:rPr>
        <w:t>Frank Bellucci, John Marshall, Steve Salerno, and Keenan Zach</w:t>
      </w:r>
    </w:p>
    <w:p w14:paraId="1570C91D" w14:textId="6A398997" w:rsidR="003478B9" w:rsidRPr="00E1474F" w:rsidRDefault="003478B9" w:rsidP="008D3A5A">
      <w:pPr>
        <w:spacing w:line="240" w:lineRule="auto"/>
      </w:pPr>
      <w:r w:rsidRPr="00E1474F">
        <w:lastRenderedPageBreak/>
        <w:t>Wine and Cheese Reception 5:30 pm</w:t>
      </w:r>
      <w:r w:rsidR="00D7028A" w:rsidRPr="00E1474F">
        <w:t xml:space="preserve">. </w:t>
      </w:r>
      <w:r w:rsidRPr="00E1474F">
        <w:t>Concert 6:00 pm</w:t>
      </w:r>
    </w:p>
    <w:p w14:paraId="08F691E5" w14:textId="006C59B5" w:rsidR="003478B9" w:rsidRPr="00E1474F" w:rsidRDefault="003478B9" w:rsidP="008D3A5A">
      <w:pPr>
        <w:spacing w:line="240" w:lineRule="auto"/>
      </w:pPr>
      <w:r w:rsidRPr="00E1474F">
        <w:t xml:space="preserve">Tuesday, July 28, 2015 – </w:t>
      </w:r>
      <w:r w:rsidR="00D7028A" w:rsidRPr="00E1474F">
        <w:t>Organic Quartet: Ray Anderson</w:t>
      </w:r>
      <w:r w:rsidR="00D7028A" w:rsidRPr="00E1474F">
        <w:rPr>
          <w:rFonts w:cs="Verdana"/>
          <w:color w:val="1A1A1A"/>
        </w:rPr>
        <w:t>, Tommy Campbell, Steve Salerno, and Gary Versace</w:t>
      </w:r>
    </w:p>
    <w:p w14:paraId="38049875" w14:textId="6956D646" w:rsidR="003478B9" w:rsidRPr="00E1474F" w:rsidRDefault="003478B9" w:rsidP="008D3A5A">
      <w:pPr>
        <w:spacing w:line="240" w:lineRule="auto"/>
      </w:pPr>
      <w:r w:rsidRPr="00E1474F">
        <w:t>Wine and Cheese Reception 5:30 pm</w:t>
      </w:r>
      <w:r w:rsidR="00D7028A" w:rsidRPr="00E1474F">
        <w:t xml:space="preserve">. </w:t>
      </w:r>
      <w:r w:rsidRPr="00E1474F">
        <w:t xml:space="preserve">Concert 6:00 pm </w:t>
      </w:r>
    </w:p>
    <w:p w14:paraId="3DF085BF" w14:textId="31219AE5" w:rsidR="003478B9" w:rsidRPr="00E1474F" w:rsidRDefault="00C9345D" w:rsidP="008D3A5A">
      <w:pPr>
        <w:spacing w:line="240" w:lineRule="auto"/>
      </w:pPr>
      <w:r w:rsidRPr="00E1474F">
        <w:t>Tuesday, August 4, 2015 – Leon Livshin</w:t>
      </w:r>
    </w:p>
    <w:p w14:paraId="104E22EF" w14:textId="66FC59F5" w:rsidR="003478B9" w:rsidRPr="00E1474F" w:rsidRDefault="003478B9" w:rsidP="008D3A5A">
      <w:pPr>
        <w:spacing w:line="240" w:lineRule="auto"/>
      </w:pPr>
      <w:r w:rsidRPr="00E1474F">
        <w:t>Wine and Cheese Reception 5:30 pm</w:t>
      </w:r>
      <w:r w:rsidR="00D7028A" w:rsidRPr="00E1474F">
        <w:t xml:space="preserve">. </w:t>
      </w:r>
      <w:r w:rsidRPr="00E1474F">
        <w:t>Concert 6:00 pm</w:t>
      </w:r>
    </w:p>
    <w:p w14:paraId="7D205A5D" w14:textId="77777777" w:rsidR="00D7028A" w:rsidRPr="00E1474F" w:rsidRDefault="00C9345D" w:rsidP="008D3A5A">
      <w:pPr>
        <w:widowControl w:val="0"/>
        <w:autoSpaceDE w:val="0"/>
        <w:autoSpaceDN w:val="0"/>
        <w:adjustRightInd w:val="0"/>
        <w:spacing w:after="0" w:line="240" w:lineRule="auto"/>
        <w:jc w:val="left"/>
        <w:rPr>
          <w:rFonts w:cs="Verdana"/>
          <w:color w:val="1A1A1A"/>
        </w:rPr>
      </w:pPr>
      <w:r w:rsidRPr="00E1474F">
        <w:t xml:space="preserve">Tuesday, August 11, 2015 – </w:t>
      </w:r>
      <w:r w:rsidR="00D7028A" w:rsidRPr="00E1474F">
        <w:rPr>
          <w:rFonts w:cs="Verdana"/>
          <w:color w:val="1A1A1A"/>
        </w:rPr>
        <w:t>Philip Carter, Dora Dimitrova, Natalie Kress, and Alison Rowe</w:t>
      </w:r>
    </w:p>
    <w:p w14:paraId="3931A563" w14:textId="77777777" w:rsidR="00D7028A" w:rsidRPr="00E1474F" w:rsidRDefault="00D7028A" w:rsidP="008D3A5A">
      <w:pPr>
        <w:widowControl w:val="0"/>
        <w:autoSpaceDE w:val="0"/>
        <w:autoSpaceDN w:val="0"/>
        <w:adjustRightInd w:val="0"/>
        <w:spacing w:after="0" w:line="240" w:lineRule="auto"/>
        <w:jc w:val="left"/>
        <w:rPr>
          <w:rFonts w:cs="Arial"/>
          <w:color w:val="1A1A1A"/>
        </w:rPr>
      </w:pPr>
    </w:p>
    <w:p w14:paraId="591ED1E9" w14:textId="38F25C4F" w:rsidR="005B0E23" w:rsidRPr="00E1474F" w:rsidRDefault="003478B9" w:rsidP="008D3A5A">
      <w:pPr>
        <w:spacing w:line="240" w:lineRule="auto"/>
      </w:pPr>
      <w:r w:rsidRPr="00E1474F">
        <w:t>Wine and Cheese Reception 5:30 pm</w:t>
      </w:r>
      <w:r w:rsidR="00D7028A" w:rsidRPr="00E1474F">
        <w:t xml:space="preserve">. </w:t>
      </w:r>
      <w:r w:rsidRPr="00E1474F">
        <w:t>Concert 6:00 pm</w:t>
      </w:r>
    </w:p>
    <w:sectPr w:rsidR="005B0E23" w:rsidRPr="00E1474F">
      <w:footerReference w:type="even" r:id="rId27"/>
      <w:footerReference w:type="default" r:id="rId28"/>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B6A5A0" w14:textId="77777777" w:rsidR="004547FA" w:rsidRDefault="004547FA" w:rsidP="00C201F0">
      <w:pPr>
        <w:spacing w:after="0" w:line="240" w:lineRule="auto"/>
      </w:pPr>
      <w:r>
        <w:separator/>
      </w:r>
    </w:p>
  </w:endnote>
  <w:endnote w:type="continuationSeparator" w:id="0">
    <w:p w14:paraId="7B0B9EAA" w14:textId="77777777" w:rsidR="004547FA" w:rsidRDefault="004547FA" w:rsidP="00C20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Gungsuh">
    <w:altName w:val="궁서"/>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ig Caslon">
    <w:charset w:val="00"/>
    <w:family w:val="auto"/>
    <w:pitch w:val="variable"/>
    <w:sig w:usb0="80000063"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0F453" w14:textId="77777777" w:rsidR="00E55E8F" w:rsidRDefault="00E55E8F" w:rsidP="007F28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D2EB7E" w14:textId="77777777" w:rsidR="00E55E8F" w:rsidRDefault="00E55E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664BD" w14:textId="77777777" w:rsidR="00E55E8F" w:rsidRDefault="00E55E8F" w:rsidP="007F28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026B1">
      <w:rPr>
        <w:rStyle w:val="PageNumber"/>
        <w:noProof/>
      </w:rPr>
      <w:t>13</w:t>
    </w:r>
    <w:r>
      <w:rPr>
        <w:rStyle w:val="PageNumber"/>
      </w:rPr>
      <w:fldChar w:fldCharType="end"/>
    </w:r>
  </w:p>
  <w:p w14:paraId="579AD50F" w14:textId="0FD4248E" w:rsidR="00E55E8F" w:rsidRDefault="00E55E8F">
    <w:pPr>
      <w:pStyle w:val="Footer"/>
      <w:jc w:val="right"/>
    </w:pPr>
  </w:p>
  <w:p w14:paraId="69EC878C" w14:textId="77777777" w:rsidR="00E55E8F" w:rsidRDefault="00E55E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A25CDD" w14:textId="77777777" w:rsidR="004547FA" w:rsidRDefault="004547FA" w:rsidP="00C201F0">
      <w:pPr>
        <w:spacing w:after="0" w:line="240" w:lineRule="auto"/>
      </w:pPr>
      <w:r>
        <w:separator/>
      </w:r>
    </w:p>
  </w:footnote>
  <w:footnote w:type="continuationSeparator" w:id="0">
    <w:p w14:paraId="5CBC36AC" w14:textId="77777777" w:rsidR="004547FA" w:rsidRDefault="004547FA" w:rsidP="00C201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C66F9"/>
    <w:multiLevelType w:val="hybridMultilevel"/>
    <w:tmpl w:val="D354C0FE"/>
    <w:lvl w:ilvl="0" w:tplc="6E0AF072">
      <w:numFmt w:val="bullet"/>
      <w:lvlText w:val="-"/>
      <w:lvlJc w:val="left"/>
      <w:pPr>
        <w:ind w:left="720" w:hanging="360"/>
      </w:pPr>
      <w:rPr>
        <w:rFonts w:ascii="Georgia" w:eastAsiaTheme="minorEastAsia" w:hAnsi="Georgia" w:cs="Georg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5C49EA"/>
    <w:multiLevelType w:val="hybridMultilevel"/>
    <w:tmpl w:val="71E6F000"/>
    <w:lvl w:ilvl="0" w:tplc="581A4222">
      <w:numFmt w:val="bullet"/>
      <w:lvlText w:val="-"/>
      <w:lvlJc w:val="left"/>
      <w:pPr>
        <w:ind w:left="720" w:hanging="360"/>
      </w:pPr>
      <w:rPr>
        <w:rFonts w:ascii="Georgia" w:eastAsiaTheme="minorEastAsia" w:hAnsi="Georgia" w:cs="Georg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removeDateAndTime/>
  <w:attachedTemplate r:id="rId1"/>
  <w:defaultTabStop w:val="720"/>
  <w:drawingGridHorizontalSpacing w:val="187"/>
  <w:drawingGridVerticalSpacing w:val="187"/>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1F0"/>
    <w:rsid w:val="000162F9"/>
    <w:rsid w:val="00016654"/>
    <w:rsid w:val="00025F0C"/>
    <w:rsid w:val="00036CCA"/>
    <w:rsid w:val="0005140D"/>
    <w:rsid w:val="00055B2A"/>
    <w:rsid w:val="00064502"/>
    <w:rsid w:val="00094D1E"/>
    <w:rsid w:val="000E4C68"/>
    <w:rsid w:val="000F0F65"/>
    <w:rsid w:val="0014236B"/>
    <w:rsid w:val="0018773A"/>
    <w:rsid w:val="00190B7E"/>
    <w:rsid w:val="001B6233"/>
    <w:rsid w:val="001E6EA6"/>
    <w:rsid w:val="0020792B"/>
    <w:rsid w:val="002137B8"/>
    <w:rsid w:val="00215EA4"/>
    <w:rsid w:val="0022355F"/>
    <w:rsid w:val="00226AB2"/>
    <w:rsid w:val="00236B2F"/>
    <w:rsid w:val="002372A4"/>
    <w:rsid w:val="00270C9B"/>
    <w:rsid w:val="00277687"/>
    <w:rsid w:val="00285A21"/>
    <w:rsid w:val="0029784D"/>
    <w:rsid w:val="002A00E8"/>
    <w:rsid w:val="002A142A"/>
    <w:rsid w:val="002B4433"/>
    <w:rsid w:val="002B4DDC"/>
    <w:rsid w:val="002B538C"/>
    <w:rsid w:val="002D09FA"/>
    <w:rsid w:val="002F199B"/>
    <w:rsid w:val="002F5DF9"/>
    <w:rsid w:val="002F6FA1"/>
    <w:rsid w:val="00334E0D"/>
    <w:rsid w:val="003478B9"/>
    <w:rsid w:val="00386741"/>
    <w:rsid w:val="003A5847"/>
    <w:rsid w:val="003B1B6A"/>
    <w:rsid w:val="003B22AF"/>
    <w:rsid w:val="003B7894"/>
    <w:rsid w:val="003C2D03"/>
    <w:rsid w:val="003C5965"/>
    <w:rsid w:val="003E67D3"/>
    <w:rsid w:val="004040C8"/>
    <w:rsid w:val="00410DE1"/>
    <w:rsid w:val="004240E8"/>
    <w:rsid w:val="00440408"/>
    <w:rsid w:val="004547FA"/>
    <w:rsid w:val="0046144E"/>
    <w:rsid w:val="00472DB5"/>
    <w:rsid w:val="0048512F"/>
    <w:rsid w:val="00496558"/>
    <w:rsid w:val="004B071C"/>
    <w:rsid w:val="004B2586"/>
    <w:rsid w:val="004B526F"/>
    <w:rsid w:val="004C2029"/>
    <w:rsid w:val="004C4C07"/>
    <w:rsid w:val="004C6749"/>
    <w:rsid w:val="004E7D5B"/>
    <w:rsid w:val="004F3290"/>
    <w:rsid w:val="00501A4B"/>
    <w:rsid w:val="00514292"/>
    <w:rsid w:val="005152DF"/>
    <w:rsid w:val="00522375"/>
    <w:rsid w:val="00525262"/>
    <w:rsid w:val="005311A2"/>
    <w:rsid w:val="0053135B"/>
    <w:rsid w:val="00552E58"/>
    <w:rsid w:val="00582355"/>
    <w:rsid w:val="0058281B"/>
    <w:rsid w:val="005B0E23"/>
    <w:rsid w:val="005B22B6"/>
    <w:rsid w:val="005B3CC9"/>
    <w:rsid w:val="005B5C2B"/>
    <w:rsid w:val="005B5D5C"/>
    <w:rsid w:val="005D2B0D"/>
    <w:rsid w:val="00620CAA"/>
    <w:rsid w:val="00623400"/>
    <w:rsid w:val="00655F9C"/>
    <w:rsid w:val="00665737"/>
    <w:rsid w:val="006659E7"/>
    <w:rsid w:val="00670D66"/>
    <w:rsid w:val="006D5C43"/>
    <w:rsid w:val="006E2860"/>
    <w:rsid w:val="006E7AF6"/>
    <w:rsid w:val="006F130A"/>
    <w:rsid w:val="007026B1"/>
    <w:rsid w:val="00715BDE"/>
    <w:rsid w:val="00720D18"/>
    <w:rsid w:val="00726964"/>
    <w:rsid w:val="007340F4"/>
    <w:rsid w:val="00745B76"/>
    <w:rsid w:val="00752B7D"/>
    <w:rsid w:val="00753AD3"/>
    <w:rsid w:val="007562B2"/>
    <w:rsid w:val="00756A2B"/>
    <w:rsid w:val="00757666"/>
    <w:rsid w:val="0076551A"/>
    <w:rsid w:val="007659FF"/>
    <w:rsid w:val="00787B2A"/>
    <w:rsid w:val="007B1675"/>
    <w:rsid w:val="007B32B5"/>
    <w:rsid w:val="007C02E2"/>
    <w:rsid w:val="007E3B48"/>
    <w:rsid w:val="007F285F"/>
    <w:rsid w:val="0080366E"/>
    <w:rsid w:val="008305FD"/>
    <w:rsid w:val="00837298"/>
    <w:rsid w:val="00842BEC"/>
    <w:rsid w:val="00865BC7"/>
    <w:rsid w:val="00875877"/>
    <w:rsid w:val="00882424"/>
    <w:rsid w:val="00890422"/>
    <w:rsid w:val="008B3AF8"/>
    <w:rsid w:val="008D3A5A"/>
    <w:rsid w:val="008F016E"/>
    <w:rsid w:val="008F6366"/>
    <w:rsid w:val="00926DAE"/>
    <w:rsid w:val="00940099"/>
    <w:rsid w:val="00946DC3"/>
    <w:rsid w:val="009476E2"/>
    <w:rsid w:val="009678DC"/>
    <w:rsid w:val="009875D6"/>
    <w:rsid w:val="009B1BBA"/>
    <w:rsid w:val="009D09DF"/>
    <w:rsid w:val="009E3F06"/>
    <w:rsid w:val="009E5377"/>
    <w:rsid w:val="009F09F1"/>
    <w:rsid w:val="009F2FB4"/>
    <w:rsid w:val="009F7613"/>
    <w:rsid w:val="00A17A6C"/>
    <w:rsid w:val="00A45D50"/>
    <w:rsid w:val="00A54334"/>
    <w:rsid w:val="00A672EB"/>
    <w:rsid w:val="00A74880"/>
    <w:rsid w:val="00A80599"/>
    <w:rsid w:val="00A82E7B"/>
    <w:rsid w:val="00A87CAB"/>
    <w:rsid w:val="00AB0C87"/>
    <w:rsid w:val="00AC0D4A"/>
    <w:rsid w:val="00AD0A27"/>
    <w:rsid w:val="00AD3E20"/>
    <w:rsid w:val="00AE125A"/>
    <w:rsid w:val="00B161E6"/>
    <w:rsid w:val="00B31024"/>
    <w:rsid w:val="00B3341A"/>
    <w:rsid w:val="00B41297"/>
    <w:rsid w:val="00B44C06"/>
    <w:rsid w:val="00B53039"/>
    <w:rsid w:val="00B7316A"/>
    <w:rsid w:val="00B77C05"/>
    <w:rsid w:val="00B81BD5"/>
    <w:rsid w:val="00B83D01"/>
    <w:rsid w:val="00BA3B7D"/>
    <w:rsid w:val="00BB136F"/>
    <w:rsid w:val="00BE6AD6"/>
    <w:rsid w:val="00BF1190"/>
    <w:rsid w:val="00C11A51"/>
    <w:rsid w:val="00C201F0"/>
    <w:rsid w:val="00C270E5"/>
    <w:rsid w:val="00C41E2D"/>
    <w:rsid w:val="00C704D5"/>
    <w:rsid w:val="00C73D3C"/>
    <w:rsid w:val="00C91435"/>
    <w:rsid w:val="00C9345D"/>
    <w:rsid w:val="00CA521F"/>
    <w:rsid w:val="00CC6F1D"/>
    <w:rsid w:val="00CD0B8A"/>
    <w:rsid w:val="00CD19D3"/>
    <w:rsid w:val="00CE155E"/>
    <w:rsid w:val="00CF21FA"/>
    <w:rsid w:val="00D13C3B"/>
    <w:rsid w:val="00D31DF3"/>
    <w:rsid w:val="00D42DD2"/>
    <w:rsid w:val="00D7028A"/>
    <w:rsid w:val="00D767AB"/>
    <w:rsid w:val="00D91527"/>
    <w:rsid w:val="00D9385A"/>
    <w:rsid w:val="00DB6F93"/>
    <w:rsid w:val="00DC24A7"/>
    <w:rsid w:val="00DF134A"/>
    <w:rsid w:val="00E04EB9"/>
    <w:rsid w:val="00E1474F"/>
    <w:rsid w:val="00E30B87"/>
    <w:rsid w:val="00E44EB1"/>
    <w:rsid w:val="00E506FF"/>
    <w:rsid w:val="00E55E8F"/>
    <w:rsid w:val="00E736B3"/>
    <w:rsid w:val="00E77471"/>
    <w:rsid w:val="00E90D04"/>
    <w:rsid w:val="00EA1DE6"/>
    <w:rsid w:val="00EB43F7"/>
    <w:rsid w:val="00EB5990"/>
    <w:rsid w:val="00EC19CF"/>
    <w:rsid w:val="00EC708C"/>
    <w:rsid w:val="00ED376A"/>
    <w:rsid w:val="00ED5F0D"/>
    <w:rsid w:val="00EE0351"/>
    <w:rsid w:val="00EE4095"/>
    <w:rsid w:val="00EF66E9"/>
    <w:rsid w:val="00F0517A"/>
    <w:rsid w:val="00F165B3"/>
    <w:rsid w:val="00F26630"/>
    <w:rsid w:val="00F44142"/>
    <w:rsid w:val="00F50039"/>
    <w:rsid w:val="00F57720"/>
    <w:rsid w:val="00F75232"/>
    <w:rsid w:val="00F96F9A"/>
    <w:rsid w:val="00FC2078"/>
    <w:rsid w:val="00FE3800"/>
    <w:rsid w:val="00FE3C2A"/>
    <w:rsid w:val="00FE5473"/>
    <w:rsid w:val="00FF16F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D8AFBB"/>
  <w15:docId w15:val="{C4772858-2F57-4514-81DC-C75C2CABC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paragraph" w:styleId="Header">
    <w:name w:val="header"/>
    <w:basedOn w:val="Normal"/>
    <w:link w:val="HeaderChar"/>
    <w:uiPriority w:val="99"/>
    <w:unhideWhenUsed/>
    <w:rsid w:val="00C201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01F0"/>
  </w:style>
  <w:style w:type="character" w:styleId="PageNumber">
    <w:name w:val="page number"/>
    <w:basedOn w:val="DefaultParagraphFont"/>
    <w:uiPriority w:val="99"/>
    <w:semiHidden/>
    <w:unhideWhenUsed/>
    <w:rsid w:val="00514292"/>
  </w:style>
  <w:style w:type="character" w:styleId="Hyperlink">
    <w:name w:val="Hyperlink"/>
    <w:basedOn w:val="DefaultParagraphFont"/>
    <w:uiPriority w:val="99"/>
    <w:unhideWhenUsed/>
    <w:rsid w:val="005B3CC9"/>
    <w:rPr>
      <w:color w:val="67AABF" w:themeColor="hyperlink"/>
      <w:u w:val="single"/>
    </w:rPr>
  </w:style>
  <w:style w:type="character" w:styleId="FollowedHyperlink">
    <w:name w:val="FollowedHyperlink"/>
    <w:basedOn w:val="DefaultParagraphFont"/>
    <w:uiPriority w:val="99"/>
    <w:semiHidden/>
    <w:unhideWhenUsed/>
    <w:rsid w:val="00C270E5"/>
    <w:rPr>
      <w:color w:val="B1B5A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gp.stonybrook.edu/apply" TargetMode="External"/><Relationship Id="rId18" Type="http://schemas.openxmlformats.org/officeDocument/2006/relationships/hyperlink" Target="http://scgp.stonybrook.edu/multimedia/photo-gallery/nggallery/events-2/event-opening-gala"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hyperlink" Target="http://scgp.stonybrook.edu/news/newsletters" TargetMode="External"/><Relationship Id="rId17" Type="http://schemas.openxmlformats.org/officeDocument/2006/relationships/hyperlink" Target="mailto:elyce.winters@scgp.stonybrook.edu" TargetMode="External"/><Relationship Id="rId25" Type="http://schemas.openxmlformats.org/officeDocument/2006/relationships/hyperlink" Target="http://www.ediblelongisland.com/2015/02/23/local-hero-award-goes-2/" TargetMode="External"/><Relationship Id="rId2" Type="http://schemas.openxmlformats.org/officeDocument/2006/relationships/customXml" Target="../customXml/item2.xml"/><Relationship Id="rId16" Type="http://schemas.openxmlformats.org/officeDocument/2006/relationships/hyperlink" Target="http://scgp.stonybrook.edu/art"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danspapers.com/2015/06/scgp-cafes-chef-paolo-fontana-raises-a-glass-to-dans-harvest-east-end/" TargetMode="External"/><Relationship Id="rId5" Type="http://schemas.openxmlformats.org/officeDocument/2006/relationships/styles" Target="styles.xml"/><Relationship Id="rId15" Type="http://schemas.openxmlformats.org/officeDocument/2006/relationships/hyperlink" Target="http://scgp.stonybrook.edu/cafe" TargetMode="External"/><Relationship Id="rId23" Type="http://schemas.openxmlformats.org/officeDocument/2006/relationships/hyperlink" Target="http://www.math.stonybrook.edu/~tony/scgp/wall-story/wall-story.html" TargetMode="External"/><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gp.stonybrook.edu/mailing-list" TargetMode="External"/><Relationship Id="rId22" Type="http://schemas.openxmlformats.org/officeDocument/2006/relationships/hyperlink" Target="http://media.scgp.stonybrook.edu/video/video.php?f=20150508_4_HD_qtp.mp4" TargetMode="External"/><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20Shtilmark\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scgp.stonybrook.edu</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3.xml><?xml version="1.0" encoding="utf-8"?>
<ds:datastoreItem xmlns:ds="http://schemas.openxmlformats.org/officeDocument/2006/customXml" ds:itemID="{7929E8FF-AD61-4213-89D8-6CF6E273C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0</TotalTime>
  <Pages>13</Pages>
  <Words>5262</Words>
  <Characters>29995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Simons Center for Geometry and Physics</Company>
  <LinksUpToDate>false</LinksUpToDate>
  <CharactersWithSpaces>35187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Shtilmark</dc:creator>
  <cp:keywords/>
  <cp:lastModifiedBy>Maria Shtilmark</cp:lastModifiedBy>
  <cp:revision>2</cp:revision>
  <cp:lastPrinted>2015-07-14T18:26:00Z</cp:lastPrinted>
  <dcterms:created xsi:type="dcterms:W3CDTF">2015-07-19T17:28:00Z</dcterms:created>
  <dcterms:modified xsi:type="dcterms:W3CDTF">2015-07-19T17:28:00Z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