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21E373E" w14:textId="761694D0" w:rsidR="00215EA4" w:rsidRDefault="00EC708C" w:rsidP="00215EA4">
      <w:pPr>
        <w:spacing w:line="240" w:lineRule="auto"/>
      </w:pPr>
      <w:r w:rsidRPr="00582355">
        <w:rPr>
          <w:noProof/>
          <w:lang w:eastAsia="en-US"/>
        </w:rPr>
        <mc:AlternateContent>
          <mc:Choice Requires="wps">
            <w:drawing>
              <wp:anchor distT="0" distB="0" distL="114300" distR="114300" simplePos="0" relativeHeight="251699200" behindDoc="1" locked="0" layoutInCell="1" allowOverlap="1" wp14:anchorId="0870E0B0" wp14:editId="16A509CE">
                <wp:simplePos x="0" y="0"/>
                <wp:positionH relativeFrom="margin">
                  <wp:align>center</wp:align>
                </wp:positionH>
                <mc:AlternateContent>
                  <mc:Choice Requires="wp14">
                    <wp:positionV relativeFrom="margin">
                      <wp14:pctPosVOffset>12000</wp14:pctPosVOffset>
                    </wp:positionV>
                  </mc:Choice>
                  <mc:Fallback>
                    <wp:positionV relativeFrom="page">
                      <wp:posOffset>1727835</wp:posOffset>
                    </wp:positionV>
                  </mc:Fallback>
                </mc:AlternateContent>
                <wp:extent cx="6858000" cy="731520"/>
                <wp:effectExtent l="0" t="0" r="0" b="0"/>
                <wp:wrapThrough wrapText="bothSides">
                  <wp:wrapPolygon edited="0">
                    <wp:start x="0" y="0"/>
                    <wp:lineTo x="0" y="20953"/>
                    <wp:lineTo x="21514" y="20953"/>
                    <wp:lineTo x="21514" y="0"/>
                    <wp:lineTo x="0" y="0"/>
                  </wp:wrapPolygon>
                </wp:wrapThrough>
                <wp:docPr id="1" name="Rectangle 1"/>
                <wp:cNvGraphicFramePr/>
                <a:graphic xmlns:a="http://schemas.openxmlformats.org/drawingml/2006/main">
                  <a:graphicData uri="http://schemas.microsoft.com/office/word/2010/wordprocessingShape">
                    <wps:wsp>
                      <wps:cNvSpPr/>
                      <wps:spPr>
                        <a:xfrm>
                          <a:off x="0" y="0"/>
                          <a:ext cx="6858000" cy="731520"/>
                        </a:xfrm>
                        <a:prstGeom prst="rect">
                          <a:avLst/>
                        </a:prstGeom>
                        <a:blipFill dpi="0" rotWithShape="1">
                          <a:blip r:embed="rId10">
                            <a:duotone>
                              <a:schemeClr val="dk2">
                                <a:tint val="95000"/>
                              </a:schemeClr>
                              <a:schemeClr val="dk2">
                                <a:shade val="20000"/>
                              </a:schemeClr>
                            </a:duotone>
                          </a:blip>
                          <a:srcRect/>
                          <a:tile tx="0" ty="0" sx="100000" sy="100000" flip="none" algn="tl"/>
                        </a:blipFill>
                        <a:ln>
                          <a:noFill/>
                        </a:ln>
                      </wps:spPr>
                      <wps:style>
                        <a:lnRef idx="2">
                          <a:schemeClr val="accent1">
                            <a:shade val="50000"/>
                          </a:schemeClr>
                        </a:lnRef>
                        <a:fillRef idx="1002">
                          <a:schemeClr val="dk2"/>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100000</wp14:pctWidth>
                </wp14:sizeRelH>
                <wp14:sizeRelV relativeFrom="margin">
                  <wp14:pctHeight>8000</wp14:pctHeight>
                </wp14:sizeRelV>
              </wp:anchor>
            </w:drawing>
          </mc:Choice>
          <mc:Fallback>
            <w:pict>
              <v:rect id="Rectangle 1" o:spid="_x0000_s1026" style="position:absolute;margin-left:0;margin-top:0;width:540pt;height:57.6pt;z-index:-251617280;visibility:visible;mso-wrap-style:square;mso-width-percent:1000;mso-height-percent:80;mso-top-percent:120;mso-wrap-distance-left:9pt;mso-wrap-distance-top:0;mso-wrap-distance-right:9pt;mso-wrap-distance-bottom:0;mso-position-horizontal:center;mso-position-horizontal-relative:margin;mso-position-vertical-relative:margin;mso-width-percent:1000;mso-height-percent:80;mso-top-percent:120;mso-width-relative:margin;mso-height-relative:margin;v-text-anchor:middle"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" stroked="f" strokeweight="1.5pt">
                <v:fill r:id="rId11" o:title="" rotate="t" type="tile"/>
                <w10:wrap type="through" anchorx="margin" anchory="margin"/>
              </v:rect>
            </w:pict>
          </mc:Fallback>
        </mc:AlternateContent>
      </w:r>
      <w:r w:rsidRPr="00582355">
        <w:rPr>
          <w:noProof/>
          <w:lang w:eastAsia="en-US"/>
        </w:rPr>
        <mc:AlternateContent>
          <mc:Choice Requires="wps">
            <w:drawing>
              <wp:anchor distT="0" distB="0" distL="114300" distR="114300" simplePos="0" relativeHeight="251700224" behindDoc="0" locked="0" layoutInCell="1" allowOverlap="1" wp14:anchorId="5B9EF57D" wp14:editId="7C3CA070">
                <wp:simplePos x="0" y="0"/>
                <wp:positionH relativeFrom="margin">
                  <wp:align>center</wp:align>
                </wp:positionH>
                <wp:positionV relativeFrom="margin">
                  <wp:align>top</wp:align>
                </wp:positionV>
                <wp:extent cx="6858000" cy="1097280"/>
                <wp:effectExtent l="0" t="0" r="0" b="0"/>
                <wp:wrapTopAndBottom/>
                <wp:docPr id="2" name="Rectangle 2"/>
                <wp:cNvGraphicFramePr/>
                <a:graphic xmlns:a="http://schemas.openxmlformats.org/drawingml/2006/main">
                  <a:graphicData uri="http://schemas.microsoft.com/office/word/2010/wordprocessingShape">
                    <wps:wsp>
                      <wps:cNvSpPr/>
                      <wps:spPr>
                        <a:xfrm>
                          <a:off x="0" y="0"/>
                          <a:ext cx="6858000" cy="1097280"/>
                        </a:xfrm>
                        <a:prstGeom prst="rect">
                          <a:avLst/>
                        </a:prstGeom>
                        <a:solidFill>
                          <a:schemeClr val="accent1"/>
                        </a:solidFill>
                        <a:ln>
                          <a:noFill/>
                        </a:ln>
                      </wps:spPr>
                      <wps:style>
                        <a:lnRef idx="2">
                          <a:schemeClr val="accent1">
                            <a:shade val="50000"/>
                          </a:schemeClr>
                        </a:lnRef>
                        <a:fillRef idx="1002">
                          <a:schemeClr val="lt1"/>
                        </a:fillRef>
                        <a:effectRef idx="0">
                          <a:schemeClr val="accent1"/>
                        </a:effectRef>
                        <a:fontRef idx="minor">
                          <a:schemeClr val="lt1"/>
                        </a:fontRef>
                      </wps:style>
                      <wps:txbx>
                        <w:txbxContent>
                          <w:tbl>
                            <w:tblPr>
                              <w:tblW w:w="5000" w:type="pct"/>
                              <w:tblCellMar>
                                <w:top w:w="29" w:type="dxa"/>
                                <w:left w:w="58" w:type="dxa"/>
                                <w:bottom w:w="29" w:type="dxa"/>
                                <w:right w:w="58" w:type="dxa"/>
                              </w:tblCellMar>
                              <w:tblLook w:val="04A0" w:firstRow="1" w:lastRow="0" w:firstColumn="1" w:lastColumn="0" w:noHBand="0" w:noVBand="1"/>
                            </w:tblPr>
                            <w:tblGrid>
                              <w:gridCol w:w="3454"/>
                              <w:gridCol w:w="3343"/>
                              <w:gridCol w:w="3384"/>
                            </w:tblGrid>
                            <w:tr w:rsidR="002B538C" w:rsidRPr="00514292" w14:paraId="0CD85AF6" w14:textId="77777777">
                              <w:trPr>
                                <w:trHeight w:val="288"/>
                              </w:trPr>
                              <w:tc>
                                <w:tcPr>
                                  <w:tcW w:w="3460" w:type="dxa"/>
                                  <w:vAlign w:val="center"/>
                                </w:tcPr>
                                <w:p w14:paraId="4111F4D0" w14:textId="77777777" w:rsidR="002B538C" w:rsidRPr="00514292" w:rsidRDefault="003B7894" w:rsidP="00C201F0">
                                  <w:pPr>
                                    <w:spacing w:after="0" w:line="240" w:lineRule="auto"/>
                                    <w:jc w:val="center"/>
                                    <w:rPr>
                                      <w:rFonts w:ascii="Georgia" w:hAnsi="Georgia"/>
                                      <w:sz w:val="24"/>
                                      <w:szCs w:val="24"/>
                                    </w:rPr>
                                  </w:pPr>
                                  <w:sdt>
                                    <w:sdtPr>
                                      <w:rPr>
                                        <w:rFonts w:ascii="Georgia" w:hAnsi="Georgia"/>
                                        <w:sz w:val="24"/>
                                        <w:szCs w:val="24"/>
                                      </w:rPr>
                                      <w:alias w:val="Company"/>
                                      <w:id w:val="1442263958"/>
                                      <w:dataBinding w:prefixMappings="xmlns:ns0='http://schemas.openxmlformats.org/officeDocument/2006/extended-properties'" w:xpath="/ns0:Properties[1]/ns0:Company[1]" w:storeItemID="{6668398D-A668-4E3E-A5EB-62B293D839F1}"/>
                                      <w:text/>
                                    </w:sdtPr>
                                    <w:sdtEndPr/>
                                    <w:sdtContent>
                                      <w:r w:rsidR="002B538C" w:rsidRPr="00514292">
                                        <w:rPr>
                                          <w:rFonts w:ascii="Georgia" w:hAnsi="Georgia"/>
                                          <w:sz w:val="24"/>
                                          <w:szCs w:val="24"/>
                                        </w:rPr>
                                        <w:t>Simons Center for Geometry and Physics</w:t>
                                      </w:r>
                                    </w:sdtContent>
                                  </w:sdt>
                                </w:p>
                              </w:tc>
                              <w:tc>
                                <w:tcPr>
                                  <w:tcW w:w="3345" w:type="dxa"/>
                                </w:tcPr>
                                <w:sdt>
                                  <w:sdtPr>
                                    <w:rPr>
                                      <w:rFonts w:ascii="Georgia" w:hAnsi="Georgia"/>
                                      <w:b/>
                                      <w:bCs/>
                                      <w:sz w:val="24"/>
                                      <w:szCs w:val="24"/>
                                    </w:rPr>
                                    <w:alias w:val="Date"/>
                                    <w:id w:val="1617477462"/>
                                    <w:dataBinding w:prefixMappings="xmlns:ns0='http://schemas.microsoft.com/office/2006/coverPageProps'" w:xpath="/ns0:CoverPageProperties[1]/ns0:PublishDate[1]" w:storeItemID="{55AF091B-3C7A-41E3-B477-F2FDAA23CFDA}"/>
                                    <w:date>
                                      <w:dateFormat w:val="M/d/yyyy"/>
                                      <w:lid w:val="en-US"/>
                                      <w:storeMappedDataAs w:val="dateTime"/>
                                      <w:calendar w:val="gregorian"/>
                                    </w:date>
                                  </w:sdtPr>
                                  <w:sdtEndPr/>
                                  <w:sdtContent>
                                    <w:p w14:paraId="68E99ADD" w14:textId="77777777" w:rsidR="002B538C" w:rsidRPr="00514292" w:rsidRDefault="002B538C" w:rsidP="00C201F0">
                                      <w:pPr>
                                        <w:spacing w:after="0" w:line="240" w:lineRule="auto"/>
                                        <w:jc w:val="center"/>
                                        <w:rPr>
                                          <w:rFonts w:ascii="Georgia" w:hAnsi="Georgia"/>
                                          <w:b/>
                                          <w:bCs/>
                                          <w:sz w:val="24"/>
                                          <w:szCs w:val="24"/>
                                        </w:rPr>
                                      </w:pPr>
                                      <w:r>
                                        <w:rPr>
                                          <w:rFonts w:ascii="Georgia" w:hAnsi="Georgia"/>
                                          <w:b/>
                                          <w:bCs/>
                                          <w:sz w:val="24"/>
                                          <w:szCs w:val="24"/>
                                        </w:rPr>
                                        <w:t>s</w:t>
                                      </w:r>
                                      <w:r w:rsidRPr="00514292">
                                        <w:rPr>
                                          <w:rFonts w:ascii="Georgia" w:hAnsi="Georgia"/>
                                          <w:b/>
                                          <w:bCs/>
                                          <w:sz w:val="24"/>
                                          <w:szCs w:val="24"/>
                                        </w:rPr>
                                        <w:t>cgp.stonybrook.edu</w:t>
                                      </w:r>
                                    </w:p>
                                  </w:sdtContent>
                                </w:sdt>
                              </w:tc>
                              <w:tc>
                                <w:tcPr>
                                  <w:tcW w:w="3391" w:type="dxa"/>
                                </w:tcPr>
                                <w:sdt>
                                  <w:sdtPr>
                                    <w:rPr>
                                      <w:rFonts w:ascii="Georgia" w:hAnsi="Georgia"/>
                                      <w:sz w:val="24"/>
                                      <w:szCs w:val="24"/>
                                    </w:rPr>
                                    <w:alias w:val="Volume"/>
                                    <w:tag w:val="Volume"/>
                                    <w:id w:val="-1467817751"/>
                                    <w:dataBinding w:xpath="/Newsletter/Volume" w:storeItemID="{0392F253-333C-4A53-9243-D24BE37970BC}"/>
                                    <w:text/>
                                  </w:sdtPr>
                                  <w:sdtEndPr/>
                                  <w:sdtContent>
                                    <w:p w14:paraId="64E6FF2D" w14:textId="77777777" w:rsidR="002B538C" w:rsidRPr="00514292" w:rsidRDefault="002B538C" w:rsidP="00C201F0">
                                      <w:pPr>
                                        <w:spacing w:after="0" w:line="240" w:lineRule="auto"/>
                                        <w:jc w:val="center"/>
                                        <w:rPr>
                                          <w:rFonts w:ascii="Georgia" w:hAnsi="Georgia"/>
                                          <w:sz w:val="24"/>
                                          <w:szCs w:val="24"/>
                                        </w:rPr>
                                      </w:pPr>
                                      <w:r w:rsidRPr="00514292">
                                        <w:rPr>
                                          <w:rFonts w:ascii="Georgia" w:hAnsi="Georgia"/>
                                          <w:sz w:val="24"/>
                                          <w:szCs w:val="24"/>
                                        </w:rPr>
                                        <w:t>Spring 2015</w:t>
                                      </w:r>
                                    </w:p>
                                  </w:sdtContent>
                                </w:sdt>
                              </w:tc>
                            </w:tr>
                          </w:tbl>
                          <w:p w14:paraId="63263B46" w14:textId="77777777" w:rsidR="002B538C" w:rsidRPr="00514292" w:rsidRDefault="002B538C">
                            <w:pPr>
                              <w:jc w:val="center"/>
                              <w:rPr>
                                <w:rFonts w:ascii="Georgia" w:hAnsi="Georgia"/>
                                <w:sz w:val="24"/>
                                <w:szCs w:val="24"/>
                              </w:rPr>
                            </w:pPr>
                          </w:p>
                        </w:txbxContent>
                      </wps:txbx>
                      <wps:bodyPr rot="0" spcFirstLastPara="0" vertOverflow="overflow" horzOverflow="overflow" vert="horz" wrap="square" lIns="0" tIns="274320" rIns="0" bIns="0" numCol="1" spcCol="0" rtlCol="0" fromWordArt="0" anchor="t" anchorCtr="0" forceAA="0" compatLnSpc="1">
                        <a:prstTxWarp prst="textNoShape">
                          <a:avLst/>
                        </a:prstTxWarp>
                        <a:noAutofit/>
                      </wps:bodyPr>
                    </wps:wsp>
                  </a:graphicData>
                </a:graphic>
                <wp14:sizeRelH relativeFrom="margin">
                  <wp14:pctWidth>100000</wp14:pctWidth>
                </wp14:sizeRelH>
                <wp14:sizeRelV relativeFrom="margin">
                  <wp14:pctHeight>12000</wp14:pctHeight>
                </wp14:sizeRelV>
              </wp:anchor>
            </w:drawing>
          </mc:Choice>
          <mc:Fallback>
            <w:pict>
              <v:rect id="Rectangle 2" o:spid="_x0000_s1026" style="position:absolute;left:0;text-align:left;margin-left:0;margin-top:0;width:540pt;height:86.4pt;z-index:251700224;visibility:visible;mso-wrap-style:square;mso-width-percent:1000;mso-height-percent:120;mso-wrap-distance-left:9pt;mso-wrap-distance-top:0;mso-wrap-distance-right:9pt;mso-wrap-distance-bottom:0;mso-position-horizontal:center;mso-position-horizontal-relative:margin;mso-position-vertical:top;mso-position-vertical-relative:margin;mso-width-percent:1000;mso-height-percent:12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" fillcolor="#6f6f74 [3204]" stroked="f" strokeweight="1.5pt">
                <v:textbox inset="0,21.6pt,0,0">
                  <w:txbxContent>
                    <w:tbl>
                      <w:tblPr>
                        <w:tblW w:w="5000" w:type="pct"/>
                        <w:tblCellMar>
                          <w:top w:w="29" w:type="dxa"/>
                          <w:left w:w="58" w:type="dxa"/>
                          <w:bottom w:w="29" w:type="dxa"/>
                          <w:right w:w="58" w:type="dxa"/>
                        </w:tblCellMar>
                        <w:tblLook w:val="04A0" w:firstRow="1" w:lastRow="0" w:firstColumn="1" w:lastColumn="0" w:noHBand="0" w:noVBand="1"/>
                      </w:tblPr>
                      <w:tblGrid>
                        <w:gridCol w:w="3454"/>
                        <w:gridCol w:w="3343"/>
                        <w:gridCol w:w="3384"/>
                      </w:tblGrid>
                      <w:tr w:rsidR="002B538C" w:rsidRPr="00514292" w14:paraId="0CD85AF6" w14:textId="77777777">
                        <w:trPr>
                          <w:trHeight w:val="288"/>
                        </w:trPr>
                        <w:tc>
                          <w:tcPr>
                            <w:tcW w:w="3460" w:type="dxa"/>
                            <w:vAlign w:val="center"/>
                          </w:tcPr>
                          <w:p w14:paraId="4111F4D0" w14:textId="77777777" w:rsidR="002B538C" w:rsidRPr="00514292" w:rsidRDefault="003B7894" w:rsidP="00C201F0">
                            <w:pPr>
                              <w:spacing w:after="0" w:line="240" w:lineRule="auto"/>
                              <w:jc w:val="center"/>
                              <w:rPr>
                                <w:rFonts w:ascii="Georgia" w:hAnsi="Georgia"/>
                                <w:sz w:val="24"/>
                                <w:szCs w:val="24"/>
                              </w:rPr>
                            </w:pPr>
                            <w:sdt>
                              <w:sdtPr>
                                <w:rPr>
                                  <w:rFonts w:ascii="Georgia" w:hAnsi="Georgia"/>
                                  <w:sz w:val="24"/>
                                  <w:szCs w:val="24"/>
                                </w:rPr>
                                <w:alias w:val="Company"/>
                                <w:id w:val="1442263958"/>
                                <w:dataBinding w:prefixMappings="xmlns:ns0='http://schemas.openxmlformats.org/officeDocument/2006/extended-properties'" w:xpath="/ns0:Properties[1]/ns0:Company[1]" w:storeItemID="{6668398D-A668-4E3E-A5EB-62B293D839F1}"/>
                                <w:text/>
                              </w:sdtPr>
                              <w:sdtEndPr/>
                              <w:sdtContent>
                                <w:r w:rsidR="002B538C" w:rsidRPr="00514292">
                                  <w:rPr>
                                    <w:rFonts w:ascii="Georgia" w:hAnsi="Georgia"/>
                                    <w:sz w:val="24"/>
                                    <w:szCs w:val="24"/>
                                  </w:rPr>
                                  <w:t>Simons Center for Geometry and Physics</w:t>
                                </w:r>
                              </w:sdtContent>
                            </w:sdt>
                          </w:p>
                        </w:tc>
                        <w:tc>
                          <w:tcPr>
                            <w:tcW w:w="3345" w:type="dxa"/>
                          </w:tcPr>
                          <w:sdt>
                            <w:sdtPr>
                              <w:rPr>
                                <w:rFonts w:ascii="Georgia" w:hAnsi="Georgia"/>
                                <w:b/>
                                <w:bCs/>
                                <w:sz w:val="24"/>
                                <w:szCs w:val="24"/>
                              </w:rPr>
                              <w:alias w:val="Date"/>
                              <w:id w:val="1617477462"/>
                              <w:dataBinding w:prefixMappings="xmlns:ns0='http://schemas.microsoft.com/office/2006/coverPageProps'" w:xpath="/ns0:CoverPageProperties[1]/ns0:PublishDate[1]" w:storeItemID="{55AF091B-3C7A-41E3-B477-F2FDAA23CFDA}"/>
                              <w:date>
                                <w:dateFormat w:val="M/d/yyyy"/>
                                <w:lid w:val="en-US"/>
                                <w:storeMappedDataAs w:val="dateTime"/>
                                <w:calendar w:val="gregorian"/>
                              </w:date>
                            </w:sdtPr>
                            <w:sdtEndPr/>
                            <w:sdtContent>
                              <w:p w14:paraId="68E99ADD" w14:textId="77777777" w:rsidR="002B538C" w:rsidRPr="00514292" w:rsidRDefault="002B538C" w:rsidP="00C201F0">
                                <w:pPr>
                                  <w:spacing w:after="0" w:line="240" w:lineRule="auto"/>
                                  <w:jc w:val="center"/>
                                  <w:rPr>
                                    <w:rFonts w:ascii="Georgia" w:hAnsi="Georgia"/>
                                    <w:b/>
                                    <w:bCs/>
                                    <w:sz w:val="24"/>
                                    <w:szCs w:val="24"/>
                                  </w:rPr>
                                </w:pPr>
                                <w:r>
                                  <w:rPr>
                                    <w:rFonts w:ascii="Georgia" w:hAnsi="Georgia"/>
                                    <w:b/>
                                    <w:bCs/>
                                    <w:sz w:val="24"/>
                                    <w:szCs w:val="24"/>
                                  </w:rPr>
                                  <w:t>s</w:t>
                                </w:r>
                                <w:r w:rsidRPr="00514292">
                                  <w:rPr>
                                    <w:rFonts w:ascii="Georgia" w:hAnsi="Georgia"/>
                                    <w:b/>
                                    <w:bCs/>
                                    <w:sz w:val="24"/>
                                    <w:szCs w:val="24"/>
                                  </w:rPr>
                                  <w:t>cgp.stonybrook.edu</w:t>
                                </w:r>
                              </w:p>
                            </w:sdtContent>
                          </w:sdt>
                        </w:tc>
                        <w:tc>
                          <w:tcPr>
                            <w:tcW w:w="3391" w:type="dxa"/>
                          </w:tcPr>
                          <w:sdt>
                            <w:sdtPr>
                              <w:rPr>
                                <w:rFonts w:ascii="Georgia" w:hAnsi="Georgia"/>
                                <w:sz w:val="24"/>
                                <w:szCs w:val="24"/>
                              </w:rPr>
                              <w:alias w:val="Volume"/>
                              <w:tag w:val="Volume"/>
                              <w:id w:val="-1467817751"/>
                              <w:dataBinding w:xpath="/Newsletter/Volume" w:storeItemID="{0392F253-333C-4A53-9243-D24BE37970BC}"/>
                              <w:text/>
                            </w:sdtPr>
                            <w:sdtEndPr/>
                            <w:sdtContent>
                              <w:p w14:paraId="64E6FF2D" w14:textId="77777777" w:rsidR="002B538C" w:rsidRPr="00514292" w:rsidRDefault="002B538C" w:rsidP="00C201F0">
                                <w:pPr>
                                  <w:spacing w:after="0" w:line="240" w:lineRule="auto"/>
                                  <w:jc w:val="center"/>
                                  <w:rPr>
                                    <w:rFonts w:ascii="Georgia" w:hAnsi="Georgia"/>
                                    <w:sz w:val="24"/>
                                    <w:szCs w:val="24"/>
                                  </w:rPr>
                                </w:pPr>
                                <w:r w:rsidRPr="00514292">
                                  <w:rPr>
                                    <w:rFonts w:ascii="Georgia" w:hAnsi="Georgia"/>
                                    <w:sz w:val="24"/>
                                    <w:szCs w:val="24"/>
                                  </w:rPr>
                                  <w:t>Spring 2015</w:t>
                                </w:r>
                              </w:p>
                            </w:sdtContent>
                          </w:sdt>
                        </w:tc>
                      </w:tr>
                    </w:tbl>
                    <w:p w14:paraId="63263B46" w14:textId="77777777" w:rsidR="002B538C" w:rsidRPr="00514292" w:rsidRDefault="002B538C">
                      <w:pPr>
                        <w:jc w:val="center"/>
                        <w:rPr>
                          <w:rFonts w:ascii="Georgia" w:hAnsi="Georgia"/>
                          <w:sz w:val="24"/>
                          <w:szCs w:val="24"/>
                        </w:rPr>
                      </w:pPr>
                    </w:p>
                  </w:txbxContent>
                </v:textbox>
                <w10:wrap type="topAndBottom" anchorx="margin" anchory="margin"/>
              </v:rect>
            </w:pict>
          </mc:Fallback>
        </mc:AlternateContent>
      </w:r>
      <w:r w:rsidRPr="00582355">
        <w:rPr>
          <w:noProof/>
          <w:lang w:eastAsia="en-US"/>
        </w:rPr>
        <mc:AlternateContent>
          <mc:Choice Requires="wps">
            <w:drawing>
              <wp:anchor distT="0" distB="0" distL="457200" distR="457200" simplePos="0" relativeHeight="251701248" behindDoc="0" locked="0" layoutInCell="1" allowOverlap="1" wp14:anchorId="3CE3D556" wp14:editId="0B7C0668">
                <wp:simplePos x="0" y="0"/>
                <wp:positionH relativeFrom="margin">
                  <wp:align>center</wp:align>
                </wp:positionH>
                <mc:AlternateContent>
                  <mc:Choice Requires="wp14">
                    <wp:positionV relativeFrom="margin">
                      <wp14:pctPosVOffset>8500</wp14:pctPosVOffset>
                    </wp:positionV>
                  </mc:Choice>
                  <mc:Fallback>
                    <wp:positionV relativeFrom="page">
                      <wp:posOffset>1423670</wp:posOffset>
                    </wp:positionV>
                  </mc:Fallback>
                </mc:AlternateContent>
                <wp:extent cx="2380615" cy="570230"/>
                <wp:effectExtent l="19050" t="19050" r="9525" b="1270"/>
                <wp:wrapNone/>
                <wp:docPr id="3"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380615" cy="570230"/>
                        </a:xfrm>
                        <a:prstGeom prst="rect">
                          <a:avLst/>
                        </a:prstGeom>
                        <a:solidFill>
                          <a:schemeClr val="bg1"/>
                        </a:solidFill>
                        <a:ln w="44450" cmpd="thinThick">
                          <a:solidFill>
                            <a:schemeClr val="tx1"/>
                          </a:solidFill>
                          <a:miter lim="800000"/>
                        </a:ln>
                      </wps:spPr>
                      <wps:txbx>
                        <w:txbxContent>
                          <w:p w14:paraId="0398B984" w14:textId="77777777" w:rsidR="002B538C" w:rsidRDefault="002B538C">
                            <w:pPr>
                              <w:pStyle w:val="Footer"/>
                              <w:rPr>
                                <w:color w:val="000000" w:themeColor="text1"/>
                                <w:sz w:val="48"/>
                                <w:szCs w:val="96"/>
                              </w:rPr>
                            </w:pPr>
                            <w:r>
                              <w:rPr>
                                <w:rStyle w:val="TitleChar"/>
                                <w:color w:val="000000" w:themeColor="text1"/>
                                <w:sz w:val="48"/>
                              </w:rPr>
                              <w:t>SCGP NEWS</w:t>
                            </w:r>
                          </w:p>
                        </w:txbxContent>
                      </wps:txbx>
                      <wps:bodyPr vert="horz" wrap="none" lIns="274320" tIns="91440" rIns="274320" bIns="91440" rtlCol="0" anchor="ctr" anchorCtr="0">
                        <a:spAutoFit/>
                      </wps:bodyPr>
                    </wps:wsp>
                  </a:graphicData>
                </a:graphic>
                <wp14:sizeRelH relativeFrom="margin">
                  <wp14:pctWidth>55000</wp14:pctWidth>
                </wp14:sizeRelH>
                <wp14:sizeRelV relativeFrom="margin">
                  <wp14:pctHeight>11000</wp14:pctHeight>
                </wp14:sizeRelV>
              </wp:anchor>
            </w:drawing>
          </mc:Choice>
          <mc:Fallback>
            <w:pict>
              <v:rect id="Title 1" o:spid="_x0000_s1027" style="position:absolute;left:0;text-align:left;margin-left:0;margin-top:0;width:187.45pt;height:44.9pt;z-index:251701248;visibility:visible;mso-wrap-style:none;mso-width-percent:550;mso-height-percent:110;mso-top-percent:85;mso-wrap-distance-left:36pt;mso-wrap-distance-top:0;mso-wrap-distance-right:36pt;mso-wrap-distance-bottom:0;mso-position-horizontal:center;mso-position-horizontal-relative:margin;mso-position-vertical-relative:margin;mso-width-percent:550;mso-height-percent:110;mso-top-percent:85;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" fillcolor="white [3212]" strokecolor="black [3213]" strokeweight="3.5pt">
                <v:stroke linestyle="thinThick"/>
                <v:path arrowok="t"/>
                <o:lock v:ext="edit" grouping="t"/>
                <v:textbox style="mso-fit-shape-to-text:t" inset="21.6pt,7.2pt,21.6pt,7.2pt">
                  <w:txbxContent>
                    <w:p w14:paraId="0398B984" w14:textId="77777777" w:rsidR="002D09FA" w:rsidRDefault="002D09FA">
                      <w:pPr>
                        <w:pStyle w:val="Footer"/>
                        <w:rPr>
                          <w:color w:val="000000" w:themeColor="text1"/>
                          <w:sz w:val="48"/>
                          <w:szCs w:val="96"/>
                        </w:rPr>
                      </w:pPr>
                      <w:r>
                        <w:rPr>
                          <w:rStyle w:val="TitleChar"/>
                          <w:color w:val="000000" w:themeColor="text1"/>
                          <w:sz w:val="48"/>
                        </w:rPr>
                        <w:t>SCGP NEWS</w:t>
                      </w:r>
                    </w:p>
                  </w:txbxContent>
                </v:textbox>
                <w10:wrap anchorx="margin" anchory="margin"/>
              </v:rect>
            </w:pict>
          </mc:Fallback>
        </mc:AlternateContent>
      </w:r>
      <w:r w:rsidR="00215EA4">
        <w:t>LOGOS</w:t>
      </w:r>
    </w:p>
    <w:p w14:paraId="374F199D" w14:textId="68D2B27F" w:rsidR="00EE0351" w:rsidRPr="00582355" w:rsidRDefault="009476E2" w:rsidP="00215EA4">
      <w:pPr>
        <w:spacing w:line="240" w:lineRule="auto"/>
        <w:jc w:val="center"/>
      </w:pPr>
      <w:r w:rsidRPr="00582355">
        <w:t>SPRING 2015</w:t>
      </w:r>
      <w:r w:rsidR="00C201F0" w:rsidRPr="00582355">
        <w:t xml:space="preserve"> PROGRAMS, WORKSHOPS &amp; SEMINARS</w:t>
      </w:r>
    </w:p>
    <w:p w14:paraId="5B5C227A" w14:textId="77777777" w:rsidR="003B22AF" w:rsidRPr="00582355" w:rsidRDefault="003B22AF" w:rsidP="00190B7E">
      <w:pPr>
        <w:spacing w:line="240" w:lineRule="auto"/>
      </w:pPr>
    </w:p>
    <w:p w14:paraId="127593FA" w14:textId="75B8D976" w:rsidR="003B22AF" w:rsidRPr="00582355" w:rsidRDefault="009875D6" w:rsidP="00190B7E">
      <w:pPr>
        <w:widowControl w:val="0"/>
        <w:autoSpaceDE w:val="0"/>
        <w:autoSpaceDN w:val="0"/>
        <w:adjustRightInd w:val="0"/>
        <w:spacing w:after="0" w:line="240" w:lineRule="auto"/>
        <w:rPr>
          <w:rFonts w:cs="Arial"/>
        </w:rPr>
      </w:pPr>
      <w:r w:rsidRPr="00582355">
        <w:rPr>
          <w:iCs/>
        </w:rPr>
        <w:t xml:space="preserve">The academic year </w:t>
      </w:r>
      <w:r w:rsidR="003B22AF" w:rsidRPr="00582355">
        <w:rPr>
          <w:iCs/>
        </w:rPr>
        <w:t xml:space="preserve">2014-15 </w:t>
      </w:r>
      <w:r w:rsidRPr="00582355">
        <w:rPr>
          <w:iCs/>
        </w:rPr>
        <w:t>was marked by new developments</w:t>
      </w:r>
      <w:r w:rsidR="003B22AF" w:rsidRPr="00582355">
        <w:rPr>
          <w:iCs/>
        </w:rPr>
        <w:t xml:space="preserve"> </w:t>
      </w:r>
      <w:r w:rsidR="00BB136F" w:rsidRPr="00582355">
        <w:rPr>
          <w:iCs/>
        </w:rPr>
        <w:t xml:space="preserve">in </w:t>
      </w:r>
      <w:r w:rsidR="00334E0D" w:rsidRPr="00582355">
        <w:rPr>
          <w:iCs/>
        </w:rPr>
        <w:t xml:space="preserve">the </w:t>
      </w:r>
      <w:r w:rsidR="003B22AF" w:rsidRPr="00582355">
        <w:rPr>
          <w:iCs/>
        </w:rPr>
        <w:t>Simons Center</w:t>
      </w:r>
      <w:r w:rsidR="00334E0D" w:rsidRPr="00582355">
        <w:rPr>
          <w:iCs/>
        </w:rPr>
        <w:t xml:space="preserve"> for Geometry and Physics</w:t>
      </w:r>
      <w:r w:rsidR="003B22AF" w:rsidRPr="00582355">
        <w:rPr>
          <w:iCs/>
        </w:rPr>
        <w:t xml:space="preserve">. For the first time in its 7-year history the Center began experimenting with lengths of its programs, and the first </w:t>
      </w:r>
      <w:r w:rsidR="00665737">
        <w:rPr>
          <w:iCs/>
        </w:rPr>
        <w:t>one</w:t>
      </w:r>
      <w:r w:rsidR="003B22AF" w:rsidRPr="00582355">
        <w:rPr>
          <w:iCs/>
        </w:rPr>
        <w:t xml:space="preserve"> to implement the change was </w:t>
      </w:r>
      <w:r w:rsidR="003B22AF" w:rsidRPr="00582355">
        <w:rPr>
          <w:bCs/>
          <w:i/>
        </w:rPr>
        <w:t>Interactions of Homotopy Theory and Algebraic Topology with Physics through Algebra and Geometry</w:t>
      </w:r>
      <w:r w:rsidR="003B22AF" w:rsidRPr="00582355">
        <w:rPr>
          <w:b/>
          <w:bCs/>
        </w:rPr>
        <w:t xml:space="preserve">. </w:t>
      </w:r>
      <w:r w:rsidR="003B22AF" w:rsidRPr="00582355">
        <w:rPr>
          <w:bCs/>
        </w:rPr>
        <w:t>O</w:t>
      </w:r>
      <w:r w:rsidR="003B22AF" w:rsidRPr="00582355">
        <w:t xml:space="preserve">rganized by John Morgan and Dennis Sullivan, it ran from </w:t>
      </w:r>
      <w:r w:rsidR="000162F9" w:rsidRPr="00582355">
        <w:t xml:space="preserve">(during?) </w:t>
      </w:r>
      <w:r w:rsidR="003B22AF" w:rsidRPr="00582355">
        <w:rPr>
          <w:i/>
          <w:iCs/>
        </w:rPr>
        <w:t>October 1, 2014 – June 30, 2015</w:t>
      </w:r>
      <w:r w:rsidR="003B22AF" w:rsidRPr="00582355">
        <w:rPr>
          <w:iCs/>
        </w:rPr>
        <w:t xml:space="preserve">. The organizers had planned to spread activity over the entire academic year, rather than a more concentrated activity during one semester, with between 4 and 6 visitors in residence at any one time. </w:t>
      </w:r>
      <w:r w:rsidR="003B22AF" w:rsidRPr="00582355">
        <w:rPr>
          <w:rFonts w:cs="Arial"/>
        </w:rPr>
        <w:t xml:space="preserve"> </w:t>
      </w:r>
    </w:p>
    <w:p w14:paraId="23054119" w14:textId="77777777" w:rsidR="00BB136F" w:rsidRPr="00582355" w:rsidRDefault="00BB136F" w:rsidP="00190B7E">
      <w:pPr>
        <w:widowControl w:val="0"/>
        <w:autoSpaceDE w:val="0"/>
        <w:autoSpaceDN w:val="0"/>
        <w:adjustRightInd w:val="0"/>
        <w:spacing w:after="0" w:line="240" w:lineRule="auto"/>
        <w:rPr>
          <w:rFonts w:cs="Arial"/>
        </w:rPr>
      </w:pPr>
    </w:p>
    <w:p w14:paraId="43BAA0CE" w14:textId="5E343F68" w:rsidR="003B22AF" w:rsidRPr="00582355" w:rsidRDefault="003B22AF" w:rsidP="00190B7E">
      <w:pPr>
        <w:widowControl w:val="0"/>
        <w:autoSpaceDE w:val="0"/>
        <w:autoSpaceDN w:val="0"/>
        <w:adjustRightInd w:val="0"/>
        <w:spacing w:after="0" w:line="240" w:lineRule="auto"/>
        <w:rPr>
          <w:rFonts w:cs="Arial"/>
        </w:rPr>
      </w:pPr>
      <w:r w:rsidRPr="00582355">
        <w:rPr>
          <w:rFonts w:cs="Arial"/>
        </w:rPr>
        <w:t xml:space="preserve">While activities were organized around several general themes, e.g., rigorous approaches to perturbative quantum field theories, formal quantization, and </w:t>
      </w:r>
      <w:r w:rsidR="00BB136F" w:rsidRPr="00582355">
        <w:rPr>
          <w:rFonts w:cs="Arial"/>
        </w:rPr>
        <w:t>TQFTs and infinit</w:t>
      </w:r>
      <w:r w:rsidR="00787B2A" w:rsidRPr="00582355">
        <w:rPr>
          <w:rFonts w:cs="Arial"/>
        </w:rPr>
        <w:t xml:space="preserve">y structures, </w:t>
      </w:r>
      <w:r w:rsidRPr="00582355">
        <w:rPr>
          <w:rFonts w:cs="Arial"/>
        </w:rPr>
        <w:t>partial list</w:t>
      </w:r>
      <w:r w:rsidR="005311A2" w:rsidRPr="00582355">
        <w:rPr>
          <w:rFonts w:cs="Arial"/>
        </w:rPr>
        <w:t xml:space="preserve"> of topics included </w:t>
      </w:r>
      <w:r w:rsidR="00BB136F" w:rsidRPr="00582355">
        <w:rPr>
          <w:rFonts w:cs="Arial"/>
        </w:rPr>
        <w:t>BV algebras, operads, the Fukaya category,</w:t>
      </w:r>
      <w:r w:rsidRPr="00582355">
        <w:rPr>
          <w:rFonts w:cs="Arial"/>
        </w:rPr>
        <w:t xml:space="preserve"> various compactifications of moduli spaces of stable curves and stable maps, as in string topology and contact homology and twisted K-theory. As part of the program, </w:t>
      </w:r>
      <w:r w:rsidR="00215EA4">
        <w:rPr>
          <w:rFonts w:cs="Arial"/>
        </w:rPr>
        <w:t xml:space="preserve">Founding Director of the Simons Center Dr. </w:t>
      </w:r>
      <w:r w:rsidRPr="00582355">
        <w:rPr>
          <w:rFonts w:cs="Arial"/>
        </w:rPr>
        <w:t xml:space="preserve">John Morgan gave a series of lectures entitled “A Further Look at Verdier Duality”, examining Verdier duality for locally compact spaces of finite cohomological dimension, giving some explicit examples of the dualizing sheaf, showing that this duality is exact and preserves quasi-isomorphism and that a complex of sheaves is naturally identified with its double dual. </w:t>
      </w:r>
      <w:r w:rsidR="00BB136F" w:rsidRPr="00582355">
        <w:rPr>
          <w:rFonts w:cs="Arial"/>
        </w:rPr>
        <w:t xml:space="preserve"> This was preceded</w:t>
      </w:r>
      <w:r w:rsidRPr="00582355">
        <w:rPr>
          <w:rFonts w:cs="Arial"/>
        </w:rPr>
        <w:t xml:space="preserve"> by another series of lectures entitled “A Topologist looks at Sheaf Theory”</w:t>
      </w:r>
      <w:r w:rsidR="00215EA4">
        <w:rPr>
          <w:rFonts w:cs="Arial"/>
        </w:rPr>
        <w:t xml:space="preserve"> given by Dr. </w:t>
      </w:r>
      <w:r w:rsidR="00BB136F" w:rsidRPr="00582355">
        <w:rPr>
          <w:rFonts w:cs="Arial"/>
        </w:rPr>
        <w:t xml:space="preserve">Morgan </w:t>
      </w:r>
      <w:r w:rsidR="00787B2A" w:rsidRPr="00582355">
        <w:rPr>
          <w:rFonts w:cs="Arial"/>
        </w:rPr>
        <w:t xml:space="preserve">within the same program </w:t>
      </w:r>
      <w:r w:rsidR="00BB136F" w:rsidRPr="00582355">
        <w:rPr>
          <w:rFonts w:cs="Arial"/>
        </w:rPr>
        <w:t>in the Fall 2014.</w:t>
      </w:r>
    </w:p>
    <w:p w14:paraId="2C71E6C0" w14:textId="77777777" w:rsidR="005D2B0D" w:rsidRPr="00582355" w:rsidRDefault="005D2B0D" w:rsidP="00190B7E">
      <w:pPr>
        <w:widowControl w:val="0"/>
        <w:autoSpaceDE w:val="0"/>
        <w:autoSpaceDN w:val="0"/>
        <w:adjustRightInd w:val="0"/>
        <w:spacing w:after="0" w:line="240" w:lineRule="auto"/>
        <w:rPr>
          <w:rFonts w:cs="Arial"/>
        </w:rPr>
      </w:pPr>
    </w:p>
    <w:p w14:paraId="2C7AA986" w14:textId="3C15FA69" w:rsidR="0080366E" w:rsidRPr="00582355" w:rsidRDefault="0080366E" w:rsidP="0080366E">
      <w:pPr>
        <w:widowControl w:val="0"/>
        <w:autoSpaceDE w:val="0"/>
        <w:autoSpaceDN w:val="0"/>
        <w:adjustRightInd w:val="0"/>
        <w:spacing w:after="0" w:line="240" w:lineRule="auto"/>
        <w:rPr>
          <w:rFonts w:cs="Arial"/>
        </w:rPr>
      </w:pPr>
      <w:r w:rsidRPr="00582355">
        <w:rPr>
          <w:rFonts w:cs="Georgia"/>
        </w:rPr>
        <w:t>Another fortuitously timed program was</w:t>
      </w:r>
      <w:r w:rsidRPr="00582355">
        <w:rPr>
          <w:rFonts w:cs="Georgia"/>
          <w:i/>
          <w:iCs/>
        </w:rPr>
        <w:t xml:space="preserve"> Mathematical Problems in General Relativity. </w:t>
      </w:r>
      <w:r w:rsidRPr="00582355">
        <w:rPr>
          <w:rFonts w:cs="Georgia"/>
        </w:rPr>
        <w:t>The year 2015 marks the centennial of the birth of Einstein's Theory of General Relativity, and is being celebrated with num</w:t>
      </w:r>
      <w:r w:rsidR="00C270E5" w:rsidRPr="00582355">
        <w:rPr>
          <w:rFonts w:cs="Georgia"/>
        </w:rPr>
        <w:t>erous conferences and meetings o</w:t>
      </w:r>
      <w:r w:rsidRPr="00582355">
        <w:rPr>
          <w:rFonts w:cs="Georgia"/>
        </w:rPr>
        <w:t xml:space="preserve">f physicists and mathematicians the </w:t>
      </w:r>
      <w:r w:rsidR="00215EA4">
        <w:rPr>
          <w:rFonts w:cs="Georgia"/>
        </w:rPr>
        <w:t>world over. This Simons Center p</w:t>
      </w:r>
      <w:r w:rsidRPr="00582355">
        <w:rPr>
          <w:rFonts w:cs="Georgia"/>
        </w:rPr>
        <w:t xml:space="preserve">rogram ran from January 5 – February 6, 2015 and was organized by Michael Anderson, Sergiu Klainerman, Philippe LeFloch, and Jared Speck. The </w:t>
      </w:r>
      <w:r w:rsidR="00334E0D" w:rsidRPr="00582355">
        <w:rPr>
          <w:rFonts w:cs="Georgia"/>
        </w:rPr>
        <w:t xml:space="preserve">program, and its namesake </w:t>
      </w:r>
      <w:r w:rsidRPr="00582355">
        <w:rPr>
          <w:rFonts w:cs="Georgia"/>
        </w:rPr>
        <w:t>workshop covered a wide variety of themes covering many recent developments in mathematical relativity, such as aspects of the well-posedness problem for the Einstein equations, (related to the recent breakthrough on the solution to the bounded L^2 curvature conjecture by Klainerman-Rodnianski-Szeftel), the nonlinear stability of black hole spacetimes, the formation of trapped surfaces, and the global causal structure of spacetimes. A number of new results were announced at the workshop, including those by S.J. Oh (on linear stability of Cauchy horizons), M. Dafermos (on nonlinear properties of Cauchy horizons), P. LeFloch (on weak solutions to Einstein equations), and Mu-Tao Wang (on quasi-local angular momentum).</w:t>
      </w:r>
    </w:p>
    <w:p w14:paraId="1C1DE33C" w14:textId="77777777" w:rsidR="0080366E" w:rsidRPr="00582355" w:rsidRDefault="0080366E" w:rsidP="0080366E">
      <w:pPr>
        <w:widowControl w:val="0"/>
        <w:autoSpaceDE w:val="0"/>
        <w:autoSpaceDN w:val="0"/>
        <w:adjustRightInd w:val="0"/>
        <w:spacing w:after="0" w:line="240" w:lineRule="auto"/>
        <w:rPr>
          <w:rFonts w:cs="Arial"/>
        </w:rPr>
      </w:pPr>
    </w:p>
    <w:p w14:paraId="07D104BC" w14:textId="4F7B6DF7" w:rsidR="00D91527" w:rsidRPr="00582355" w:rsidRDefault="00F75232" w:rsidP="00AD0A27">
      <w:pPr>
        <w:widowControl w:val="0"/>
        <w:autoSpaceDE w:val="0"/>
        <w:autoSpaceDN w:val="0"/>
        <w:adjustRightInd w:val="0"/>
        <w:spacing w:after="0" w:line="240" w:lineRule="auto"/>
        <w:rPr>
          <w:rFonts w:cs="Arial"/>
        </w:rPr>
      </w:pPr>
      <w:r w:rsidRPr="00582355">
        <w:rPr>
          <w:bCs/>
          <w:i/>
          <w:iCs/>
        </w:rPr>
        <w:t>Knot homologies, BPS states, and SUSY gauge theories</w:t>
      </w:r>
      <w:r w:rsidRPr="00582355">
        <w:rPr>
          <w:b/>
          <w:bCs/>
          <w:i/>
          <w:iCs/>
        </w:rPr>
        <w:t xml:space="preserve">, </w:t>
      </w:r>
      <w:r w:rsidRPr="00582355">
        <w:rPr>
          <w:iCs/>
        </w:rPr>
        <w:t>organized by Sergei Gukov, Mikhail Khovanov, and Piotr Sulkowski, ran from March 16 – June 12, 2015.</w:t>
      </w:r>
      <w:r w:rsidR="00190B7E" w:rsidRPr="00582355">
        <w:rPr>
          <w:iCs/>
        </w:rPr>
        <w:t xml:space="preserve"> The aim of the program was to understand</w:t>
      </w:r>
      <w:r w:rsidR="00665737">
        <w:rPr>
          <w:iCs/>
        </w:rPr>
        <w:t xml:space="preserve"> the</w:t>
      </w:r>
      <w:r w:rsidR="00190B7E" w:rsidRPr="00582355">
        <w:rPr>
          <w:iCs/>
        </w:rPr>
        <w:t xml:space="preserve"> new relations between knot theory, supersymmetric fi</w:t>
      </w:r>
      <w:r w:rsidR="00055B2A" w:rsidRPr="00582355">
        <w:rPr>
          <w:iCs/>
        </w:rPr>
        <w:t>eld theories, and string theory, and to use the language and tools they provide to find a na</w:t>
      </w:r>
      <w:r w:rsidR="006659E7" w:rsidRPr="00582355">
        <w:rPr>
          <w:iCs/>
        </w:rPr>
        <w:t>tural interpretation of powerful</w:t>
      </w:r>
      <w:r w:rsidR="00055B2A" w:rsidRPr="00582355">
        <w:rPr>
          <w:iCs/>
        </w:rPr>
        <w:t xml:space="preserve"> mathematical formulations of knot homologies.</w:t>
      </w:r>
      <w:r w:rsidR="00D91527" w:rsidRPr="00582355">
        <w:rPr>
          <w:iCs/>
        </w:rPr>
        <w:t xml:space="preserve"> </w:t>
      </w:r>
      <w:r w:rsidR="00D91527" w:rsidRPr="00582355">
        <w:rPr>
          <w:rFonts w:cs="Arial"/>
        </w:rPr>
        <w:t>Among the program’s seminars a series entitled "Introduction to Floer Homology" was given by Simon Donaldson, laying the foundation of the theory. Ed</w:t>
      </w:r>
      <w:r w:rsidR="00FE5473" w:rsidRPr="00582355">
        <w:rPr>
          <w:rFonts w:cs="Arial"/>
        </w:rPr>
        <w:t>ward</w:t>
      </w:r>
      <w:r w:rsidR="00D91527" w:rsidRPr="00582355">
        <w:rPr>
          <w:rFonts w:cs="Arial"/>
        </w:rPr>
        <w:t xml:space="preserve"> Witten gave a</w:t>
      </w:r>
      <w:r w:rsidR="00FE5473" w:rsidRPr="00582355">
        <w:rPr>
          <w:rFonts w:cs="Arial"/>
        </w:rPr>
        <w:t>n insightful</w:t>
      </w:r>
      <w:r w:rsidR="00D91527" w:rsidRPr="00582355">
        <w:rPr>
          <w:rFonts w:cs="Arial"/>
        </w:rPr>
        <w:t xml:space="preserve"> talk on analysis of PDEs in five dimensional gauge theory, whose solutions capture Khovanov homology and its variants. </w:t>
      </w:r>
    </w:p>
    <w:p w14:paraId="77EBB315" w14:textId="77777777" w:rsidR="00D91527" w:rsidRPr="00582355" w:rsidRDefault="00D91527" w:rsidP="00AD0A27">
      <w:pPr>
        <w:widowControl w:val="0"/>
        <w:autoSpaceDE w:val="0"/>
        <w:autoSpaceDN w:val="0"/>
        <w:adjustRightInd w:val="0"/>
        <w:spacing w:after="0" w:line="240" w:lineRule="auto"/>
        <w:rPr>
          <w:rFonts w:cs="Arial"/>
        </w:rPr>
      </w:pPr>
    </w:p>
    <w:p w14:paraId="61985ABF" w14:textId="67E88910" w:rsidR="007F285F" w:rsidRDefault="00215EA4" w:rsidP="00AD0A27">
      <w:pPr>
        <w:widowControl w:val="0"/>
        <w:autoSpaceDE w:val="0"/>
        <w:autoSpaceDN w:val="0"/>
        <w:adjustRightInd w:val="0"/>
        <w:spacing w:after="0" w:line="240" w:lineRule="auto"/>
        <w:rPr>
          <w:rFonts w:cs="Arial"/>
        </w:rPr>
      </w:pPr>
      <w:r>
        <w:rPr>
          <w:rFonts w:cs="Arial"/>
        </w:rPr>
        <w:t xml:space="preserve">The program was marked by developments of </w:t>
      </w:r>
      <w:r w:rsidR="00440408" w:rsidRPr="00582355">
        <w:rPr>
          <w:rFonts w:cs="Arial"/>
        </w:rPr>
        <w:t xml:space="preserve">useful tools that help in computing homological invariants of knots and links, including the very definition of colored HOMFLY-PT homology by Oblomkov and Rozansky. </w:t>
      </w:r>
      <w:r w:rsidR="007F285F">
        <w:rPr>
          <w:rFonts w:cs="Arial"/>
        </w:rPr>
        <w:t>(Cont.)</w:t>
      </w:r>
    </w:p>
    <w:p w14:paraId="636393C6" w14:textId="77777777" w:rsidR="007F285F" w:rsidRDefault="007F285F" w:rsidP="00AD0A27">
      <w:pPr>
        <w:widowControl w:val="0"/>
        <w:autoSpaceDE w:val="0"/>
        <w:autoSpaceDN w:val="0"/>
        <w:adjustRightInd w:val="0"/>
        <w:spacing w:after="0" w:line="240" w:lineRule="auto"/>
        <w:rPr>
          <w:rFonts w:cs="Arial"/>
        </w:rPr>
      </w:pPr>
    </w:p>
    <w:p w14:paraId="7E28FB9A" w14:textId="77777777" w:rsidR="007F285F" w:rsidRDefault="007F285F" w:rsidP="00AD0A27">
      <w:pPr>
        <w:widowControl w:val="0"/>
        <w:autoSpaceDE w:val="0"/>
        <w:autoSpaceDN w:val="0"/>
        <w:adjustRightInd w:val="0"/>
        <w:spacing w:after="0" w:line="240" w:lineRule="auto"/>
        <w:rPr>
          <w:rFonts w:cs="Arial"/>
        </w:rPr>
      </w:pPr>
    </w:p>
    <w:p w14:paraId="74C5898C" w14:textId="2CDE3352" w:rsidR="00AD0A27" w:rsidRPr="00582355" w:rsidRDefault="00440408" w:rsidP="00AD0A27">
      <w:pPr>
        <w:widowControl w:val="0"/>
        <w:autoSpaceDE w:val="0"/>
        <w:autoSpaceDN w:val="0"/>
        <w:adjustRightInd w:val="0"/>
        <w:spacing w:after="0" w:line="240" w:lineRule="auto"/>
        <w:rPr>
          <w:rFonts w:cs="Arial"/>
          <w:iCs/>
        </w:rPr>
      </w:pPr>
      <w:r w:rsidRPr="00582355">
        <w:rPr>
          <w:rFonts w:cs="Arial"/>
          <w:iCs/>
        </w:rPr>
        <w:t>Ground</w:t>
      </w:r>
      <w:r w:rsidR="00665737">
        <w:rPr>
          <w:rFonts w:cs="Arial"/>
          <w:iCs/>
        </w:rPr>
        <w:t xml:space="preserve">breaking results of </w:t>
      </w:r>
      <w:r w:rsidRPr="00582355">
        <w:rPr>
          <w:rFonts w:cs="Arial"/>
          <w:iCs/>
        </w:rPr>
        <w:t>Oblomkov-Rozansky</w:t>
      </w:r>
      <w:r w:rsidR="00665737">
        <w:rPr>
          <w:rFonts w:cs="Arial"/>
          <w:iCs/>
        </w:rPr>
        <w:t>’s work</w:t>
      </w:r>
      <w:r w:rsidRPr="00582355">
        <w:rPr>
          <w:rFonts w:cs="Arial"/>
          <w:iCs/>
        </w:rPr>
        <w:t xml:space="preserve"> were first announced at the workshop and immediately caught a lot of attention. They gave a rigorous mathematical formulation of "colored HOMFLY-TP homologies of knots" that were predicted (and even computed in many cases!) from physics, but remained mysterious mathematically. This "gap" was one of the biggest challenges in the field for the past several years since many groups (in math and in physics) have been working on colored HOMFLY-PT homologies, trying to understand their structure, even without a proper mathematical foundation. And the work of Oblomkov-Rozansky has closed this gap.</w:t>
      </w:r>
      <w:r w:rsidR="00D91527" w:rsidRPr="00582355">
        <w:rPr>
          <w:rFonts w:cs="Arial"/>
          <w:iCs/>
        </w:rPr>
        <w:t xml:space="preserve"> </w:t>
      </w:r>
    </w:p>
    <w:p w14:paraId="4F3454E7" w14:textId="77777777" w:rsidR="00D91527" w:rsidRPr="00582355" w:rsidRDefault="00D91527" w:rsidP="00AD0A27">
      <w:pPr>
        <w:widowControl w:val="0"/>
        <w:autoSpaceDE w:val="0"/>
        <w:autoSpaceDN w:val="0"/>
        <w:adjustRightInd w:val="0"/>
        <w:spacing w:after="0" w:line="240" w:lineRule="auto"/>
        <w:rPr>
          <w:rFonts w:cs="Arial"/>
        </w:rPr>
      </w:pPr>
    </w:p>
    <w:p w14:paraId="3396EE0E" w14:textId="40375EBC" w:rsidR="00285A21" w:rsidRPr="00582355" w:rsidRDefault="00285A21" w:rsidP="00F165B3">
      <w:pPr>
        <w:widowControl w:val="0"/>
        <w:autoSpaceDE w:val="0"/>
        <w:autoSpaceDN w:val="0"/>
        <w:adjustRightInd w:val="0"/>
        <w:spacing w:after="0" w:line="240" w:lineRule="auto"/>
        <w:rPr>
          <w:rFonts w:cs="Arial"/>
        </w:rPr>
      </w:pPr>
      <w:r w:rsidRPr="00582355">
        <w:rPr>
          <w:rFonts w:cs="Georgia"/>
          <w:i/>
          <w:iCs/>
        </w:rPr>
        <w:t>Large N limit problems in Kahler Geometry,</w:t>
      </w:r>
      <w:r w:rsidRPr="00582355">
        <w:rPr>
          <w:rFonts w:cs="Georgia"/>
          <w:b/>
          <w:bCs/>
          <w:i/>
          <w:iCs/>
        </w:rPr>
        <w:t> </w:t>
      </w:r>
      <w:r w:rsidRPr="00582355">
        <w:rPr>
          <w:rFonts w:cs="Georgia"/>
        </w:rPr>
        <w:t>organized by Robert Berman, Semyon Klevtsov, Paul Wiegmann, and Steve Zelditch, ran from April 20 – June 19, 2015. This program centered on the use of holomorphic sections of high powers of positive Hermitian holomorphic line bundles over a Kahler manifold to construct projective embeddings, Bergman Kahler metrics, and Gaussian random fields, the main tool being the Bergman kernel and its large N asymptotics, on and off the diagonal. Its asymptotics has many applications in geometry, probability theory and mathematical physics.  The main objects arose in the Yau-Tian-Donaldson program of relating GIT stability and Kahler-Einstein metrics, but the focus of the program was on holomorphic stochastic geometry and mathematical physics.</w:t>
      </w:r>
    </w:p>
    <w:p w14:paraId="12DE25D7" w14:textId="77777777" w:rsidR="00F165B3" w:rsidRPr="00582355" w:rsidRDefault="00F165B3" w:rsidP="00F165B3">
      <w:pPr>
        <w:widowControl w:val="0"/>
        <w:autoSpaceDE w:val="0"/>
        <w:autoSpaceDN w:val="0"/>
        <w:adjustRightInd w:val="0"/>
        <w:spacing w:after="0" w:line="240" w:lineRule="auto"/>
        <w:rPr>
          <w:rFonts w:cs="Arial"/>
        </w:rPr>
      </w:pPr>
    </w:p>
    <w:p w14:paraId="2803C722" w14:textId="77777777" w:rsidR="00016654" w:rsidRPr="00582355" w:rsidRDefault="00016654" w:rsidP="004C2029">
      <w:pPr>
        <w:widowControl w:val="0"/>
        <w:autoSpaceDE w:val="0"/>
        <w:autoSpaceDN w:val="0"/>
        <w:adjustRightInd w:val="0"/>
        <w:spacing w:after="0" w:line="240" w:lineRule="auto"/>
      </w:pPr>
    </w:p>
    <w:p w14:paraId="625F9238" w14:textId="76083D7B" w:rsidR="005311A2" w:rsidRDefault="00016654" w:rsidP="004C2029">
      <w:pPr>
        <w:widowControl w:val="0"/>
        <w:autoSpaceDE w:val="0"/>
        <w:autoSpaceDN w:val="0"/>
        <w:adjustRightInd w:val="0"/>
        <w:spacing w:after="0" w:line="240" w:lineRule="auto"/>
      </w:pPr>
      <w:r>
        <w:t>Contents</w:t>
      </w:r>
    </w:p>
    <w:p w14:paraId="141EA0B7" w14:textId="352B8FF2" w:rsidR="00016654" w:rsidRDefault="00016654" w:rsidP="004C2029">
      <w:pPr>
        <w:widowControl w:val="0"/>
        <w:autoSpaceDE w:val="0"/>
        <w:autoSpaceDN w:val="0"/>
        <w:adjustRightInd w:val="0"/>
        <w:spacing w:after="0" w:line="240" w:lineRule="auto"/>
      </w:pPr>
      <w:r>
        <w:t>_____________________</w:t>
      </w:r>
    </w:p>
    <w:p w14:paraId="54EDA1A8" w14:textId="33FB2EF5" w:rsidR="00016654" w:rsidRDefault="00016654" w:rsidP="004C2029">
      <w:pPr>
        <w:widowControl w:val="0"/>
        <w:autoSpaceDE w:val="0"/>
        <w:autoSpaceDN w:val="0"/>
        <w:adjustRightInd w:val="0"/>
        <w:spacing w:after="0" w:line="240" w:lineRule="auto"/>
      </w:pPr>
    </w:p>
    <w:p w14:paraId="3B5F9627" w14:textId="0F370EC2" w:rsidR="00016654" w:rsidRPr="00865BC7" w:rsidRDefault="00016654" w:rsidP="004C2029">
      <w:pPr>
        <w:widowControl w:val="0"/>
        <w:autoSpaceDE w:val="0"/>
        <w:autoSpaceDN w:val="0"/>
        <w:adjustRightInd w:val="0"/>
        <w:spacing w:after="0" w:line="240" w:lineRule="auto"/>
        <w:rPr>
          <w:b/>
        </w:rPr>
      </w:pPr>
      <w:r>
        <w:t xml:space="preserve">3 </w:t>
      </w:r>
      <w:r w:rsidR="00865BC7">
        <w:tab/>
      </w:r>
      <w:r>
        <w:t>Della Pietra Lecture Series</w:t>
      </w:r>
      <w:r w:rsidR="00865BC7">
        <w:t xml:space="preserve"> (D.Gross?) </w:t>
      </w:r>
      <w:r w:rsidR="00865BC7">
        <w:rPr>
          <w:b/>
        </w:rPr>
        <w:t>No ph</w:t>
      </w:r>
      <w:r w:rsidR="00865BC7" w:rsidRPr="00865BC7">
        <w:rPr>
          <w:b/>
        </w:rPr>
        <w:t>otos!!!</w:t>
      </w:r>
    </w:p>
    <w:p w14:paraId="51ACA749" w14:textId="4E3DEFF5" w:rsidR="00016654" w:rsidRDefault="00016654" w:rsidP="004C2029">
      <w:pPr>
        <w:widowControl w:val="0"/>
        <w:autoSpaceDE w:val="0"/>
        <w:autoSpaceDN w:val="0"/>
        <w:adjustRightInd w:val="0"/>
        <w:spacing w:after="0" w:line="240" w:lineRule="auto"/>
      </w:pPr>
      <w:r>
        <w:t xml:space="preserve">4 </w:t>
      </w:r>
      <w:r w:rsidR="00865BC7">
        <w:tab/>
        <w:t>Conversation with Edward Witten</w:t>
      </w:r>
    </w:p>
    <w:p w14:paraId="2C0AF6CB" w14:textId="30A78DEB" w:rsidR="00016654" w:rsidRDefault="00865BC7" w:rsidP="004C2029">
      <w:pPr>
        <w:widowControl w:val="0"/>
        <w:autoSpaceDE w:val="0"/>
        <w:autoSpaceDN w:val="0"/>
        <w:adjustRightInd w:val="0"/>
        <w:spacing w:after="0" w:line="240" w:lineRule="auto"/>
      </w:pPr>
      <w:r>
        <w:t>6</w:t>
      </w:r>
      <w:r>
        <w:tab/>
        <w:t>Organizing Equations on the Iconic Wall by Tony Philips</w:t>
      </w:r>
    </w:p>
    <w:p w14:paraId="2694AC6D" w14:textId="333CDEE4" w:rsidR="00865BC7" w:rsidRDefault="00865BC7" w:rsidP="004C2029">
      <w:pPr>
        <w:widowControl w:val="0"/>
        <w:autoSpaceDE w:val="0"/>
        <w:autoSpaceDN w:val="0"/>
        <w:adjustRightInd w:val="0"/>
        <w:spacing w:after="0" w:line="240" w:lineRule="auto"/>
      </w:pPr>
      <w:r>
        <w:t>8</w:t>
      </w:r>
      <w:r>
        <w:tab/>
        <w:t>The Simons Center Gallery and Art Program</w:t>
      </w:r>
    </w:p>
    <w:p w14:paraId="26FC2C51" w14:textId="41A5DDC0" w:rsidR="00865BC7" w:rsidRDefault="00865BC7" w:rsidP="004C2029">
      <w:pPr>
        <w:widowControl w:val="0"/>
        <w:autoSpaceDE w:val="0"/>
        <w:autoSpaceDN w:val="0"/>
        <w:adjustRightInd w:val="0"/>
        <w:spacing w:after="0" w:line="240" w:lineRule="auto"/>
      </w:pPr>
      <w:r>
        <w:t>9</w:t>
      </w:r>
      <w:r>
        <w:tab/>
        <w:t>Unveiling of the Iconic Wall</w:t>
      </w:r>
    </w:p>
    <w:p w14:paraId="1338F28F" w14:textId="119FD718" w:rsidR="00865BC7" w:rsidRDefault="00865BC7" w:rsidP="004C2029">
      <w:pPr>
        <w:widowControl w:val="0"/>
        <w:autoSpaceDE w:val="0"/>
        <w:autoSpaceDN w:val="0"/>
        <w:adjustRightInd w:val="0"/>
        <w:spacing w:after="0" w:line="240" w:lineRule="auto"/>
      </w:pPr>
      <w:r>
        <w:t>10</w:t>
      </w:r>
      <w:r>
        <w:tab/>
        <w:t>The SCGP Café</w:t>
      </w:r>
      <w:r w:rsidR="007B32B5">
        <w:t xml:space="preserve"> P</w:t>
      </w:r>
      <w:r>
        <w:t>resents</w:t>
      </w:r>
      <w:r w:rsidR="007B32B5">
        <w:t xml:space="preserve"> </w:t>
      </w:r>
    </w:p>
    <w:p w14:paraId="4C527002" w14:textId="3241E997" w:rsidR="007B32B5" w:rsidRDefault="007B32B5" w:rsidP="004C2029">
      <w:pPr>
        <w:widowControl w:val="0"/>
        <w:autoSpaceDE w:val="0"/>
        <w:autoSpaceDN w:val="0"/>
        <w:adjustRightInd w:val="0"/>
        <w:spacing w:after="0" w:line="240" w:lineRule="auto"/>
      </w:pPr>
      <w:r>
        <w:t>11</w:t>
      </w:r>
      <w:r>
        <w:tab/>
        <w:t>Take a Peak into Maestro’s Kitchen</w:t>
      </w:r>
    </w:p>
    <w:p w14:paraId="342CB5A9" w14:textId="25AB0D7D" w:rsidR="007B32B5" w:rsidRDefault="007B32B5" w:rsidP="004C2029">
      <w:pPr>
        <w:widowControl w:val="0"/>
        <w:autoSpaceDE w:val="0"/>
        <w:autoSpaceDN w:val="0"/>
        <w:adjustRightInd w:val="0"/>
        <w:spacing w:after="0" w:line="240" w:lineRule="auto"/>
      </w:pPr>
      <w:r>
        <w:t>12</w:t>
      </w:r>
      <w:r>
        <w:tab/>
        <w:t>Upcoming Events</w:t>
      </w:r>
    </w:p>
    <w:p w14:paraId="19EE3EB7" w14:textId="77777777" w:rsidR="00016654" w:rsidRDefault="00016654" w:rsidP="004C2029">
      <w:pPr>
        <w:widowControl w:val="0"/>
        <w:autoSpaceDE w:val="0"/>
        <w:autoSpaceDN w:val="0"/>
        <w:adjustRightInd w:val="0"/>
        <w:spacing w:after="0" w:line="240" w:lineRule="auto"/>
      </w:pPr>
    </w:p>
    <w:p w14:paraId="6E72E257" w14:textId="722630A0" w:rsidR="00016654" w:rsidRDefault="00016654" w:rsidP="004C2029">
      <w:pPr>
        <w:widowControl w:val="0"/>
        <w:autoSpaceDE w:val="0"/>
        <w:autoSpaceDN w:val="0"/>
        <w:adjustRightInd w:val="0"/>
        <w:spacing w:after="0" w:line="240" w:lineRule="auto"/>
      </w:pPr>
      <w:r>
        <w:t>Newsletter production:</w:t>
      </w:r>
    </w:p>
    <w:p w14:paraId="606C807F" w14:textId="3D8A7F93" w:rsidR="00016654" w:rsidRDefault="00016654" w:rsidP="004C2029">
      <w:pPr>
        <w:widowControl w:val="0"/>
        <w:autoSpaceDE w:val="0"/>
        <w:autoSpaceDN w:val="0"/>
        <w:adjustRightInd w:val="0"/>
        <w:spacing w:after="0" w:line="240" w:lineRule="auto"/>
      </w:pPr>
      <w:r>
        <w:t>Maria Shtilmark</w:t>
      </w:r>
    </w:p>
    <w:p w14:paraId="38DB62F8" w14:textId="23A3DD46" w:rsidR="00016654" w:rsidRDefault="00016654" w:rsidP="004C2029">
      <w:pPr>
        <w:widowControl w:val="0"/>
        <w:autoSpaceDE w:val="0"/>
        <w:autoSpaceDN w:val="0"/>
        <w:adjustRightInd w:val="0"/>
        <w:spacing w:after="0" w:line="240" w:lineRule="auto"/>
      </w:pPr>
      <w:r>
        <w:t>Elyce Winters</w:t>
      </w:r>
    </w:p>
    <w:p w14:paraId="054CF26A" w14:textId="2E3140C3" w:rsidR="00016654" w:rsidRDefault="00016654" w:rsidP="004C2029">
      <w:pPr>
        <w:widowControl w:val="0"/>
        <w:autoSpaceDE w:val="0"/>
        <w:autoSpaceDN w:val="0"/>
        <w:adjustRightInd w:val="0"/>
        <w:spacing w:after="0" w:line="240" w:lineRule="auto"/>
      </w:pPr>
      <w:r>
        <w:t>Design by</w:t>
      </w:r>
      <w:r w:rsidR="007B32B5">
        <w:t>:</w:t>
      </w:r>
      <w:r>
        <w:t xml:space="preserve"> Fiona Cashell</w:t>
      </w:r>
    </w:p>
    <w:p w14:paraId="11502299" w14:textId="77777777" w:rsidR="00016654" w:rsidRDefault="00016654" w:rsidP="004C2029">
      <w:pPr>
        <w:widowControl w:val="0"/>
        <w:autoSpaceDE w:val="0"/>
        <w:autoSpaceDN w:val="0"/>
        <w:adjustRightInd w:val="0"/>
        <w:spacing w:after="0" w:line="240" w:lineRule="auto"/>
      </w:pPr>
    </w:p>
    <w:p w14:paraId="41F181EC" w14:textId="451F0A08" w:rsidR="00016654" w:rsidRDefault="00016654" w:rsidP="004C2029">
      <w:pPr>
        <w:widowControl w:val="0"/>
        <w:autoSpaceDE w:val="0"/>
        <w:autoSpaceDN w:val="0"/>
        <w:adjustRightInd w:val="0"/>
        <w:spacing w:after="0" w:line="240" w:lineRule="auto"/>
      </w:pPr>
      <w:r>
        <w:t>For issues of the SCGP newsletter, please visit</w:t>
      </w:r>
    </w:p>
    <w:p w14:paraId="691201C4" w14:textId="3031EB78" w:rsidR="00016654" w:rsidRDefault="003B7894" w:rsidP="004C2029">
      <w:pPr>
        <w:widowControl w:val="0"/>
        <w:autoSpaceDE w:val="0"/>
        <w:autoSpaceDN w:val="0"/>
        <w:adjustRightInd w:val="0"/>
        <w:spacing w:after="0" w:line="240" w:lineRule="auto"/>
      </w:pPr>
      <w:hyperlink r:id="rId12" w:history="1">
        <w:r w:rsidR="00236B2F" w:rsidRPr="00EB7147">
          <w:rPr>
            <w:rStyle w:val="Hyperlink"/>
          </w:rPr>
          <w:t>http://scgp.stonybrook.edu/news/newsletters</w:t>
        </w:r>
      </w:hyperlink>
    </w:p>
    <w:p w14:paraId="1746D730" w14:textId="77777777" w:rsidR="00236B2F" w:rsidRDefault="00236B2F" w:rsidP="004C2029">
      <w:pPr>
        <w:widowControl w:val="0"/>
        <w:autoSpaceDE w:val="0"/>
        <w:autoSpaceDN w:val="0"/>
        <w:adjustRightInd w:val="0"/>
        <w:spacing w:after="0" w:line="240" w:lineRule="auto"/>
      </w:pPr>
    </w:p>
    <w:p w14:paraId="66D2231C" w14:textId="7539CBFB" w:rsidR="002B538C" w:rsidRPr="002B538C" w:rsidRDefault="00236B2F" w:rsidP="00236B2F">
      <w:pPr>
        <w:widowControl w:val="0"/>
        <w:autoSpaceDE w:val="0"/>
        <w:autoSpaceDN w:val="0"/>
        <w:adjustRightInd w:val="0"/>
        <w:spacing w:after="0" w:line="240" w:lineRule="auto"/>
        <w:jc w:val="left"/>
        <w:rPr>
          <w:b/>
        </w:rPr>
      </w:pPr>
      <w:r w:rsidRPr="007B32B5">
        <w:rPr>
          <w:b/>
        </w:rPr>
        <w:t>For questions and comments, please, contac</w:t>
      </w:r>
      <w:r>
        <w:rPr>
          <w:b/>
        </w:rPr>
        <w:t xml:space="preserve">t </w:t>
      </w:r>
      <w:r w:rsidR="002B538C" w:rsidRPr="002B538C">
        <w:rPr>
          <w:rFonts w:cs="Arial"/>
          <w:color w:val="434343"/>
        </w:rPr>
        <w:t>631-632-2800</w:t>
      </w:r>
    </w:p>
    <w:p w14:paraId="0F9C7821" w14:textId="2699CC27" w:rsidR="00236B2F" w:rsidRPr="00236B2F" w:rsidRDefault="00236B2F" w:rsidP="00236B2F">
      <w:pPr>
        <w:widowControl w:val="0"/>
        <w:autoSpaceDE w:val="0"/>
        <w:autoSpaceDN w:val="0"/>
        <w:adjustRightInd w:val="0"/>
        <w:spacing w:after="0" w:line="240" w:lineRule="auto"/>
        <w:jc w:val="left"/>
        <w:rPr>
          <w:rFonts w:cs="Arial"/>
          <w:color w:val="434343"/>
        </w:rPr>
      </w:pPr>
      <w:r w:rsidRPr="00236B2F">
        <w:rPr>
          <w:rFonts w:cs="Arial"/>
          <w:color w:val="434343"/>
        </w:rPr>
        <w:t>Simons Center for Geometry and Physics</w:t>
      </w:r>
    </w:p>
    <w:p w14:paraId="00B94124" w14:textId="77777777" w:rsidR="00236B2F" w:rsidRPr="00236B2F" w:rsidRDefault="00236B2F" w:rsidP="00236B2F">
      <w:pPr>
        <w:widowControl w:val="0"/>
        <w:autoSpaceDE w:val="0"/>
        <w:autoSpaceDN w:val="0"/>
        <w:adjustRightInd w:val="0"/>
        <w:spacing w:after="0" w:line="240" w:lineRule="auto"/>
        <w:jc w:val="left"/>
        <w:rPr>
          <w:rFonts w:cs="Arial"/>
          <w:color w:val="434343"/>
        </w:rPr>
      </w:pPr>
      <w:r w:rsidRPr="00236B2F">
        <w:rPr>
          <w:rFonts w:cs="Arial"/>
          <w:color w:val="434343"/>
        </w:rPr>
        <w:t>State University of New York</w:t>
      </w:r>
    </w:p>
    <w:p w14:paraId="5E04A990" w14:textId="77777777" w:rsidR="00236B2F" w:rsidRPr="00236B2F" w:rsidRDefault="00236B2F" w:rsidP="00236B2F">
      <w:pPr>
        <w:widowControl w:val="0"/>
        <w:autoSpaceDE w:val="0"/>
        <w:autoSpaceDN w:val="0"/>
        <w:adjustRightInd w:val="0"/>
        <w:spacing w:after="0" w:line="240" w:lineRule="auto"/>
        <w:jc w:val="left"/>
        <w:rPr>
          <w:rFonts w:cs="Arial"/>
          <w:color w:val="434343"/>
        </w:rPr>
      </w:pPr>
      <w:r w:rsidRPr="00236B2F">
        <w:rPr>
          <w:rFonts w:cs="Arial"/>
          <w:color w:val="434343"/>
        </w:rPr>
        <w:t>Stony Brook, NY 11794-3636</w:t>
      </w:r>
    </w:p>
    <w:p w14:paraId="0623345D" w14:textId="455357E4" w:rsidR="00236B2F" w:rsidRPr="00582355" w:rsidRDefault="00236B2F" w:rsidP="004C2029">
      <w:pPr>
        <w:widowControl w:val="0"/>
        <w:autoSpaceDE w:val="0"/>
        <w:autoSpaceDN w:val="0"/>
        <w:adjustRightInd w:val="0"/>
        <w:spacing w:after="0" w:line="240" w:lineRule="auto"/>
      </w:pPr>
      <w:r w:rsidRPr="00236B2F">
        <w:rPr>
          <w:rFonts w:cs="Arial"/>
          <w:color w:val="434343"/>
        </w:rPr>
        <w:t>U.S.A.</w:t>
      </w:r>
    </w:p>
    <w:p w14:paraId="44424920" w14:textId="26947106" w:rsidR="005311A2" w:rsidRPr="007B32B5" w:rsidRDefault="00016654" w:rsidP="00215EA4">
      <w:pPr>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b/>
        </w:rPr>
      </w:pPr>
      <w:r w:rsidRPr="007B32B5">
        <w:rPr>
          <w:b/>
        </w:rPr>
        <w:t>List of cut-ins</w:t>
      </w:r>
      <w:r w:rsidR="00A82E7B">
        <w:rPr>
          <w:b/>
        </w:rPr>
        <w:t xml:space="preserve"> that will spread all over the newsletter</w:t>
      </w:r>
      <w:r w:rsidRPr="007B32B5">
        <w:rPr>
          <w:b/>
        </w:rPr>
        <w:t>:</w:t>
      </w:r>
    </w:p>
    <w:p w14:paraId="428A8524" w14:textId="77777777" w:rsidR="00865BC7" w:rsidRDefault="00865BC7" w:rsidP="00215EA4">
      <w:pPr>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pPr>
      <w:r>
        <w:t>Visit our w</w:t>
      </w:r>
      <w:r w:rsidR="00016654">
        <w:t>ebsite to apply or attend one of the upcoming programs or workshops</w:t>
      </w:r>
      <w:r>
        <w:t xml:space="preserve"> at </w:t>
      </w:r>
    </w:p>
    <w:p w14:paraId="6DC0D7C4" w14:textId="371A04EF" w:rsidR="00016654" w:rsidRDefault="003B7894" w:rsidP="00215EA4">
      <w:pPr>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pPr>
      <w:hyperlink r:id="rId13" w:history="1">
        <w:r w:rsidR="00865BC7" w:rsidRPr="00EB7147">
          <w:rPr>
            <w:rStyle w:val="Hyperlink"/>
          </w:rPr>
          <w:t>http://scgp.stonybrook.edu/apply</w:t>
        </w:r>
      </w:hyperlink>
    </w:p>
    <w:p w14:paraId="3C257BCD" w14:textId="77777777" w:rsidR="00865BC7" w:rsidRDefault="00865BC7" w:rsidP="00215EA4">
      <w:pPr>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pPr>
    </w:p>
    <w:p w14:paraId="050B38C6" w14:textId="59202DD1" w:rsidR="00865BC7" w:rsidRDefault="00865BC7" w:rsidP="00215EA4">
      <w:pPr>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pPr>
      <w:r>
        <w:t xml:space="preserve">Join our mailing list at </w:t>
      </w:r>
      <w:hyperlink r:id="rId14" w:history="1">
        <w:r w:rsidRPr="00EB7147">
          <w:rPr>
            <w:rStyle w:val="Hyperlink"/>
          </w:rPr>
          <w:t>http://scgp.stonybrook.edu/mailing-list</w:t>
        </w:r>
      </w:hyperlink>
    </w:p>
    <w:p w14:paraId="7C3C0A94" w14:textId="77777777" w:rsidR="00865BC7" w:rsidRDefault="00865BC7" w:rsidP="00215EA4">
      <w:pPr>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pPr>
    </w:p>
    <w:p w14:paraId="266ED417" w14:textId="1E0A65DB" w:rsidR="00865BC7" w:rsidRDefault="00865BC7" w:rsidP="00215EA4">
      <w:pPr>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pPr>
      <w:r>
        <w:t xml:space="preserve">Like SCGP Café on Facebook or visit their website for ever changing daily menu </w:t>
      </w:r>
      <w:hyperlink r:id="rId15" w:history="1">
        <w:r w:rsidRPr="00EB7147">
          <w:rPr>
            <w:rStyle w:val="Hyperlink"/>
          </w:rPr>
          <w:t>http://scgp.stonybrook.edu/cafe</w:t>
        </w:r>
      </w:hyperlink>
    </w:p>
    <w:p w14:paraId="467EB7D8" w14:textId="77777777" w:rsidR="00865BC7" w:rsidRDefault="00865BC7" w:rsidP="00215EA4">
      <w:pPr>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pPr>
    </w:p>
    <w:p w14:paraId="0FF2397C" w14:textId="4E871759" w:rsidR="00865BC7" w:rsidRDefault="00865BC7" w:rsidP="00215EA4">
      <w:pPr>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pPr>
      <w:r>
        <w:t xml:space="preserve">For more about Art Program and Simons Center Gallery updates, please visit </w:t>
      </w:r>
      <w:hyperlink r:id="rId16" w:history="1">
        <w:r w:rsidRPr="00EB7147">
          <w:rPr>
            <w:rStyle w:val="Hyperlink"/>
          </w:rPr>
          <w:t>http://scgp.stonybrook.edu/art</w:t>
        </w:r>
      </w:hyperlink>
    </w:p>
    <w:p w14:paraId="05CA5CDA" w14:textId="77777777" w:rsidR="00865BC7" w:rsidRDefault="00865BC7" w:rsidP="00215EA4">
      <w:pPr>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pPr>
    </w:p>
    <w:p w14:paraId="3331874C" w14:textId="0AE70EAC" w:rsidR="002B538C" w:rsidRDefault="00865BC7" w:rsidP="00215EA4">
      <w:pPr>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b/>
        </w:rPr>
      </w:pPr>
      <w:r w:rsidRPr="007E3B48">
        <w:rPr>
          <w:b/>
        </w:rPr>
        <w:lastRenderedPageBreak/>
        <w:t>The SCGP welcomes proposals for scienti</w:t>
      </w:r>
      <w:r w:rsidR="002B538C">
        <w:rPr>
          <w:b/>
        </w:rPr>
        <w:t xml:space="preserve">fic programs and workshops 2016, 2017, 2018. The Center will support sabbatical stays. Please, contact Elyce Winters at </w:t>
      </w:r>
      <w:hyperlink r:id="rId17" w:history="1">
        <w:r w:rsidR="002B538C" w:rsidRPr="00EB7147">
          <w:rPr>
            <w:rStyle w:val="Hyperlink"/>
            <w:rFonts w:cs="Arial"/>
          </w:rPr>
          <w:t>elyce.winters@scgp.stonybrook.edu</w:t>
        </w:r>
      </w:hyperlink>
      <w:r w:rsidR="007B32B5" w:rsidRPr="007E3B48">
        <w:rPr>
          <w:b/>
        </w:rPr>
        <w:t xml:space="preserve"> </w:t>
      </w:r>
    </w:p>
    <w:p w14:paraId="55CAB239" w14:textId="0E2037D1" w:rsidR="00865BC7" w:rsidRPr="007E3B48" w:rsidRDefault="00865BC7" w:rsidP="00215EA4">
      <w:pPr>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b/>
        </w:rPr>
      </w:pPr>
      <w:r w:rsidRPr="007E3B48">
        <w:rPr>
          <w:b/>
        </w:rPr>
        <w:t xml:space="preserve">If </w:t>
      </w:r>
      <w:r w:rsidR="00A82E7B">
        <w:rPr>
          <w:b/>
        </w:rPr>
        <w:t xml:space="preserve">need </w:t>
      </w:r>
      <w:r w:rsidRPr="007E3B48">
        <w:rPr>
          <w:b/>
        </w:rPr>
        <w:t xml:space="preserve">more </w:t>
      </w:r>
      <w:r w:rsidR="00A82E7B">
        <w:rPr>
          <w:b/>
        </w:rPr>
        <w:t>material can make a list of</w:t>
      </w:r>
      <w:r w:rsidRPr="007E3B48">
        <w:rPr>
          <w:b/>
        </w:rPr>
        <w:t xml:space="preserve"> 2015 Spring Workshops, Programs.</w:t>
      </w:r>
    </w:p>
    <w:p w14:paraId="4AD47DD2" w14:textId="77777777" w:rsidR="00865BC7" w:rsidRPr="00582355" w:rsidRDefault="00865BC7" w:rsidP="004C2029">
      <w:pPr>
        <w:widowControl w:val="0"/>
        <w:autoSpaceDE w:val="0"/>
        <w:autoSpaceDN w:val="0"/>
        <w:adjustRightInd w:val="0"/>
        <w:spacing w:after="0" w:line="240" w:lineRule="auto"/>
      </w:pPr>
    </w:p>
    <w:p w14:paraId="35B5F41B" w14:textId="7A9FC0EB" w:rsidR="00582355" w:rsidRPr="00582355" w:rsidRDefault="002B4DDC" w:rsidP="00B81BD5">
      <w:pPr>
        <w:widowControl w:val="0"/>
        <w:autoSpaceDE w:val="0"/>
        <w:autoSpaceDN w:val="0"/>
        <w:adjustRightInd w:val="0"/>
        <w:spacing w:after="0" w:line="240" w:lineRule="auto"/>
        <w:ind w:firstLine="720"/>
      </w:pPr>
      <w:r>
        <w:t>The past</w:t>
      </w:r>
      <w:r w:rsidR="007E3B48">
        <w:t xml:space="preserve"> s</w:t>
      </w:r>
      <w:r w:rsidR="00665737">
        <w:t>pring</w:t>
      </w:r>
      <w:r>
        <w:t xml:space="preserve"> season</w:t>
      </w:r>
      <w:r w:rsidR="004C2029" w:rsidRPr="00582355">
        <w:t xml:space="preserve"> was marked by 2 </w:t>
      </w:r>
      <w:r w:rsidR="00D13C3B" w:rsidRPr="00582355">
        <w:t xml:space="preserve">exciting editions of the </w:t>
      </w:r>
      <w:r w:rsidR="004C2029" w:rsidRPr="00582355">
        <w:rPr>
          <w:b/>
        </w:rPr>
        <w:t>Della Pietra Lecture Series</w:t>
      </w:r>
      <w:r>
        <w:t xml:space="preserve">, </w:t>
      </w:r>
      <w:r w:rsidR="00582355" w:rsidRPr="00582355">
        <w:rPr>
          <w:rFonts w:cs="Arial"/>
        </w:rPr>
        <w:t xml:space="preserve">made possible by a generous donation from </w:t>
      </w:r>
      <w:r>
        <w:rPr>
          <w:rFonts w:cs="Arial"/>
        </w:rPr>
        <w:t xml:space="preserve">the </w:t>
      </w:r>
      <w:r w:rsidR="00582355" w:rsidRPr="00582355">
        <w:rPr>
          <w:rFonts w:cs="Arial"/>
        </w:rPr>
        <w:t>Della Pietra</w:t>
      </w:r>
      <w:r w:rsidR="00665737">
        <w:rPr>
          <w:rFonts w:cs="Arial"/>
        </w:rPr>
        <w:t xml:space="preserve"> family. The series aim at</w:t>
      </w:r>
      <w:r w:rsidR="00582355" w:rsidRPr="00582355">
        <w:rPr>
          <w:rFonts w:cs="Arial"/>
        </w:rPr>
        <w:t xml:space="preserve"> bring</w:t>
      </w:r>
      <w:r w:rsidR="00665737">
        <w:rPr>
          <w:rFonts w:cs="Arial"/>
        </w:rPr>
        <w:t>ing</w:t>
      </w:r>
      <w:r w:rsidR="00582355" w:rsidRPr="00582355">
        <w:rPr>
          <w:rFonts w:cs="Arial"/>
        </w:rPr>
        <w:t xml:space="preserve"> world-renowned scientists to the Simons Center for Geometry and Physics to enhance the </w:t>
      </w:r>
      <w:r>
        <w:rPr>
          <w:rFonts w:cs="Arial"/>
        </w:rPr>
        <w:t xml:space="preserve">Center’s </w:t>
      </w:r>
      <w:r w:rsidR="00582355" w:rsidRPr="00582355">
        <w:rPr>
          <w:rFonts w:cs="Arial"/>
        </w:rPr>
        <w:t>intellectual activity and bring greater awareness of recen</w:t>
      </w:r>
      <w:r>
        <w:rPr>
          <w:rFonts w:cs="Arial"/>
        </w:rPr>
        <w:t>t and impactful discoveries in physics and m</w:t>
      </w:r>
      <w:r w:rsidR="00582355" w:rsidRPr="00582355">
        <w:rPr>
          <w:rFonts w:cs="Arial"/>
        </w:rPr>
        <w:t>athematics to the Long Island community.</w:t>
      </w:r>
      <w:r w:rsidR="00582355" w:rsidRPr="00582355">
        <w:t xml:space="preserve"> </w:t>
      </w:r>
    </w:p>
    <w:p w14:paraId="7F6155CF" w14:textId="77777777" w:rsidR="00582355" w:rsidRPr="00582355" w:rsidRDefault="00582355" w:rsidP="004C2029">
      <w:pPr>
        <w:widowControl w:val="0"/>
        <w:autoSpaceDE w:val="0"/>
        <w:autoSpaceDN w:val="0"/>
        <w:adjustRightInd w:val="0"/>
        <w:spacing w:after="0" w:line="240" w:lineRule="auto"/>
      </w:pPr>
    </w:p>
    <w:p w14:paraId="46B51DEE" w14:textId="1C3C4EA3" w:rsidR="004C2029" w:rsidRPr="00582355" w:rsidRDefault="00665737" w:rsidP="004C2029">
      <w:pPr>
        <w:widowControl w:val="0"/>
        <w:autoSpaceDE w:val="0"/>
        <w:autoSpaceDN w:val="0"/>
        <w:adjustRightInd w:val="0"/>
        <w:spacing w:after="0" w:line="240" w:lineRule="auto"/>
        <w:rPr>
          <w:rFonts w:cs="Arial"/>
        </w:rPr>
      </w:pPr>
      <w:r>
        <w:t>The series that unclude</w:t>
      </w:r>
      <w:r w:rsidR="002B4DDC">
        <w:t xml:space="preserve"> a t</w:t>
      </w:r>
      <w:r w:rsidR="00D13C3B" w:rsidRPr="00582355">
        <w:t xml:space="preserve">echnical talk, </w:t>
      </w:r>
      <w:r w:rsidR="002B4DDC">
        <w:t xml:space="preserve">a </w:t>
      </w:r>
      <w:r w:rsidR="00D13C3B" w:rsidRPr="00582355">
        <w:t>high school lecture</w:t>
      </w:r>
      <w:r w:rsidR="002B4DDC">
        <w:t>,</w:t>
      </w:r>
      <w:r w:rsidR="00D13C3B" w:rsidRPr="00582355">
        <w:t xml:space="preserve"> </w:t>
      </w:r>
      <w:r w:rsidR="002B4DDC">
        <w:t>and a general public lecture</w:t>
      </w:r>
      <w:r>
        <w:t>,</w:t>
      </w:r>
      <w:r w:rsidR="002B4DDC">
        <w:t xml:space="preserve"> was given by </w:t>
      </w:r>
      <w:r w:rsidR="002B4DDC" w:rsidRPr="004F3290">
        <w:rPr>
          <w:b/>
        </w:rPr>
        <w:t xml:space="preserve">Dr. </w:t>
      </w:r>
      <w:r w:rsidR="004C2029" w:rsidRPr="004F3290">
        <w:rPr>
          <w:rFonts w:cs="Arial"/>
          <w:b/>
          <w:bCs/>
        </w:rPr>
        <w:t>Etyenne Ghys</w:t>
      </w:r>
      <w:r w:rsidR="004C2029" w:rsidRPr="00582355">
        <w:rPr>
          <w:rFonts w:cs="Arial"/>
          <w:bCs/>
        </w:rPr>
        <w:t xml:space="preserve"> on January 20,</w:t>
      </w:r>
      <w:r w:rsidR="00720D18">
        <w:rPr>
          <w:rFonts w:cs="Arial"/>
          <w:bCs/>
        </w:rPr>
        <w:t xml:space="preserve"> 2015 in the Simons Center A</w:t>
      </w:r>
      <w:r w:rsidR="002B4DDC">
        <w:rPr>
          <w:rFonts w:cs="Arial"/>
          <w:bCs/>
        </w:rPr>
        <w:t>uditorim. A general public lecture</w:t>
      </w:r>
      <w:r w:rsidR="002B4DDC" w:rsidRPr="002B4DDC">
        <w:rPr>
          <w:rFonts w:cs="Arial"/>
          <w:bCs/>
        </w:rPr>
        <w:t xml:space="preserve">, </w:t>
      </w:r>
      <w:r w:rsidR="002B4DDC">
        <w:rPr>
          <w:rFonts w:cs="Times New Roman"/>
          <w:bCs/>
        </w:rPr>
        <w:t>concei</w:t>
      </w:r>
      <w:r w:rsidR="002B4DDC" w:rsidRPr="002B4DDC">
        <w:rPr>
          <w:rFonts w:cs="Times New Roman"/>
          <w:bCs/>
        </w:rPr>
        <w:t>vably</w:t>
      </w:r>
      <w:r w:rsidR="002B4DDC">
        <w:rPr>
          <w:rFonts w:cs="Arial"/>
          <w:bCs/>
        </w:rPr>
        <w:t xml:space="preserve"> the most</w:t>
      </w:r>
      <w:r>
        <w:rPr>
          <w:rFonts w:cs="Arial"/>
          <w:bCs/>
        </w:rPr>
        <w:t xml:space="preserve"> popular event of the trio, </w:t>
      </w:r>
      <w:r w:rsidR="002B4DDC">
        <w:rPr>
          <w:rFonts w:cs="Arial"/>
          <w:bCs/>
        </w:rPr>
        <w:t>p</w:t>
      </w:r>
      <w:r w:rsidR="004C2029" w:rsidRPr="00582355">
        <w:rPr>
          <w:rFonts w:cs="Arial"/>
          <w:bCs/>
        </w:rPr>
        <w:t>receded by a w</w:t>
      </w:r>
      <w:r w:rsidR="004C2029" w:rsidRPr="00582355">
        <w:rPr>
          <w:rFonts w:cs="Arial"/>
        </w:rPr>
        <w:t>ine and cheese reception at</w:t>
      </w:r>
      <w:r w:rsidR="00A17A6C" w:rsidRPr="00582355">
        <w:rPr>
          <w:rFonts w:cs="Arial"/>
        </w:rPr>
        <w:t xml:space="preserve"> the </w:t>
      </w:r>
      <w:r w:rsidR="002B4DDC">
        <w:rPr>
          <w:rFonts w:cs="Arial"/>
        </w:rPr>
        <w:t>C</w:t>
      </w:r>
      <w:r w:rsidR="00A17A6C" w:rsidRPr="00582355">
        <w:rPr>
          <w:rFonts w:cs="Arial"/>
        </w:rPr>
        <w:t>enter Lobby</w:t>
      </w:r>
      <w:r w:rsidR="00720D18">
        <w:rPr>
          <w:rFonts w:cs="Arial"/>
        </w:rPr>
        <w:t>,</w:t>
      </w:r>
      <w:r w:rsidR="00A17A6C" w:rsidRPr="00582355">
        <w:rPr>
          <w:rFonts w:cs="Arial"/>
        </w:rPr>
        <w:t xml:space="preserve"> </w:t>
      </w:r>
      <w:r w:rsidR="002B4DDC" w:rsidRPr="00582355">
        <w:rPr>
          <w:rFonts w:cs="Arial"/>
        </w:rPr>
        <w:t>was entitled</w:t>
      </w:r>
      <w:r w:rsidR="002B4DDC" w:rsidRPr="00582355">
        <w:rPr>
          <w:rFonts w:cs="Arial"/>
          <w:b/>
          <w:bCs/>
        </w:rPr>
        <w:t> </w:t>
      </w:r>
      <w:r>
        <w:rPr>
          <w:rFonts w:cs="Arial"/>
        </w:rPr>
        <w:t>“The story of Flat S</w:t>
      </w:r>
      <w:r w:rsidR="002B4DDC" w:rsidRPr="00582355">
        <w:rPr>
          <w:rFonts w:cs="Arial"/>
        </w:rPr>
        <w:t>urfaces.”</w:t>
      </w:r>
      <w:r w:rsidR="00720D18">
        <w:rPr>
          <w:rFonts w:cs="Arial"/>
        </w:rPr>
        <w:t xml:space="preserve"> P</w:t>
      </w:r>
      <w:r w:rsidR="004C2029" w:rsidRPr="00582355">
        <w:rPr>
          <w:rFonts w:cs="Arial"/>
        </w:rPr>
        <w:t>rofessor Ghys,</w:t>
      </w:r>
      <w:r w:rsidR="00720D18">
        <w:rPr>
          <w:rFonts w:cs="Arial"/>
        </w:rPr>
        <w:t xml:space="preserve"> the Director of R</w:t>
      </w:r>
      <w:r w:rsidR="004C2029" w:rsidRPr="00582355">
        <w:rPr>
          <w:rFonts w:cs="Arial"/>
        </w:rPr>
        <w:t xml:space="preserve">esearch at </w:t>
      </w:r>
      <w:r w:rsidR="009476E2" w:rsidRPr="00582355">
        <w:rPr>
          <w:rFonts w:cs="Arial"/>
        </w:rPr>
        <w:t xml:space="preserve">L’École Normale Supérieur, </w:t>
      </w:r>
      <w:r>
        <w:rPr>
          <w:rFonts w:cs="Arial"/>
        </w:rPr>
        <w:t xml:space="preserve"> is a mathematician, and, as</w:t>
      </w:r>
      <w:r w:rsidR="00720D18">
        <w:rPr>
          <w:rFonts w:cs="Arial"/>
        </w:rPr>
        <w:t xml:space="preserve"> </w:t>
      </w:r>
      <w:r w:rsidR="00A17A6C" w:rsidRPr="00582355">
        <w:rPr>
          <w:rFonts w:cs="Arial"/>
        </w:rPr>
        <w:t xml:space="preserve">introduced by Dr. John Morgan, </w:t>
      </w:r>
      <w:r w:rsidR="00215EA4">
        <w:rPr>
          <w:rFonts w:cs="Arial"/>
        </w:rPr>
        <w:t xml:space="preserve">is </w:t>
      </w:r>
      <w:r w:rsidR="00E44EB1" w:rsidRPr="00582355">
        <w:rPr>
          <w:rFonts w:cs="Arial"/>
        </w:rPr>
        <w:t xml:space="preserve">well known for his work in </w:t>
      </w:r>
      <w:r w:rsidR="00A17A6C" w:rsidRPr="00582355">
        <w:rPr>
          <w:rFonts w:cs="Arial"/>
        </w:rPr>
        <w:t>“</w:t>
      </w:r>
      <w:r w:rsidR="00E44EB1" w:rsidRPr="00582355">
        <w:rPr>
          <w:rFonts w:cs="Arial"/>
        </w:rPr>
        <w:t>g</w:t>
      </w:r>
      <w:r w:rsidR="009476E2" w:rsidRPr="00582355">
        <w:rPr>
          <w:rFonts w:cs="Arial"/>
        </w:rPr>
        <w:t>eometry, topology, dynamics and their un</w:t>
      </w:r>
      <w:r w:rsidR="00A17A6C" w:rsidRPr="00582355">
        <w:rPr>
          <w:rFonts w:cs="Arial"/>
        </w:rPr>
        <w:t>ion”. H</w:t>
      </w:r>
      <w:r w:rsidR="00215EA4">
        <w:rPr>
          <w:rFonts w:cs="Arial"/>
        </w:rPr>
        <w:t>is</w:t>
      </w:r>
      <w:r w:rsidR="00A17A6C" w:rsidRPr="00582355">
        <w:rPr>
          <w:rFonts w:cs="Arial"/>
        </w:rPr>
        <w:t xml:space="preserve"> lecture</w:t>
      </w:r>
      <w:r w:rsidR="00E44EB1" w:rsidRPr="00582355">
        <w:rPr>
          <w:rFonts w:cs="Arial"/>
        </w:rPr>
        <w:t xml:space="preserve"> </w:t>
      </w:r>
      <w:r w:rsidR="00215EA4">
        <w:rPr>
          <w:rFonts w:cs="Arial"/>
        </w:rPr>
        <w:t xml:space="preserve">evolved </w:t>
      </w:r>
      <w:r w:rsidR="00E44EB1" w:rsidRPr="00582355">
        <w:rPr>
          <w:rFonts w:cs="Arial"/>
        </w:rPr>
        <w:t>around the notion that d</w:t>
      </w:r>
      <w:r w:rsidR="004C2029" w:rsidRPr="00582355">
        <w:rPr>
          <w:rFonts w:cs="Arial"/>
        </w:rPr>
        <w:t>espite the fact that most surfaces are not flat</w:t>
      </w:r>
      <w:r w:rsidR="00A17A6C" w:rsidRPr="00582355">
        <w:rPr>
          <w:rFonts w:cs="Arial"/>
        </w:rPr>
        <w:t>,</w:t>
      </w:r>
      <w:r w:rsidR="004C2029" w:rsidRPr="00582355">
        <w:rPr>
          <w:rFonts w:cs="Arial"/>
        </w:rPr>
        <w:t xml:space="preserve"> we, nevertheless, try to cover them with flat pieces. Cartographers picture</w:t>
      </w:r>
      <w:r w:rsidR="00720D18">
        <w:rPr>
          <w:rFonts w:cs="Arial"/>
        </w:rPr>
        <w:t xml:space="preserve"> our round Earth in planar maps;</w:t>
      </w:r>
      <w:r w:rsidR="004C2029" w:rsidRPr="00582355">
        <w:rPr>
          <w:rFonts w:cs="Arial"/>
        </w:rPr>
        <w:t xml:space="preserve"> Soccer balls used to be m</w:t>
      </w:r>
      <w:r w:rsidR="00720D18">
        <w:rPr>
          <w:rFonts w:cs="Arial"/>
        </w:rPr>
        <w:t>ade from flat pieces of leather;</w:t>
      </w:r>
      <w:r w:rsidR="004C2029" w:rsidRPr="00582355">
        <w:rPr>
          <w:rFonts w:cs="Arial"/>
        </w:rPr>
        <w:t xml:space="preserve"> Tailors cover our (non flat!) bodies with clothes made out of fabric. </w:t>
      </w:r>
      <w:r w:rsidR="00720D18">
        <w:rPr>
          <w:rFonts w:cs="Arial"/>
        </w:rPr>
        <w:t>P</w:t>
      </w:r>
      <w:r w:rsidR="004C2029" w:rsidRPr="00582355">
        <w:rPr>
          <w:rFonts w:cs="Arial"/>
        </w:rPr>
        <w:t>rofessor Ghys</w:t>
      </w:r>
      <w:r>
        <w:rPr>
          <w:rFonts w:cs="Arial"/>
        </w:rPr>
        <w:t>’s</w:t>
      </w:r>
      <w:r w:rsidR="004C2029" w:rsidRPr="00582355">
        <w:rPr>
          <w:rFonts w:cs="Arial"/>
        </w:rPr>
        <w:t xml:space="preserve"> </w:t>
      </w:r>
      <w:r>
        <w:rPr>
          <w:rFonts w:cs="Arial"/>
        </w:rPr>
        <w:t>story of flat surfaces</w:t>
      </w:r>
      <w:r w:rsidR="004C2029" w:rsidRPr="00582355">
        <w:rPr>
          <w:rFonts w:cs="Arial"/>
        </w:rPr>
        <w:t xml:space="preserve"> </w:t>
      </w:r>
      <w:r>
        <w:rPr>
          <w:rFonts w:cs="Arial"/>
        </w:rPr>
        <w:t>started</w:t>
      </w:r>
      <w:r w:rsidR="00E44EB1" w:rsidRPr="00582355">
        <w:rPr>
          <w:rFonts w:cs="Arial"/>
        </w:rPr>
        <w:t xml:space="preserve"> </w:t>
      </w:r>
      <w:r w:rsidR="00720D18">
        <w:rPr>
          <w:rFonts w:cs="Arial"/>
        </w:rPr>
        <w:t>from Euler</w:t>
      </w:r>
      <w:r>
        <w:rPr>
          <w:rFonts w:cs="Arial"/>
        </w:rPr>
        <w:t>’s</w:t>
      </w:r>
      <w:r w:rsidR="004C2029" w:rsidRPr="00582355">
        <w:rPr>
          <w:rFonts w:cs="Arial"/>
        </w:rPr>
        <w:t xml:space="preserve"> beautiful developable surfaces (1770), </w:t>
      </w:r>
      <w:r w:rsidR="00720D18">
        <w:rPr>
          <w:rFonts w:cs="Arial"/>
        </w:rPr>
        <w:t xml:space="preserve">continuing </w:t>
      </w:r>
      <w:r w:rsidR="004C2029" w:rsidRPr="00582355">
        <w:rPr>
          <w:rFonts w:cs="Arial"/>
        </w:rPr>
        <w:t xml:space="preserve">to Thurston’s pleated surfaces (1980), </w:t>
      </w:r>
      <w:r w:rsidR="00720D18">
        <w:rPr>
          <w:rFonts w:cs="Arial"/>
        </w:rPr>
        <w:t>no</w:t>
      </w:r>
      <w:r>
        <w:rPr>
          <w:rFonts w:cs="Arial"/>
        </w:rPr>
        <w:t>t</w:t>
      </w:r>
      <w:r w:rsidR="00720D18">
        <w:rPr>
          <w:rFonts w:cs="Arial"/>
        </w:rPr>
        <w:t xml:space="preserve"> forgetting</w:t>
      </w:r>
      <w:r w:rsidR="004C2029" w:rsidRPr="00582355">
        <w:rPr>
          <w:rFonts w:cs="Arial"/>
        </w:rPr>
        <w:t xml:space="preserve"> the official soccer ball of the World Cup in Brazil (2014). Following Chebyshev (1878), Ghys showed how to clothe a round ball with no wrinkles (2011), </w:t>
      </w:r>
      <w:r w:rsidR="00720D18">
        <w:rPr>
          <w:rFonts w:cs="Arial"/>
        </w:rPr>
        <w:t xml:space="preserve">mentioned </w:t>
      </w:r>
      <w:r w:rsidR="004C2029" w:rsidRPr="00582355">
        <w:rPr>
          <w:rFonts w:cs="Arial"/>
        </w:rPr>
        <w:t>incredible flat surfaces by Borrelli et al (2012), following theorems of Leb</w:t>
      </w:r>
      <w:r w:rsidR="00745B76" w:rsidRPr="00582355">
        <w:rPr>
          <w:rFonts w:cs="Arial"/>
        </w:rPr>
        <w:t>e</w:t>
      </w:r>
      <w:r w:rsidR="00720D18">
        <w:rPr>
          <w:rFonts w:cs="Arial"/>
        </w:rPr>
        <w:t>sgue (1898) and Nash (1954). Still, he left the audience with understanding how many questions</w:t>
      </w:r>
      <w:r>
        <w:rPr>
          <w:rFonts w:cs="Arial"/>
        </w:rPr>
        <w:t xml:space="preserve"> in the subject</w:t>
      </w:r>
      <w:r w:rsidR="00720D18">
        <w:rPr>
          <w:rFonts w:cs="Arial"/>
        </w:rPr>
        <w:t xml:space="preserve"> remain unanswered.</w:t>
      </w:r>
    </w:p>
    <w:p w14:paraId="2D4A20DC" w14:textId="77777777" w:rsidR="004C2029" w:rsidRPr="00582355" w:rsidRDefault="004C2029" w:rsidP="004C2029">
      <w:pPr>
        <w:widowControl w:val="0"/>
        <w:autoSpaceDE w:val="0"/>
        <w:autoSpaceDN w:val="0"/>
        <w:adjustRightInd w:val="0"/>
        <w:spacing w:after="0" w:line="240" w:lineRule="auto"/>
        <w:jc w:val="left"/>
        <w:rPr>
          <w:rFonts w:cs="Arial"/>
        </w:rPr>
      </w:pPr>
    </w:p>
    <w:p w14:paraId="634C0EDF" w14:textId="77777777" w:rsidR="00B81BD5" w:rsidRDefault="00B81BD5" w:rsidP="00745B76">
      <w:pPr>
        <w:spacing w:line="240" w:lineRule="auto"/>
      </w:pPr>
    </w:p>
    <w:p w14:paraId="353670ED" w14:textId="658C12B2" w:rsidR="002137B8" w:rsidRPr="00720D18" w:rsidRDefault="00745B76" w:rsidP="00745B76">
      <w:pPr>
        <w:spacing w:line="240" w:lineRule="auto"/>
      </w:pPr>
      <w:r w:rsidRPr="00720D18">
        <w:t xml:space="preserve">More excitement was to follow, as on March 31 professor </w:t>
      </w:r>
      <w:r w:rsidR="004F3290" w:rsidRPr="004F3290">
        <w:rPr>
          <w:b/>
        </w:rPr>
        <w:t>Dr.</w:t>
      </w:r>
      <w:r w:rsidR="004F3290">
        <w:t xml:space="preserve"> </w:t>
      </w:r>
      <w:r w:rsidRPr="004F3290">
        <w:rPr>
          <w:b/>
        </w:rPr>
        <w:t>Da</w:t>
      </w:r>
      <w:r w:rsidR="00720D18" w:rsidRPr="004F3290">
        <w:rPr>
          <w:b/>
        </w:rPr>
        <w:t>vid Gross</w:t>
      </w:r>
      <w:r w:rsidR="004F3290">
        <w:t>, professor of physics, KIT</w:t>
      </w:r>
      <w:r w:rsidR="00665737">
        <w:t>P, Nobel Prize in physics 2004,</w:t>
      </w:r>
      <w:r w:rsidR="00720D18" w:rsidRPr="00720D18">
        <w:t xml:space="preserve"> gave a talk entitle</w:t>
      </w:r>
      <w:r w:rsidR="004F3290">
        <w:t>d</w:t>
      </w:r>
      <w:r w:rsidR="00720D18" w:rsidRPr="00720D18">
        <w:rPr>
          <w:rFonts w:cs="Arial"/>
        </w:rPr>
        <w:t xml:space="preserve"> “The Frontiers of Fundamental Physic</w:t>
      </w:r>
      <w:r w:rsidR="00720D18">
        <w:rPr>
          <w:rFonts w:cs="Arial"/>
        </w:rPr>
        <w:t>s”</w:t>
      </w:r>
      <w:r w:rsidR="004F3290">
        <w:rPr>
          <w:rFonts w:cs="Arial"/>
        </w:rPr>
        <w:t>…</w:t>
      </w:r>
    </w:p>
    <w:p w14:paraId="00B441B6" w14:textId="6776C781" w:rsidR="00B31024" w:rsidRPr="00582355" w:rsidRDefault="006659E7" w:rsidP="00745B76">
      <w:pPr>
        <w:widowControl w:val="0"/>
        <w:autoSpaceDE w:val="0"/>
        <w:autoSpaceDN w:val="0"/>
        <w:adjustRightInd w:val="0"/>
        <w:spacing w:after="0" w:line="240" w:lineRule="auto"/>
        <w:rPr>
          <w:rFonts w:cs="Georgia"/>
        </w:rPr>
      </w:pPr>
      <w:r w:rsidRPr="00582355">
        <w:rPr>
          <w:rFonts w:cs="Georgia"/>
        </w:rPr>
        <w:t>In</w:t>
      </w:r>
      <w:r w:rsidR="00B31024" w:rsidRPr="00582355">
        <w:rPr>
          <w:rFonts w:cs="Georgia"/>
        </w:rPr>
        <w:t xml:space="preserve"> the Nobel lecture, as you were talking about the beginning of your career in Berkeley, you mentioned "Experimental suprem</w:t>
      </w:r>
      <w:r w:rsidR="00B7316A">
        <w:rPr>
          <w:rFonts w:cs="Georgia"/>
        </w:rPr>
        <w:t>acy" and "Theoretical Impotence</w:t>
      </w:r>
      <w:r w:rsidR="00B31024" w:rsidRPr="00582355">
        <w:rPr>
          <w:rFonts w:cs="Georgia"/>
        </w:rPr>
        <w:t>. "  In your Della Pietra talk you spoke a lot about experimental supremacy of LHC. How has LHC altered our understanding of matter and what do you personally expect within the next few years from CERN to change this balanc</w:t>
      </w:r>
      <w:r w:rsidRPr="00582355">
        <w:rPr>
          <w:rFonts w:cs="Georgia"/>
        </w:rPr>
        <w:t>e between theory and experiment</w:t>
      </w:r>
      <w:r w:rsidR="00B31024" w:rsidRPr="00582355">
        <w:rPr>
          <w:rFonts w:cs="Georgia"/>
        </w:rPr>
        <w:t>?</w:t>
      </w:r>
    </w:p>
    <w:p w14:paraId="1E499240" w14:textId="77777777" w:rsidR="00B31024" w:rsidRPr="00582355" w:rsidRDefault="00B31024" w:rsidP="00745B76">
      <w:pPr>
        <w:widowControl w:val="0"/>
        <w:autoSpaceDE w:val="0"/>
        <w:autoSpaceDN w:val="0"/>
        <w:adjustRightInd w:val="0"/>
        <w:spacing w:after="0" w:line="240" w:lineRule="auto"/>
        <w:rPr>
          <w:rFonts w:cs="Georgia"/>
        </w:rPr>
      </w:pPr>
    </w:p>
    <w:p w14:paraId="077C5E65" w14:textId="6FBFFECA" w:rsidR="00B31024" w:rsidRPr="00582355" w:rsidRDefault="00B31024" w:rsidP="00745B76">
      <w:pPr>
        <w:widowControl w:val="0"/>
        <w:autoSpaceDE w:val="0"/>
        <w:autoSpaceDN w:val="0"/>
        <w:adjustRightInd w:val="0"/>
        <w:spacing w:after="0" w:line="240" w:lineRule="auto"/>
        <w:rPr>
          <w:rFonts w:cs="Georgia"/>
        </w:rPr>
      </w:pPr>
      <w:r w:rsidRPr="00582355">
        <w:rPr>
          <w:rFonts w:cs="Georgia"/>
        </w:rPr>
        <w:t xml:space="preserve">You talk about whether our ignorance is finite... How do you see the role of institutes like Kavli, Santa Barbara, or Simons Center, in this regard and how successful have they been in extending the frontiers of our understanding? </w:t>
      </w:r>
    </w:p>
    <w:p w14:paraId="493E100F" w14:textId="77777777" w:rsidR="00B31024" w:rsidRPr="00582355" w:rsidRDefault="00B31024" w:rsidP="00745B76">
      <w:pPr>
        <w:widowControl w:val="0"/>
        <w:autoSpaceDE w:val="0"/>
        <w:autoSpaceDN w:val="0"/>
        <w:adjustRightInd w:val="0"/>
        <w:spacing w:after="0" w:line="240" w:lineRule="auto"/>
        <w:rPr>
          <w:rFonts w:cs="Georgia"/>
        </w:rPr>
      </w:pPr>
    </w:p>
    <w:p w14:paraId="6CFAFCF4" w14:textId="77777777" w:rsidR="00B31024" w:rsidRPr="00582355" w:rsidRDefault="00B31024" w:rsidP="00745B76">
      <w:pPr>
        <w:widowControl w:val="0"/>
        <w:autoSpaceDE w:val="0"/>
        <w:autoSpaceDN w:val="0"/>
        <w:adjustRightInd w:val="0"/>
        <w:spacing w:after="0" w:line="240" w:lineRule="auto"/>
        <w:rPr>
          <w:rFonts w:cs="Georgia"/>
        </w:rPr>
      </w:pPr>
    </w:p>
    <w:p w14:paraId="73C71B91" w14:textId="339E8AC3" w:rsidR="00B31024" w:rsidRPr="00582355" w:rsidRDefault="00B31024" w:rsidP="00745B76">
      <w:pPr>
        <w:widowControl w:val="0"/>
        <w:autoSpaceDE w:val="0"/>
        <w:autoSpaceDN w:val="0"/>
        <w:adjustRightInd w:val="0"/>
        <w:spacing w:after="0" w:line="240" w:lineRule="auto"/>
        <w:rPr>
          <w:rFonts w:cs="Georgia"/>
        </w:rPr>
      </w:pPr>
      <w:r w:rsidRPr="00582355">
        <w:rPr>
          <w:rFonts w:cs="Georgia"/>
        </w:rPr>
        <w:t>In 1973 you discovered asymptotic freedom, a phenomenon that changed high energy physics. In your opinion, since that time has there been an equally important discovery and what was it?</w:t>
      </w:r>
    </w:p>
    <w:p w14:paraId="7B1467F4" w14:textId="77777777" w:rsidR="00B31024" w:rsidRPr="00582355" w:rsidRDefault="00B31024" w:rsidP="00745B76">
      <w:pPr>
        <w:spacing w:line="240" w:lineRule="auto"/>
        <w:rPr>
          <w:b/>
        </w:rPr>
      </w:pPr>
    </w:p>
    <w:p w14:paraId="32EA3741" w14:textId="77777777" w:rsidR="002137B8" w:rsidRPr="00582355" w:rsidRDefault="002137B8" w:rsidP="002137B8">
      <w:pPr>
        <w:widowControl w:val="0"/>
        <w:autoSpaceDE w:val="0"/>
        <w:autoSpaceDN w:val="0"/>
        <w:adjustRightInd w:val="0"/>
        <w:spacing w:after="0" w:line="240" w:lineRule="auto"/>
        <w:jc w:val="left"/>
        <w:rPr>
          <w:rFonts w:cs="Arial"/>
        </w:rPr>
      </w:pPr>
    </w:p>
    <w:p w14:paraId="2C69C9D0" w14:textId="0EBF90D4" w:rsidR="00C201F0" w:rsidRPr="00582355" w:rsidRDefault="002B538C" w:rsidP="00190B7E">
      <w:pPr>
        <w:spacing w:line="240" w:lineRule="auto"/>
        <w:rPr>
          <w:b/>
        </w:rPr>
      </w:pPr>
      <w:r>
        <w:rPr>
          <w:b/>
        </w:rPr>
        <w:t>Use poster and headshots.</w:t>
      </w:r>
    </w:p>
    <w:p w14:paraId="7170084D" w14:textId="77777777" w:rsidR="00514292" w:rsidRPr="00582355" w:rsidRDefault="00514292" w:rsidP="00190B7E">
      <w:pPr>
        <w:spacing w:line="240" w:lineRule="auto"/>
      </w:pPr>
    </w:p>
    <w:p w14:paraId="200FE1C1" w14:textId="77777777" w:rsidR="00C201F0" w:rsidRPr="00582355" w:rsidRDefault="00C201F0" w:rsidP="00190B7E">
      <w:pPr>
        <w:spacing w:line="240" w:lineRule="auto"/>
      </w:pPr>
    </w:p>
    <w:p w14:paraId="1C54631C" w14:textId="77777777" w:rsidR="00C201F0" w:rsidRPr="00582355" w:rsidRDefault="00C201F0" w:rsidP="00190B7E">
      <w:pPr>
        <w:spacing w:line="240" w:lineRule="auto"/>
      </w:pPr>
    </w:p>
    <w:p w14:paraId="6C6AF346" w14:textId="77777777" w:rsidR="00C201F0" w:rsidRPr="00582355" w:rsidRDefault="00C201F0" w:rsidP="00190B7E">
      <w:pPr>
        <w:spacing w:line="240" w:lineRule="auto"/>
      </w:pPr>
    </w:p>
    <w:p w14:paraId="39F58C06" w14:textId="77777777" w:rsidR="005311A2" w:rsidRPr="00582355" w:rsidRDefault="005311A2" w:rsidP="00190B7E">
      <w:pPr>
        <w:spacing w:line="240" w:lineRule="auto"/>
        <w:rPr>
          <w:b/>
        </w:rPr>
      </w:pPr>
    </w:p>
    <w:p w14:paraId="0602CEDE" w14:textId="03ABB954" w:rsidR="00D7028A" w:rsidRPr="00D7028A" w:rsidRDefault="00582355" w:rsidP="00D7028A">
      <w:pPr>
        <w:widowControl w:val="0"/>
        <w:autoSpaceDE w:val="0"/>
        <w:autoSpaceDN w:val="0"/>
        <w:adjustRightInd w:val="0"/>
        <w:spacing w:after="0" w:line="240" w:lineRule="auto"/>
        <w:jc w:val="left"/>
        <w:rPr>
          <w:rFonts w:cs="Arial"/>
          <w:color w:val="1A1A1A"/>
        </w:rPr>
      </w:pPr>
      <w:r w:rsidRPr="00D7028A">
        <w:rPr>
          <w:b/>
        </w:rPr>
        <w:t xml:space="preserve">Next </w:t>
      </w:r>
      <w:r w:rsidR="00D7028A">
        <w:rPr>
          <w:b/>
        </w:rPr>
        <w:t xml:space="preserve">Edition of the </w:t>
      </w:r>
      <w:r w:rsidRPr="00D7028A">
        <w:rPr>
          <w:b/>
        </w:rPr>
        <w:t xml:space="preserve">Della Pietra </w:t>
      </w:r>
      <w:r w:rsidR="00D7028A">
        <w:rPr>
          <w:b/>
        </w:rPr>
        <w:t>Lecture Series will be held October 1-2, 2015</w:t>
      </w:r>
    </w:p>
    <w:p w14:paraId="34C6D28C" w14:textId="3C0AC770" w:rsidR="00D7028A" w:rsidRPr="00D7028A" w:rsidRDefault="00D7028A" w:rsidP="00D7028A">
      <w:pPr>
        <w:widowControl w:val="0"/>
        <w:autoSpaceDE w:val="0"/>
        <w:autoSpaceDN w:val="0"/>
        <w:adjustRightInd w:val="0"/>
        <w:spacing w:after="0" w:line="240" w:lineRule="auto"/>
        <w:jc w:val="left"/>
        <w:rPr>
          <w:rFonts w:cs="Arial"/>
          <w:color w:val="1A1A1A"/>
        </w:rPr>
      </w:pPr>
      <w:r w:rsidRPr="00D7028A">
        <w:rPr>
          <w:rFonts w:cs="Arial"/>
          <w:color w:val="1A1A1A"/>
        </w:rPr>
        <w:t>Dr. Bonnie Bassler, Squibb Professor in Molecular Biology, Chair of the Department of Molecular Biology, Princeton University</w:t>
      </w:r>
      <w:r>
        <w:rPr>
          <w:rFonts w:cs="Arial"/>
          <w:color w:val="1A1A1A"/>
        </w:rPr>
        <w:t xml:space="preserve">. For more information on Dr. Bassler’s research please, visit </w:t>
      </w:r>
      <w:r w:rsidRPr="00D7028A">
        <w:rPr>
          <w:rFonts w:cs="Arial"/>
          <w:color w:val="1A1A1A"/>
        </w:rPr>
        <w:t>http://molbio.princeton.edu/faculty/molbio-faculty/31-bassler</w:t>
      </w:r>
    </w:p>
    <w:p w14:paraId="5A5AABDB" w14:textId="77777777" w:rsidR="00FE5473" w:rsidRDefault="00FE5473" w:rsidP="00190B7E">
      <w:pPr>
        <w:spacing w:line="240" w:lineRule="auto"/>
        <w:rPr>
          <w:b/>
        </w:rPr>
      </w:pPr>
    </w:p>
    <w:p w14:paraId="6DF17BB1" w14:textId="77777777" w:rsidR="00D7028A" w:rsidRPr="00582355" w:rsidRDefault="00D7028A" w:rsidP="00190B7E">
      <w:pPr>
        <w:spacing w:line="240" w:lineRule="auto"/>
        <w:rPr>
          <w:b/>
        </w:rPr>
      </w:pPr>
    </w:p>
    <w:p w14:paraId="637FE239" w14:textId="77777777" w:rsidR="00FE5473" w:rsidRPr="00582355" w:rsidRDefault="00FE5473" w:rsidP="00190B7E">
      <w:pPr>
        <w:spacing w:line="240" w:lineRule="auto"/>
        <w:rPr>
          <w:b/>
        </w:rPr>
      </w:pPr>
    </w:p>
    <w:p w14:paraId="214ED467" w14:textId="38A62B58" w:rsidR="00757666" w:rsidRPr="00582355" w:rsidRDefault="002B538C" w:rsidP="006F130A">
      <w:pPr>
        <w:spacing w:line="240" w:lineRule="auto"/>
        <w:rPr>
          <w:rFonts w:eastAsia="Times New Roman" w:cs="Arial"/>
          <w:b/>
          <w:iCs/>
          <w:shd w:val="clear" w:color="auto" w:fill="FFFFFF"/>
        </w:rPr>
      </w:pPr>
      <w:r>
        <w:rPr>
          <w:b/>
        </w:rPr>
        <w:t>738  headshot</w:t>
      </w:r>
    </w:p>
    <w:p w14:paraId="6BA431BC" w14:textId="77777777" w:rsidR="00757666" w:rsidRPr="00582355" w:rsidRDefault="00757666" w:rsidP="00190B7E">
      <w:pPr>
        <w:spacing w:after="0" w:line="240" w:lineRule="auto"/>
        <w:jc w:val="center"/>
        <w:rPr>
          <w:rFonts w:eastAsia="Times New Roman" w:cs="Arial"/>
          <w:b/>
          <w:iCs/>
          <w:shd w:val="clear" w:color="auto" w:fill="FFFFFF"/>
        </w:rPr>
      </w:pPr>
    </w:p>
    <w:p w14:paraId="44243585" w14:textId="77777777" w:rsidR="00757666" w:rsidRPr="00582355" w:rsidRDefault="00757666" w:rsidP="00190B7E">
      <w:pPr>
        <w:spacing w:after="0" w:line="240" w:lineRule="auto"/>
        <w:jc w:val="center"/>
        <w:rPr>
          <w:rFonts w:eastAsia="Times New Roman" w:cs="Arial"/>
          <w:b/>
          <w:iCs/>
          <w:shd w:val="clear" w:color="auto" w:fill="FFFFFF"/>
        </w:rPr>
        <w:sectPr w:rsidR="00757666" w:rsidRPr="00582355" w:rsidSect="007B32B5">
          <w:footerReference w:type="even" r:id="rId18"/>
          <w:footerReference w:type="default" r:id="rId19"/>
          <w:type w:val="continuous"/>
          <w:pgSz w:w="12240" w:h="15840"/>
          <w:pgMar w:top="1080" w:right="1080" w:bottom="1080" w:left="1080" w:header="720" w:footer="720" w:gutter="0"/>
          <w:cols w:space="720"/>
          <w:titlePg/>
          <w:docGrid w:linePitch="360"/>
        </w:sectPr>
      </w:pPr>
    </w:p>
    <w:p w14:paraId="246C9EBC" w14:textId="75996EB3" w:rsidR="00757666" w:rsidRPr="00582355" w:rsidRDefault="00757666" w:rsidP="00190B7E">
      <w:pPr>
        <w:spacing w:after="0" w:line="240" w:lineRule="auto"/>
        <w:jc w:val="center"/>
        <w:rPr>
          <w:rFonts w:eastAsia="Times New Roman" w:cs="Arial"/>
          <w:b/>
          <w:iCs/>
          <w:shd w:val="clear" w:color="auto" w:fill="FFFFFF"/>
        </w:rPr>
      </w:pPr>
      <w:r w:rsidRPr="00582355">
        <w:rPr>
          <w:rFonts w:eastAsia="Times New Roman" w:cs="Arial"/>
          <w:b/>
          <w:iCs/>
          <w:shd w:val="clear" w:color="auto" w:fill="FFFFFF"/>
        </w:rPr>
        <w:lastRenderedPageBreak/>
        <w:t xml:space="preserve">Conversation with Edward Witten, Professor of </w:t>
      </w:r>
      <w:r w:rsidR="00064502" w:rsidRPr="00582355">
        <w:rPr>
          <w:rFonts w:eastAsia="Times New Roman" w:cs="Arial"/>
          <w:b/>
          <w:iCs/>
          <w:shd w:val="clear" w:color="auto" w:fill="FFFFFF"/>
        </w:rPr>
        <w:t xml:space="preserve">Mathematical </w:t>
      </w:r>
      <w:r w:rsidRPr="00582355">
        <w:rPr>
          <w:rFonts w:eastAsia="Times New Roman" w:cs="Arial"/>
          <w:b/>
          <w:iCs/>
          <w:shd w:val="clear" w:color="auto" w:fill="FFFFFF"/>
        </w:rPr>
        <w:t>Physics, IAS.</w:t>
      </w:r>
    </w:p>
    <w:p w14:paraId="6683EFD3" w14:textId="77777777" w:rsidR="00064502" w:rsidRPr="00582355" w:rsidRDefault="00064502" w:rsidP="00190B7E">
      <w:pPr>
        <w:spacing w:after="0" w:line="240" w:lineRule="auto"/>
        <w:jc w:val="center"/>
        <w:rPr>
          <w:rFonts w:eastAsia="Times New Roman" w:cs="Arial"/>
          <w:b/>
          <w:iCs/>
          <w:shd w:val="clear" w:color="auto" w:fill="FFFFFF"/>
        </w:rPr>
      </w:pPr>
    </w:p>
    <w:p w14:paraId="76126A69" w14:textId="71806423" w:rsidR="00757666" w:rsidRPr="00582355" w:rsidRDefault="002B538C" w:rsidP="00190B7E">
      <w:pPr>
        <w:spacing w:after="0" w:line="240" w:lineRule="auto"/>
        <w:rPr>
          <w:rFonts w:eastAsia="Times New Roman" w:cs="Arial"/>
          <w:b/>
          <w:iCs/>
          <w:shd w:val="clear" w:color="auto" w:fill="FFFFFF"/>
        </w:rPr>
      </w:pPr>
      <w:r>
        <w:rPr>
          <w:rFonts w:eastAsia="Times New Roman" w:cs="Arial"/>
          <w:b/>
          <w:iCs/>
          <w:shd w:val="clear" w:color="auto" w:fill="FFFFFF"/>
        </w:rPr>
        <w:t>Professor Edward Witten, with the Institute for Advanced Study,</w:t>
      </w:r>
      <w:r w:rsidR="00FE3800">
        <w:rPr>
          <w:rFonts w:eastAsia="Times New Roman" w:cs="Arial"/>
          <w:b/>
          <w:iCs/>
          <w:shd w:val="clear" w:color="auto" w:fill="FFFFFF"/>
        </w:rPr>
        <w:t xml:space="preserve"> </w:t>
      </w:r>
      <w:r w:rsidR="009678DC" w:rsidRPr="00582355">
        <w:rPr>
          <w:rFonts w:eastAsia="Times New Roman" w:cs="Arial"/>
          <w:b/>
          <w:iCs/>
          <w:shd w:val="clear" w:color="auto" w:fill="FFFFFF"/>
        </w:rPr>
        <w:t xml:space="preserve"> gave a series of talks at </w:t>
      </w:r>
      <w:r w:rsidR="00064502" w:rsidRPr="00582355">
        <w:rPr>
          <w:rFonts w:eastAsia="Times New Roman" w:cs="Arial"/>
          <w:b/>
          <w:iCs/>
          <w:shd w:val="clear" w:color="auto" w:fill="FFFFFF"/>
        </w:rPr>
        <w:t xml:space="preserve">the </w:t>
      </w:r>
      <w:r w:rsidR="009678DC" w:rsidRPr="00582355">
        <w:rPr>
          <w:rFonts w:eastAsia="Times New Roman" w:cs="Arial"/>
          <w:b/>
          <w:iCs/>
          <w:shd w:val="clear" w:color="auto" w:fill="FFFFFF"/>
        </w:rPr>
        <w:t>Supermoduli</w:t>
      </w:r>
      <w:r w:rsidR="00064502" w:rsidRPr="00582355">
        <w:rPr>
          <w:rFonts w:eastAsia="Times New Roman" w:cs="Arial"/>
          <w:b/>
          <w:iCs/>
          <w:shd w:val="clear" w:color="auto" w:fill="FFFFFF"/>
        </w:rPr>
        <w:t xml:space="preserve"> workshop, a talk at </w:t>
      </w:r>
      <w:r w:rsidR="00665737">
        <w:rPr>
          <w:rFonts w:eastAsia="Times New Roman" w:cs="Arial"/>
          <w:b/>
          <w:iCs/>
          <w:shd w:val="clear" w:color="auto" w:fill="FFFFFF"/>
        </w:rPr>
        <w:t>the Future Prospects for Fundamental P</w:t>
      </w:r>
      <w:r w:rsidR="009678DC" w:rsidRPr="00582355">
        <w:rPr>
          <w:rFonts w:eastAsia="Times New Roman" w:cs="Arial"/>
          <w:b/>
          <w:iCs/>
          <w:shd w:val="clear" w:color="auto" w:fill="FFFFFF"/>
        </w:rPr>
        <w:t>hysi</w:t>
      </w:r>
      <w:r w:rsidR="00064502" w:rsidRPr="00582355">
        <w:rPr>
          <w:rFonts w:eastAsia="Times New Roman" w:cs="Arial"/>
          <w:b/>
          <w:iCs/>
          <w:shd w:val="clear" w:color="auto" w:fill="FFFFFF"/>
        </w:rPr>
        <w:t>cs workshop, and a talk at the Physics and Mathematics of K</w:t>
      </w:r>
      <w:r w:rsidR="009678DC" w:rsidRPr="00582355">
        <w:rPr>
          <w:rFonts w:eastAsia="Times New Roman" w:cs="Arial"/>
          <w:b/>
          <w:iCs/>
          <w:shd w:val="clear" w:color="auto" w:fill="FFFFFF"/>
        </w:rPr>
        <w:t xml:space="preserve">not </w:t>
      </w:r>
      <w:r w:rsidR="00064502" w:rsidRPr="00582355">
        <w:rPr>
          <w:rFonts w:eastAsia="Times New Roman" w:cs="Arial"/>
          <w:b/>
          <w:iCs/>
          <w:shd w:val="clear" w:color="auto" w:fill="FFFFFF"/>
        </w:rPr>
        <w:t>H</w:t>
      </w:r>
      <w:r w:rsidR="009678DC" w:rsidRPr="00582355">
        <w:rPr>
          <w:rFonts w:eastAsia="Times New Roman" w:cs="Arial"/>
          <w:b/>
          <w:iCs/>
          <w:shd w:val="clear" w:color="auto" w:fill="FFFFFF"/>
        </w:rPr>
        <w:t>omologies</w:t>
      </w:r>
      <w:r w:rsidR="00064502" w:rsidRPr="00582355">
        <w:rPr>
          <w:rFonts w:eastAsia="Times New Roman" w:cs="Arial"/>
          <w:b/>
          <w:iCs/>
          <w:shd w:val="clear" w:color="auto" w:fill="FFFFFF"/>
        </w:rPr>
        <w:t xml:space="preserve"> workshop as well, </w:t>
      </w:r>
      <w:r w:rsidR="00665737">
        <w:rPr>
          <w:rFonts w:eastAsia="Times New Roman" w:cs="Arial"/>
          <w:b/>
          <w:iCs/>
          <w:shd w:val="clear" w:color="auto" w:fill="FFFFFF"/>
        </w:rPr>
        <w:t>thus contributing to</w:t>
      </w:r>
      <w:r w:rsidR="00277687">
        <w:rPr>
          <w:rFonts w:eastAsia="Times New Roman" w:cs="Arial"/>
          <w:b/>
          <w:iCs/>
          <w:shd w:val="clear" w:color="auto" w:fill="FFFFFF"/>
        </w:rPr>
        <w:t xml:space="preserve"> a solid recognition of </w:t>
      </w:r>
      <w:r w:rsidR="00064502" w:rsidRPr="00582355">
        <w:rPr>
          <w:rFonts w:eastAsia="Times New Roman" w:cs="Arial"/>
          <w:b/>
          <w:iCs/>
          <w:shd w:val="clear" w:color="auto" w:fill="FFFFFF"/>
        </w:rPr>
        <w:t>Spring 2015 a</w:t>
      </w:r>
      <w:r w:rsidR="00277687">
        <w:rPr>
          <w:rFonts w:eastAsia="Times New Roman" w:cs="Arial"/>
          <w:b/>
          <w:iCs/>
          <w:shd w:val="clear" w:color="auto" w:fill="FFFFFF"/>
        </w:rPr>
        <w:t>s</w:t>
      </w:r>
      <w:r w:rsidR="00064502" w:rsidRPr="00582355">
        <w:rPr>
          <w:rFonts w:eastAsia="Times New Roman" w:cs="Arial"/>
          <w:b/>
          <w:iCs/>
          <w:shd w:val="clear" w:color="auto" w:fill="FFFFFF"/>
        </w:rPr>
        <w:t xml:space="preserve"> uniquely productive period</w:t>
      </w:r>
      <w:r w:rsidR="00B7316A">
        <w:rPr>
          <w:rFonts w:eastAsia="Times New Roman" w:cs="Arial"/>
          <w:b/>
          <w:iCs/>
          <w:shd w:val="clear" w:color="auto" w:fill="FFFFFF"/>
        </w:rPr>
        <w:t xml:space="preserve"> at the SCGP</w:t>
      </w:r>
      <w:r w:rsidR="00064502" w:rsidRPr="00582355">
        <w:rPr>
          <w:rFonts w:eastAsia="Times New Roman" w:cs="Arial"/>
          <w:b/>
          <w:iCs/>
          <w:shd w:val="clear" w:color="auto" w:fill="FFFFFF"/>
        </w:rPr>
        <w:t>.</w:t>
      </w:r>
    </w:p>
    <w:p w14:paraId="3B892F5D" w14:textId="77777777" w:rsidR="00757666" w:rsidRPr="00582355" w:rsidRDefault="00757666" w:rsidP="00190B7E">
      <w:pPr>
        <w:spacing w:after="0" w:line="240" w:lineRule="auto"/>
        <w:rPr>
          <w:rFonts w:eastAsia="Times New Roman" w:cs="Arial"/>
          <w:b/>
          <w:iCs/>
          <w:shd w:val="clear" w:color="auto" w:fill="FFFFFF"/>
        </w:rPr>
      </w:pPr>
    </w:p>
    <w:p w14:paraId="18EAC7F2" w14:textId="2839CB67" w:rsidR="00757666" w:rsidRPr="00582355" w:rsidRDefault="00757666" w:rsidP="00B81BD5">
      <w:pPr>
        <w:spacing w:after="0" w:line="240" w:lineRule="auto"/>
        <w:rPr>
          <w:rFonts w:eastAsia="Times New Roman" w:cs="Arial"/>
          <w:b/>
          <w:iCs/>
          <w:shd w:val="clear" w:color="auto" w:fill="FFFFFF"/>
        </w:rPr>
      </w:pPr>
      <w:r w:rsidRPr="00582355">
        <w:rPr>
          <w:rFonts w:eastAsia="Times New Roman" w:cs="Arial"/>
          <w:b/>
          <w:iCs/>
          <w:shd w:val="clear" w:color="auto" w:fill="FFFFFF"/>
        </w:rPr>
        <w:t xml:space="preserve">One of the incredible things about the Supermoduli workshop was its pace - you, among 2 other organizers, were giving </w:t>
      </w:r>
      <w:r w:rsidR="00064502" w:rsidRPr="00582355">
        <w:rPr>
          <w:rFonts w:eastAsia="Times New Roman" w:cs="Arial"/>
          <w:b/>
          <w:iCs/>
          <w:shd w:val="clear" w:color="auto" w:fill="FFFFFF"/>
        </w:rPr>
        <w:t xml:space="preserve">daily </w:t>
      </w:r>
      <w:r w:rsidRPr="00582355">
        <w:rPr>
          <w:rFonts w:eastAsia="Times New Roman" w:cs="Arial"/>
          <w:b/>
          <w:iCs/>
          <w:shd w:val="clear" w:color="auto" w:fill="FFFFFF"/>
        </w:rPr>
        <w:t>talks</w:t>
      </w:r>
      <w:r w:rsidR="00064502" w:rsidRPr="00582355">
        <w:rPr>
          <w:rFonts w:eastAsia="Times New Roman" w:cs="Arial"/>
          <w:b/>
          <w:iCs/>
          <w:shd w:val="clear" w:color="auto" w:fill="FFFFFF"/>
        </w:rPr>
        <w:t xml:space="preserve"> for the duration of the workshop</w:t>
      </w:r>
      <w:r w:rsidRPr="00582355">
        <w:rPr>
          <w:rFonts w:eastAsia="Times New Roman" w:cs="Arial"/>
          <w:b/>
          <w:iCs/>
          <w:shd w:val="clear" w:color="auto" w:fill="FFFFFF"/>
        </w:rPr>
        <w:t>. And still, at the end of each lecture the audience was still hungry for more!</w:t>
      </w:r>
    </w:p>
    <w:p w14:paraId="02055B7F" w14:textId="77777777" w:rsidR="00757666" w:rsidRPr="00582355" w:rsidRDefault="00757666" w:rsidP="00190B7E">
      <w:pPr>
        <w:spacing w:after="0" w:line="240" w:lineRule="auto"/>
        <w:rPr>
          <w:rFonts w:eastAsia="Times New Roman" w:cs="Arial"/>
          <w:b/>
          <w:iCs/>
          <w:shd w:val="clear" w:color="auto" w:fill="FFFFFF"/>
        </w:rPr>
      </w:pPr>
    </w:p>
    <w:p w14:paraId="2293BCAE" w14:textId="77777777" w:rsidR="00757666" w:rsidRPr="00582355" w:rsidRDefault="00757666" w:rsidP="00190B7E">
      <w:pPr>
        <w:spacing w:after="0" w:line="240" w:lineRule="auto"/>
        <w:rPr>
          <w:rFonts w:eastAsia="Times New Roman" w:cs="Arial"/>
          <w:iCs/>
          <w:shd w:val="clear" w:color="auto" w:fill="FFFFFF"/>
        </w:rPr>
      </w:pPr>
      <w:r w:rsidRPr="00582355">
        <w:rPr>
          <w:rFonts w:eastAsia="Times New Roman" w:cs="Arial"/>
          <w:iCs/>
          <w:shd w:val="clear" w:color="auto" w:fill="FFFFFF"/>
        </w:rPr>
        <w:t>I hope so. I can tell you as a speaker, one always explains less on any given day than one was hoping to.</w:t>
      </w:r>
    </w:p>
    <w:p w14:paraId="356EB27C" w14:textId="77777777" w:rsidR="00757666" w:rsidRPr="00582355" w:rsidRDefault="00757666" w:rsidP="00190B7E">
      <w:pPr>
        <w:spacing w:after="0" w:line="240" w:lineRule="auto"/>
        <w:rPr>
          <w:rFonts w:eastAsia="Times New Roman" w:cs="Arial"/>
          <w:iCs/>
          <w:shd w:val="clear" w:color="auto" w:fill="FFFFFF"/>
        </w:rPr>
      </w:pPr>
    </w:p>
    <w:p w14:paraId="72C20B3F" w14:textId="77777777" w:rsidR="00757666" w:rsidRPr="00582355" w:rsidRDefault="00757666" w:rsidP="00190B7E">
      <w:pPr>
        <w:spacing w:after="0" w:line="240" w:lineRule="auto"/>
        <w:rPr>
          <w:rFonts w:eastAsia="Times New Roman" w:cs="Arial"/>
          <w:b/>
          <w:iCs/>
          <w:shd w:val="clear" w:color="auto" w:fill="FFFFFF"/>
        </w:rPr>
      </w:pPr>
      <w:r w:rsidRPr="00582355">
        <w:rPr>
          <w:rFonts w:eastAsia="Times New Roman" w:cs="Arial"/>
          <w:b/>
          <w:iCs/>
          <w:shd w:val="clear" w:color="auto" w:fill="FFFFFF"/>
        </w:rPr>
        <w:t>Do you feel that the 5 talks, entitled "Holomorphic Methods in Low Genus", covered your bases on the subject?</w:t>
      </w:r>
    </w:p>
    <w:p w14:paraId="193665AD" w14:textId="77777777" w:rsidR="00757666" w:rsidRPr="00582355" w:rsidRDefault="00757666" w:rsidP="00190B7E">
      <w:pPr>
        <w:spacing w:after="0" w:line="240" w:lineRule="auto"/>
        <w:rPr>
          <w:rFonts w:eastAsia="Times New Roman" w:cs="Arial"/>
          <w:iCs/>
          <w:shd w:val="clear" w:color="auto" w:fill="FFFFFF"/>
        </w:rPr>
      </w:pPr>
    </w:p>
    <w:p w14:paraId="56E76601" w14:textId="77777777" w:rsidR="00757666" w:rsidRPr="00582355" w:rsidRDefault="00757666" w:rsidP="00190B7E">
      <w:pPr>
        <w:spacing w:after="0" w:line="240" w:lineRule="auto"/>
        <w:rPr>
          <w:rFonts w:eastAsia="Times New Roman" w:cs="Arial"/>
          <w:iCs/>
          <w:shd w:val="clear" w:color="auto" w:fill="FFFFFF"/>
        </w:rPr>
      </w:pPr>
      <w:r w:rsidRPr="00582355">
        <w:rPr>
          <w:rFonts w:eastAsia="Times New Roman" w:cs="Arial"/>
          <w:iCs/>
          <w:shd w:val="clear" w:color="auto" w:fill="FFFFFF"/>
        </w:rPr>
        <w:t>They had to, though I had not originally been expecting to spend 2 lectures on foundational matters, as much as I did. But the lectures were kind of fun.</w:t>
      </w:r>
    </w:p>
    <w:p w14:paraId="0854D7DE" w14:textId="77777777" w:rsidR="00757666" w:rsidRPr="00582355" w:rsidRDefault="00757666" w:rsidP="00190B7E">
      <w:pPr>
        <w:spacing w:after="0" w:line="240" w:lineRule="auto"/>
        <w:ind w:left="720"/>
        <w:rPr>
          <w:rFonts w:eastAsia="Times New Roman" w:cs="Arial"/>
          <w:iCs/>
          <w:shd w:val="clear" w:color="auto" w:fill="FFFFFF"/>
        </w:rPr>
      </w:pPr>
    </w:p>
    <w:p w14:paraId="39EA222F" w14:textId="77777777" w:rsidR="00757666" w:rsidRPr="00582355" w:rsidRDefault="00757666" w:rsidP="00190B7E">
      <w:pPr>
        <w:spacing w:after="0" w:line="240" w:lineRule="auto"/>
        <w:rPr>
          <w:rFonts w:eastAsia="Times New Roman" w:cs="Arial"/>
          <w:iCs/>
          <w:shd w:val="clear" w:color="auto" w:fill="FFFFFF"/>
        </w:rPr>
      </w:pPr>
      <w:r w:rsidRPr="00582355">
        <w:rPr>
          <w:rFonts w:eastAsia="Times New Roman" w:cs="Arial"/>
          <w:b/>
          <w:iCs/>
          <w:shd w:val="clear" w:color="auto" w:fill="FFFFFF"/>
        </w:rPr>
        <w:t>The Supermoduli was the first workshop in the SCGP in this field. How did this subject emerge, and what is its importance for string theory (and pure mathematics)?</w:t>
      </w:r>
    </w:p>
    <w:p w14:paraId="662E4A4D" w14:textId="77777777" w:rsidR="00757666" w:rsidRPr="00582355" w:rsidRDefault="00757666" w:rsidP="00190B7E">
      <w:pPr>
        <w:spacing w:after="0" w:line="240" w:lineRule="auto"/>
        <w:rPr>
          <w:rFonts w:eastAsia="Times New Roman" w:cs="Arial"/>
          <w:iCs/>
          <w:shd w:val="clear" w:color="auto" w:fill="FFFFFF"/>
        </w:rPr>
      </w:pPr>
    </w:p>
    <w:p w14:paraId="18E55506" w14:textId="77777777" w:rsidR="00757666" w:rsidRPr="00582355" w:rsidRDefault="00757666" w:rsidP="00190B7E">
      <w:pPr>
        <w:spacing w:after="0" w:line="240" w:lineRule="auto"/>
        <w:rPr>
          <w:rFonts w:eastAsia="Times New Roman" w:cs="Arial"/>
          <w:iCs/>
          <w:shd w:val="clear" w:color="auto" w:fill="FFFFFF"/>
        </w:rPr>
      </w:pPr>
      <w:r w:rsidRPr="00582355">
        <w:rPr>
          <w:rFonts w:eastAsia="Times New Roman" w:cs="Arial"/>
          <w:iCs/>
          <w:shd w:val="clear" w:color="auto" w:fill="FFFFFF"/>
        </w:rPr>
        <w:t>Super Riemann surfaces are a generalization of classical Riemann surfaces. Classical Riemann surfaces are a topic in by now very classical mathematics, started in the nineteenth century.  There is by now a huge and very powerful theory. It has a surprising generalization in super Riemann surfaces, where we consider odd or quantum variables in the geometrical structure. And the super Riemann surface theory is the most natural framework to understand superstring theory in a situation in which we can understand it well – namely when the quantum affects are small.</w:t>
      </w:r>
    </w:p>
    <w:p w14:paraId="30FB93FC" w14:textId="77777777" w:rsidR="00757666" w:rsidRPr="00582355" w:rsidRDefault="00757666" w:rsidP="00190B7E">
      <w:pPr>
        <w:spacing w:after="0" w:line="240" w:lineRule="auto"/>
        <w:rPr>
          <w:rFonts w:eastAsia="Times New Roman" w:cs="Arial"/>
          <w:iCs/>
          <w:shd w:val="clear" w:color="auto" w:fill="FFFFFF"/>
        </w:rPr>
      </w:pPr>
    </w:p>
    <w:p w14:paraId="3E68E4FE" w14:textId="77777777" w:rsidR="00757666" w:rsidRPr="00582355" w:rsidRDefault="00757666" w:rsidP="00190B7E">
      <w:pPr>
        <w:spacing w:after="0" w:line="240" w:lineRule="auto"/>
        <w:rPr>
          <w:rFonts w:eastAsia="Times New Roman" w:cs="Arial"/>
          <w:iCs/>
          <w:shd w:val="clear" w:color="auto" w:fill="FFFFFF"/>
        </w:rPr>
      </w:pPr>
      <w:r w:rsidRPr="00582355">
        <w:rPr>
          <w:rFonts w:eastAsia="Times New Roman" w:cs="Arial"/>
          <w:iCs/>
          <w:shd w:val="clear" w:color="auto" w:fill="FFFFFF"/>
        </w:rPr>
        <w:t>It is a rather old field, which was developed to some extent in the 1980’s and was neglected after that. Some of us have gotten interested again, and are trying to understand it better. So the workshop we have just had was the first workshop on super Riemann surfaces in the 21 century!</w:t>
      </w:r>
    </w:p>
    <w:p w14:paraId="1623C56B" w14:textId="77777777" w:rsidR="00757666" w:rsidRPr="00582355" w:rsidRDefault="00757666" w:rsidP="00190B7E">
      <w:pPr>
        <w:spacing w:after="0" w:line="240" w:lineRule="auto"/>
        <w:ind w:left="720"/>
        <w:rPr>
          <w:rFonts w:eastAsia="Times New Roman" w:cs="Arial"/>
          <w:iCs/>
          <w:shd w:val="clear" w:color="auto" w:fill="FFFFFF"/>
        </w:rPr>
      </w:pPr>
    </w:p>
    <w:p w14:paraId="75596492" w14:textId="77777777" w:rsidR="00757666" w:rsidRPr="00582355" w:rsidRDefault="00757666" w:rsidP="00190B7E">
      <w:pPr>
        <w:shd w:val="clear" w:color="auto" w:fill="FFFFFF"/>
        <w:spacing w:after="0" w:line="240" w:lineRule="auto"/>
        <w:rPr>
          <w:rFonts w:eastAsia="Times New Roman" w:cs="Arial"/>
          <w:b/>
        </w:rPr>
      </w:pPr>
      <w:r w:rsidRPr="00582355">
        <w:rPr>
          <w:rFonts w:eastAsia="Times New Roman" w:cs="Arial"/>
          <w:b/>
        </w:rPr>
        <w:t>At the Future Prospects for Fundamental Particle Physics and Cosmology workshop y</w:t>
      </w:r>
      <w:r w:rsidRPr="00582355">
        <w:rPr>
          <w:rFonts w:eastAsia="Times New Roman" w:cs="Arial"/>
          <w:b/>
          <w:iCs/>
        </w:rPr>
        <w:t>our talk was entitled "Some Remarks on Time Dependence in String Theory". Why is this an important topic for the future of string theory and physics in general?</w:t>
      </w:r>
    </w:p>
    <w:p w14:paraId="017438EB" w14:textId="77777777" w:rsidR="00757666" w:rsidRPr="00582355" w:rsidRDefault="00757666" w:rsidP="00190B7E">
      <w:pPr>
        <w:shd w:val="clear" w:color="auto" w:fill="FFFFFF"/>
        <w:spacing w:after="0" w:line="240" w:lineRule="auto"/>
        <w:rPr>
          <w:rFonts w:eastAsia="Times New Roman" w:cs="Arial"/>
        </w:rPr>
      </w:pPr>
    </w:p>
    <w:p w14:paraId="62B836DB" w14:textId="77777777" w:rsidR="00757666" w:rsidRPr="00582355" w:rsidRDefault="00757666" w:rsidP="00190B7E">
      <w:pPr>
        <w:shd w:val="clear" w:color="auto" w:fill="FFFFFF"/>
        <w:spacing w:after="0" w:line="240" w:lineRule="auto"/>
        <w:rPr>
          <w:rFonts w:eastAsia="Times New Roman" w:cs="Arial"/>
        </w:rPr>
      </w:pPr>
      <w:r w:rsidRPr="00582355">
        <w:rPr>
          <w:rFonts w:eastAsia="Times New Roman" w:cs="Arial"/>
        </w:rPr>
        <w:t>String theorists have discovered lots of crazy non-classical things about the behavior of space, when string theory departs from classical ideas in geometry and surprising things happen. But we don’t have a good understanding of the behavior of time. And probably there are surprises there, which may be important for understanding black holes and the Big Bang, although we do not know anything for sure.</w:t>
      </w:r>
    </w:p>
    <w:p w14:paraId="501D6532" w14:textId="77777777" w:rsidR="00757666" w:rsidRPr="00582355" w:rsidRDefault="00757666" w:rsidP="00190B7E">
      <w:pPr>
        <w:shd w:val="clear" w:color="auto" w:fill="FFFFFF"/>
        <w:spacing w:after="0" w:line="240" w:lineRule="auto"/>
        <w:rPr>
          <w:rFonts w:eastAsia="Times New Roman" w:cs="Arial"/>
          <w:iCs/>
        </w:rPr>
      </w:pPr>
    </w:p>
    <w:p w14:paraId="12C01B37" w14:textId="77777777" w:rsidR="00757666" w:rsidRPr="00582355" w:rsidRDefault="00757666" w:rsidP="00190B7E">
      <w:pPr>
        <w:shd w:val="clear" w:color="auto" w:fill="FFFFFF"/>
        <w:spacing w:after="0" w:line="240" w:lineRule="auto"/>
        <w:rPr>
          <w:rFonts w:eastAsia="Times New Roman" w:cs="Arial"/>
          <w:b/>
        </w:rPr>
      </w:pPr>
      <w:r w:rsidRPr="00582355">
        <w:rPr>
          <w:rFonts w:eastAsia="Times New Roman" w:cs="Arial"/>
          <w:b/>
          <w:iCs/>
        </w:rPr>
        <w:t>In an interview almost 30 years ago, you quoted the Italian physicist Daniele Amati, who reportedly said that “string theory is part of 21st-century physics that fell by chance into the 20th century”. How do you view this quote now?  Does it feel like string theory fell from the 22</w:t>
      </w:r>
      <w:r w:rsidRPr="00582355">
        <w:rPr>
          <w:rFonts w:eastAsia="Times New Roman" w:cs="Arial"/>
          <w:b/>
          <w:iCs/>
          <w:vertAlign w:val="superscript"/>
        </w:rPr>
        <w:t>nd</w:t>
      </w:r>
      <w:r w:rsidRPr="00582355">
        <w:rPr>
          <w:rFonts w:eastAsia="Times New Roman" w:cs="Arial"/>
          <w:b/>
          <w:iCs/>
        </w:rPr>
        <w:t xml:space="preserve"> century?</w:t>
      </w:r>
    </w:p>
    <w:p w14:paraId="6EE0BD9B" w14:textId="77777777" w:rsidR="00757666" w:rsidRPr="00582355" w:rsidRDefault="00757666" w:rsidP="00190B7E">
      <w:pPr>
        <w:shd w:val="clear" w:color="auto" w:fill="FFFFFF"/>
        <w:spacing w:after="0" w:line="240" w:lineRule="auto"/>
        <w:rPr>
          <w:rFonts w:eastAsia="Times New Roman" w:cs="Arial"/>
        </w:rPr>
      </w:pPr>
    </w:p>
    <w:p w14:paraId="3ED6DF17" w14:textId="77777777" w:rsidR="00757666" w:rsidRPr="00582355" w:rsidRDefault="00757666" w:rsidP="00190B7E">
      <w:pPr>
        <w:shd w:val="clear" w:color="auto" w:fill="FFFFFF"/>
        <w:spacing w:after="0" w:line="240" w:lineRule="auto"/>
        <w:rPr>
          <w:rFonts w:eastAsia="Times New Roman" w:cs="Arial"/>
        </w:rPr>
      </w:pPr>
      <w:r w:rsidRPr="00582355">
        <w:rPr>
          <w:rFonts w:eastAsia="Times New Roman" w:cs="Arial"/>
        </w:rPr>
        <w:t xml:space="preserve">This remark was actually quoted to me by a third person, and I have been mentioning it in interviews and talks since the mid-1980’s. Assuming it was Amati who said that first, what he meant by it must have been that the physicists who discovered string theory stumbled into it without having any idea what they were finding, without really looking </w:t>
      </w:r>
      <w:r w:rsidRPr="00582355">
        <w:rPr>
          <w:rFonts w:eastAsia="Times New Roman" w:cs="Arial"/>
        </w:rPr>
        <w:lastRenderedPageBreak/>
        <w:t>for it. By contrast, Einstein had a conception for what he wanted when he was developing the theory of gravity, and he discovered general relativity with the ideas first, and then finding the technical framework.</w:t>
      </w:r>
    </w:p>
    <w:p w14:paraId="543951E4" w14:textId="77777777" w:rsidR="00757666" w:rsidRPr="00582355" w:rsidRDefault="00757666" w:rsidP="00190B7E">
      <w:pPr>
        <w:shd w:val="clear" w:color="auto" w:fill="FFFFFF"/>
        <w:spacing w:after="0" w:line="240" w:lineRule="auto"/>
        <w:rPr>
          <w:rFonts w:eastAsia="Times New Roman" w:cs="Arial"/>
        </w:rPr>
      </w:pPr>
    </w:p>
    <w:p w14:paraId="36077E2E" w14:textId="77777777" w:rsidR="00757666" w:rsidRPr="00582355" w:rsidRDefault="00757666" w:rsidP="00190B7E">
      <w:pPr>
        <w:shd w:val="clear" w:color="auto" w:fill="FFFFFF"/>
        <w:spacing w:after="0" w:line="240" w:lineRule="auto"/>
        <w:rPr>
          <w:rFonts w:eastAsia="Times New Roman" w:cs="Arial"/>
        </w:rPr>
      </w:pPr>
      <w:r w:rsidRPr="00582355">
        <w:rPr>
          <w:rFonts w:eastAsia="Times New Roman" w:cs="Arial"/>
        </w:rPr>
        <w:t>But string theory was discovered with no inkling of the conception in mind. In a sense, it was discovered by chance.  In part, the reason for this chance is that string theory has many different manifestations; there are probably a number of ways how one could discover it, and each of them would look rather unlikely. But in any event, string theory was discovered around 1970 without knowing the conception behind it, and 45 years later we have made a lot of very interesting and surprising discoveries, but we still don’t know the concepts behind it, really.</w:t>
      </w:r>
    </w:p>
    <w:p w14:paraId="58808932" w14:textId="77777777" w:rsidR="00757666" w:rsidRPr="00582355" w:rsidRDefault="00757666" w:rsidP="00190B7E">
      <w:pPr>
        <w:shd w:val="clear" w:color="auto" w:fill="FFFFFF"/>
        <w:spacing w:after="0" w:line="240" w:lineRule="auto"/>
        <w:rPr>
          <w:rFonts w:eastAsia="Times New Roman" w:cs="Arial"/>
        </w:rPr>
      </w:pPr>
    </w:p>
    <w:p w14:paraId="561C1EE0" w14:textId="77777777" w:rsidR="00757666" w:rsidRPr="00582355" w:rsidRDefault="00757666" w:rsidP="00190B7E">
      <w:pPr>
        <w:shd w:val="clear" w:color="auto" w:fill="FFFFFF"/>
        <w:spacing w:after="0" w:line="240" w:lineRule="auto"/>
        <w:rPr>
          <w:rFonts w:eastAsia="Times New Roman" w:cs="Arial"/>
        </w:rPr>
      </w:pPr>
      <w:r w:rsidRPr="00582355">
        <w:rPr>
          <w:rFonts w:eastAsia="Times New Roman" w:cs="Arial"/>
        </w:rPr>
        <w:t>As for the question whether string theory fell from the 22</w:t>
      </w:r>
      <w:r w:rsidRPr="00582355">
        <w:rPr>
          <w:rFonts w:eastAsia="Times New Roman" w:cs="Arial"/>
          <w:vertAlign w:val="superscript"/>
        </w:rPr>
        <w:t>nd</w:t>
      </w:r>
      <w:r w:rsidRPr="00582355">
        <w:rPr>
          <w:rFonts w:eastAsia="Times New Roman" w:cs="Arial"/>
        </w:rPr>
        <w:t xml:space="preserve"> century, I would say there is still some hope for the 21</w:t>
      </w:r>
      <w:r w:rsidRPr="00582355">
        <w:rPr>
          <w:rFonts w:eastAsia="Times New Roman" w:cs="Arial"/>
          <w:vertAlign w:val="superscript"/>
        </w:rPr>
        <w:t>st</w:t>
      </w:r>
      <w:r w:rsidRPr="00582355">
        <w:rPr>
          <w:rFonts w:eastAsia="Times New Roman" w:cs="Arial"/>
        </w:rPr>
        <w:t>.</w:t>
      </w:r>
    </w:p>
    <w:p w14:paraId="20F066EE" w14:textId="77777777" w:rsidR="00757666" w:rsidRPr="00582355" w:rsidRDefault="00757666" w:rsidP="00190B7E">
      <w:pPr>
        <w:shd w:val="clear" w:color="auto" w:fill="FFFFFF"/>
        <w:spacing w:after="0" w:line="240" w:lineRule="auto"/>
        <w:rPr>
          <w:rFonts w:eastAsia="Times New Roman" w:cs="Arial"/>
          <w:iCs/>
        </w:rPr>
      </w:pPr>
    </w:p>
    <w:p w14:paraId="41A969B0" w14:textId="77777777" w:rsidR="00757666" w:rsidRPr="00582355" w:rsidRDefault="00757666" w:rsidP="00190B7E">
      <w:pPr>
        <w:shd w:val="clear" w:color="auto" w:fill="FFFFFF"/>
        <w:spacing w:after="0" w:line="240" w:lineRule="auto"/>
        <w:rPr>
          <w:rFonts w:eastAsia="Times New Roman" w:cs="Arial"/>
          <w:b/>
          <w:iCs/>
        </w:rPr>
      </w:pPr>
      <w:r w:rsidRPr="00582355">
        <w:rPr>
          <w:rFonts w:eastAsia="Times New Roman" w:cs="Arial"/>
          <w:b/>
          <w:iCs/>
        </w:rPr>
        <w:t>You have been involved with the SCGP since its creation. How do you see the role of the Center in the landscape of similar institutes worldwide?</w:t>
      </w:r>
    </w:p>
    <w:p w14:paraId="1B486BBE" w14:textId="77777777" w:rsidR="00757666" w:rsidRPr="00582355" w:rsidRDefault="00757666" w:rsidP="00190B7E">
      <w:pPr>
        <w:shd w:val="clear" w:color="auto" w:fill="FFFFFF"/>
        <w:spacing w:after="0" w:line="240" w:lineRule="auto"/>
        <w:rPr>
          <w:rFonts w:eastAsia="Times New Roman" w:cs="Arial"/>
          <w:iCs/>
        </w:rPr>
      </w:pPr>
    </w:p>
    <w:p w14:paraId="445A1397" w14:textId="77777777" w:rsidR="00757666" w:rsidRPr="00582355" w:rsidRDefault="00757666" w:rsidP="00190B7E">
      <w:pPr>
        <w:shd w:val="clear" w:color="auto" w:fill="FFFFFF"/>
        <w:spacing w:after="0" w:line="240" w:lineRule="auto"/>
        <w:rPr>
          <w:rFonts w:eastAsia="Times New Roman" w:cs="Arial"/>
        </w:rPr>
      </w:pPr>
      <w:r w:rsidRPr="00582355">
        <w:rPr>
          <w:rFonts w:eastAsia="Times New Roman" w:cs="Arial"/>
          <w:iCs/>
        </w:rPr>
        <w:t>The Simons Center is a very exciting center for mathematics and physics and their interactions. That is why I have been attending three workshops here this month.  It has been an exciting month, but I can’t maintain that pace indefinitely. For one thing, I’d get too many complaints at home.</w:t>
      </w:r>
    </w:p>
    <w:p w14:paraId="297C929A" w14:textId="77777777" w:rsidR="00757666" w:rsidRPr="00582355" w:rsidRDefault="00757666" w:rsidP="00190B7E">
      <w:pPr>
        <w:shd w:val="clear" w:color="auto" w:fill="FFFFFF"/>
        <w:spacing w:after="0" w:line="240" w:lineRule="auto"/>
        <w:rPr>
          <w:rFonts w:eastAsia="Times New Roman" w:cs="Arial"/>
        </w:rPr>
        <w:sectPr w:rsidR="00757666" w:rsidRPr="00582355" w:rsidSect="00226AB2">
          <w:type w:val="continuous"/>
          <w:pgSz w:w="12240" w:h="15840"/>
          <w:pgMar w:top="1080" w:right="1080" w:bottom="1080" w:left="1080" w:header="720" w:footer="720" w:gutter="0"/>
          <w:cols w:space="720"/>
          <w:docGrid w:linePitch="360"/>
        </w:sectPr>
      </w:pPr>
    </w:p>
    <w:p w14:paraId="4EAE7134" w14:textId="6837386D" w:rsidR="00757666" w:rsidRPr="00582355" w:rsidRDefault="00757666" w:rsidP="00190B7E">
      <w:pPr>
        <w:shd w:val="clear" w:color="auto" w:fill="FFFFFF"/>
        <w:spacing w:after="0" w:line="240" w:lineRule="auto"/>
        <w:rPr>
          <w:rFonts w:eastAsia="Times New Roman" w:cs="Arial"/>
        </w:rPr>
      </w:pPr>
    </w:p>
    <w:p w14:paraId="41FD1071" w14:textId="77777777" w:rsidR="00757666" w:rsidRPr="00582355" w:rsidRDefault="00757666" w:rsidP="00190B7E">
      <w:pPr>
        <w:spacing w:line="240" w:lineRule="auto"/>
        <w:rPr>
          <w:b/>
        </w:rPr>
      </w:pPr>
    </w:p>
    <w:p w14:paraId="38AA3A0C" w14:textId="2F932339" w:rsidR="00C201F0" w:rsidRDefault="00CC6F1D" w:rsidP="00190B7E">
      <w:pPr>
        <w:spacing w:line="240" w:lineRule="auto"/>
      </w:pPr>
      <w:r>
        <w:t xml:space="preserve">Some of the </w:t>
      </w:r>
      <w:r w:rsidR="00B81BD5">
        <w:t>Institute’s photos</w:t>
      </w:r>
      <w:r>
        <w:t xml:space="preserve"> with supermoduli talk</w:t>
      </w:r>
    </w:p>
    <w:p w14:paraId="7581C04A" w14:textId="77777777" w:rsidR="00C201F0" w:rsidRPr="00582355" w:rsidRDefault="00C201F0" w:rsidP="00190B7E">
      <w:pPr>
        <w:spacing w:line="240" w:lineRule="auto"/>
      </w:pPr>
    </w:p>
    <w:p w14:paraId="61F1A156" w14:textId="77777777" w:rsidR="00CC6F1D" w:rsidRDefault="00CC6F1D" w:rsidP="00190B7E">
      <w:pPr>
        <w:spacing w:line="240" w:lineRule="auto"/>
      </w:pPr>
      <w:r>
        <w:t>Caption:</w:t>
      </w:r>
    </w:p>
    <w:p w14:paraId="2C9DBE7C" w14:textId="0DC73D9B" w:rsidR="00FE3800" w:rsidRDefault="002B538C" w:rsidP="00190B7E">
      <w:pPr>
        <w:spacing w:line="240" w:lineRule="auto"/>
      </w:pPr>
      <w:r>
        <w:t>James H. Simon</w:t>
      </w:r>
      <w:r w:rsidR="00CC6F1D">
        <w:t>s</w:t>
      </w:r>
      <w:r>
        <w:t xml:space="preserve">, </w:t>
      </w:r>
      <w:r w:rsidR="00CC6F1D">
        <w:t xml:space="preserve">the Simons Center trustees SUNY Professor of Mathematics Dennis Sullivan, Professor of School of Natural Sciences Edward Witten, </w:t>
      </w:r>
      <w:r>
        <w:t xml:space="preserve">Donner Professor of Science Cumrun Vafa, and visiting professor of Physics Samson Shatashvili before the </w:t>
      </w:r>
      <w:r w:rsidR="00CC6F1D">
        <w:t xml:space="preserve">SCGP </w:t>
      </w:r>
      <w:r>
        <w:t>inaugural conference in 2010.</w:t>
      </w:r>
    </w:p>
    <w:p w14:paraId="0DBAC03C" w14:textId="4401D1C7" w:rsidR="00C201F0" w:rsidRDefault="003B7894" w:rsidP="00190B7E">
      <w:pPr>
        <w:spacing w:line="240" w:lineRule="auto"/>
      </w:pPr>
      <w:hyperlink r:id="rId20" w:history="1">
        <w:r w:rsidR="00B81BD5" w:rsidRPr="00EB7147">
          <w:rPr>
            <w:rStyle w:val="Hyperlink"/>
          </w:rPr>
          <w:t>http://scgp.stonybrook.edu/multimedia/photo-gallery/nggallery/events-2/event-opening-gala</w:t>
        </w:r>
      </w:hyperlink>
    </w:p>
    <w:p w14:paraId="681B6F20" w14:textId="77777777" w:rsidR="00B81BD5" w:rsidRPr="00582355" w:rsidRDefault="00B81BD5" w:rsidP="00190B7E">
      <w:pPr>
        <w:spacing w:line="240" w:lineRule="auto"/>
      </w:pPr>
    </w:p>
    <w:p w14:paraId="506D8042" w14:textId="77777777" w:rsidR="00C201F0" w:rsidRPr="00582355" w:rsidRDefault="00C201F0" w:rsidP="00190B7E">
      <w:pPr>
        <w:spacing w:line="240" w:lineRule="auto"/>
      </w:pPr>
    </w:p>
    <w:p w14:paraId="13DE423D" w14:textId="77777777" w:rsidR="00C201F0" w:rsidRPr="00582355" w:rsidRDefault="00C201F0" w:rsidP="00190B7E">
      <w:pPr>
        <w:spacing w:line="240" w:lineRule="auto"/>
      </w:pPr>
    </w:p>
    <w:p w14:paraId="1A587CB5" w14:textId="77777777" w:rsidR="00745B76" w:rsidRPr="00582355" w:rsidRDefault="00745B76" w:rsidP="00190B7E">
      <w:pPr>
        <w:spacing w:line="240" w:lineRule="auto"/>
      </w:pPr>
    </w:p>
    <w:p w14:paraId="4FB4FDBA" w14:textId="77777777" w:rsidR="00745B76" w:rsidRPr="00582355" w:rsidRDefault="00745B76" w:rsidP="00190B7E">
      <w:pPr>
        <w:spacing w:line="240" w:lineRule="auto"/>
      </w:pPr>
    </w:p>
    <w:p w14:paraId="6D769778" w14:textId="77777777" w:rsidR="00745B76" w:rsidRPr="00582355" w:rsidRDefault="00745B76" w:rsidP="00190B7E">
      <w:pPr>
        <w:spacing w:line="240" w:lineRule="auto"/>
      </w:pPr>
    </w:p>
    <w:p w14:paraId="509FE4F7" w14:textId="77777777" w:rsidR="00C201F0" w:rsidRPr="00582355" w:rsidRDefault="00C201F0" w:rsidP="00190B7E">
      <w:pPr>
        <w:spacing w:line="240" w:lineRule="auto"/>
      </w:pPr>
    </w:p>
    <w:p w14:paraId="14E59ED2" w14:textId="77777777" w:rsidR="002137B8" w:rsidRPr="00582355" w:rsidRDefault="002137B8" w:rsidP="00190B7E">
      <w:pPr>
        <w:spacing w:line="240" w:lineRule="auto"/>
        <w:rPr>
          <w:b/>
        </w:rPr>
      </w:pPr>
    </w:p>
    <w:p w14:paraId="1C09829F" w14:textId="77777777" w:rsidR="005311A2" w:rsidRPr="00582355" w:rsidRDefault="005311A2" w:rsidP="00190B7E">
      <w:pPr>
        <w:spacing w:line="240" w:lineRule="auto"/>
        <w:rPr>
          <w:b/>
        </w:rPr>
      </w:pPr>
    </w:p>
    <w:p w14:paraId="33E4C955" w14:textId="77777777" w:rsidR="005311A2" w:rsidRPr="00582355" w:rsidRDefault="005311A2" w:rsidP="00190B7E">
      <w:pPr>
        <w:spacing w:line="240" w:lineRule="auto"/>
        <w:rPr>
          <w:b/>
        </w:rPr>
      </w:pPr>
    </w:p>
    <w:p w14:paraId="6B0C84DD" w14:textId="77777777" w:rsidR="005311A2" w:rsidRPr="00582355" w:rsidRDefault="005311A2" w:rsidP="00190B7E">
      <w:pPr>
        <w:spacing w:line="240" w:lineRule="auto"/>
        <w:rPr>
          <w:b/>
        </w:rPr>
      </w:pPr>
    </w:p>
    <w:p w14:paraId="5A51FAF5" w14:textId="77777777" w:rsidR="005311A2" w:rsidRPr="00582355" w:rsidRDefault="005311A2" w:rsidP="00190B7E">
      <w:pPr>
        <w:spacing w:line="240" w:lineRule="auto"/>
        <w:rPr>
          <w:b/>
        </w:rPr>
      </w:pPr>
    </w:p>
    <w:p w14:paraId="16157FC5" w14:textId="77777777" w:rsidR="005311A2" w:rsidRPr="00582355" w:rsidRDefault="005311A2" w:rsidP="00190B7E">
      <w:pPr>
        <w:spacing w:line="240" w:lineRule="auto"/>
        <w:rPr>
          <w:b/>
        </w:rPr>
      </w:pPr>
    </w:p>
    <w:p w14:paraId="51D35838" w14:textId="77777777" w:rsidR="005311A2" w:rsidRPr="00582355" w:rsidRDefault="005311A2" w:rsidP="00190B7E">
      <w:pPr>
        <w:spacing w:line="240" w:lineRule="auto"/>
        <w:rPr>
          <w:b/>
        </w:rPr>
      </w:pPr>
    </w:p>
    <w:p w14:paraId="33EC4A44" w14:textId="77777777" w:rsidR="005311A2" w:rsidRPr="00582355" w:rsidRDefault="005311A2" w:rsidP="00190B7E">
      <w:pPr>
        <w:spacing w:line="240" w:lineRule="auto"/>
        <w:rPr>
          <w:b/>
        </w:rPr>
      </w:pPr>
    </w:p>
    <w:p w14:paraId="0AE9D817" w14:textId="77777777" w:rsidR="005311A2" w:rsidRPr="00582355" w:rsidRDefault="005311A2" w:rsidP="00190B7E">
      <w:pPr>
        <w:spacing w:line="240" w:lineRule="auto"/>
        <w:rPr>
          <w:b/>
        </w:rPr>
      </w:pPr>
    </w:p>
    <w:p w14:paraId="4813A579" w14:textId="77777777" w:rsidR="005311A2" w:rsidRPr="00582355" w:rsidRDefault="005311A2" w:rsidP="00190B7E">
      <w:pPr>
        <w:spacing w:line="240" w:lineRule="auto"/>
        <w:rPr>
          <w:b/>
        </w:rPr>
      </w:pPr>
    </w:p>
    <w:p w14:paraId="34BFF8DC" w14:textId="77777777" w:rsidR="005311A2" w:rsidRPr="00582355" w:rsidRDefault="005311A2" w:rsidP="00190B7E">
      <w:pPr>
        <w:spacing w:line="240" w:lineRule="auto"/>
        <w:rPr>
          <w:b/>
        </w:rPr>
      </w:pPr>
    </w:p>
    <w:p w14:paraId="5AA5D944" w14:textId="77777777" w:rsidR="009F09F1" w:rsidRPr="002F6FA1" w:rsidRDefault="009F09F1" w:rsidP="005B5C2B">
      <w:pPr>
        <w:spacing w:line="240" w:lineRule="auto"/>
        <w:rPr>
          <w:b/>
        </w:rPr>
      </w:pPr>
      <w:r w:rsidRPr="002F6FA1">
        <w:rPr>
          <w:b/>
        </w:rPr>
        <w:t>Organizing Equations on the Iconic Wall</w:t>
      </w:r>
    </w:p>
    <w:p w14:paraId="728DA73B" w14:textId="77777777" w:rsidR="005B5C2B" w:rsidRDefault="009F09F1" w:rsidP="005B5C2B">
      <w:pPr>
        <w:spacing w:line="240" w:lineRule="auto"/>
        <w:rPr>
          <w:b/>
        </w:rPr>
      </w:pPr>
      <w:r w:rsidRPr="009F09F1">
        <w:rPr>
          <w:b/>
        </w:rPr>
        <w:t>By Tony Philips</w:t>
      </w:r>
    </w:p>
    <w:p w14:paraId="278CFEDD" w14:textId="602EFCE6" w:rsidR="009F09F1" w:rsidRDefault="005B5C2B" w:rsidP="005B5C2B">
      <w:pPr>
        <w:spacing w:line="240" w:lineRule="auto"/>
      </w:pPr>
      <w:r>
        <w:t>Image 1 Tony’s Headshot</w:t>
      </w:r>
    </w:p>
    <w:p w14:paraId="6BD78E91" w14:textId="77777777" w:rsidR="005B5C2B" w:rsidRDefault="005B5C2B" w:rsidP="009F09F1"/>
    <w:p w14:paraId="671A331C" w14:textId="77777777" w:rsidR="009F09F1" w:rsidRDefault="009F09F1" w:rsidP="009F09F1">
      <w:r>
        <w:t>After Jim Simons accepted Nina Douglas’ proposal for a limestone wall in the SCGP lobby with mathematical and physical equations and diagrams  (inspired by the exterior of the Bibliotheca Alexandrina, the new Library of Alexandria; this was back in Spring, 2010) a committee was set up to solicit, from the Math, Physics and SCGP faculty, suggestions of which equations and diagrams, ranging over the entire history of the sciences, should be included. Nina and I were entrusted with the design.</w:t>
      </w:r>
    </w:p>
    <w:p w14:paraId="7327964E" w14:textId="77777777" w:rsidR="009F09F1" w:rsidRDefault="009F09F1" w:rsidP="009F09F1"/>
    <w:p w14:paraId="50BE2612" w14:textId="77777777" w:rsidR="009F09F1" w:rsidRDefault="009F09F1" w:rsidP="009F09F1">
      <w:r>
        <w:t xml:space="preserve">The committee solicited, and the suggestions came pouring in. At the final count, a couple of months later, there were almost 90 different items, each of which some professor thought worthy of being carved in stone for the ages to come. Twenty of these involved diagrams: geometric figures, experimental apparatus, or images of physical and numerical phenomena. </w:t>
      </w:r>
    </w:p>
    <w:p w14:paraId="29C76492" w14:textId="77777777" w:rsidR="009F09F1" w:rsidRDefault="009F09F1" w:rsidP="009F09F1"/>
    <w:p w14:paraId="6169FB52" w14:textId="77777777" w:rsidR="009F09F1" w:rsidRDefault="009F09F1" w:rsidP="009F09F1">
      <w:r>
        <w:t xml:space="preserve">The wall is quite large (roughly 20 by 24 feet) so there was certainly room for many equations and many diagrams. But how should they be arranged? The Bibliotheca displayed inscriptions and tokens from all the world’s cultures, written as if at random, some large, some small, all clearly used just for symbolic and decorative effect. Such a purely paratactic arrangement did not seem suitable for a context where the </w:t>
      </w:r>
      <w:r w:rsidRPr="00E9318A">
        <w:rPr>
          <w:i/>
        </w:rPr>
        <w:t>meaning</w:t>
      </w:r>
      <w:r>
        <w:t xml:space="preserve"> of each element was essentially important.</w:t>
      </w:r>
    </w:p>
    <w:p w14:paraId="4B9841EB" w14:textId="0EC24A12" w:rsidR="007E3B48" w:rsidRDefault="005B5C2B" w:rsidP="007E3B48">
      <w:r>
        <w:rPr>
          <w:noProof/>
          <w:lang w:eastAsia="en-US"/>
        </w:rPr>
        <w:drawing>
          <wp:inline distT="0" distB="0" distL="0" distR="0" wp14:anchorId="34CB837E" wp14:editId="002D2276">
            <wp:extent cx="4249420" cy="2499659"/>
            <wp:effectExtent l="0" t="0" r="0" b="0"/>
            <wp:docPr id="4" name="Picture 0" descr="Words_on_a_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s_on_a_Wall.jpg"/>
                    <pic:cNvPicPr/>
                  </pic:nvPicPr>
                  <pic:blipFill>
                    <a:blip r:embed="rId21"/>
                    <a:stretch>
                      <a:fillRect/>
                    </a:stretch>
                  </pic:blipFill>
                  <pic:spPr>
                    <a:xfrm>
                      <a:off x="0" y="0"/>
                      <a:ext cx="4249420" cy="2499659"/>
                    </a:xfrm>
                    <a:prstGeom prst="rect">
                      <a:avLst/>
                    </a:prstGeom>
                  </pic:spPr>
                </pic:pic>
              </a:graphicData>
            </a:graphic>
          </wp:inline>
        </w:drawing>
      </w:r>
    </w:p>
    <w:p w14:paraId="68E731EE" w14:textId="5E8FCA34" w:rsidR="007E3B48" w:rsidRDefault="009F7613" w:rsidP="007E3B48">
      <w:r>
        <w:t xml:space="preserve">Image 2 </w:t>
      </w:r>
      <w:r w:rsidR="007E3B48" w:rsidRPr="00484B63">
        <w:t>https://commons.wikimedia.org/wiki/File:Words_on_a_Wall.jpg</w:t>
      </w:r>
      <w:r w:rsidR="007E3B48">
        <w:t xml:space="preserve"> </w:t>
      </w:r>
    </w:p>
    <w:p w14:paraId="660263FA" w14:textId="599CE4B6" w:rsidR="009F09F1" w:rsidRDefault="005B5C2B" w:rsidP="009F09F1">
      <w:r>
        <w:t xml:space="preserve">Caption: </w:t>
      </w:r>
      <w:r w:rsidR="003B7894">
        <w:t>Detail of e</w:t>
      </w:r>
      <w:r w:rsidR="009F09F1">
        <w:t>xterior wall, Bibliotheca Alexandrina. Image from Wikimedia Commons.</w:t>
      </w:r>
    </w:p>
    <w:p w14:paraId="6F6376C7" w14:textId="77777777" w:rsidR="00016654" w:rsidRDefault="00016654" w:rsidP="009F09F1"/>
    <w:p w14:paraId="31151896" w14:textId="77777777" w:rsidR="009F09F1" w:rsidRDefault="009F09F1" w:rsidP="009F09F1">
      <w:r>
        <w:t xml:space="preserve">On the other hand, the branches of physics and mathematics had evolved over the years to where, even though one could find links between any two of them, no simple, two-dimensional overall scheme could encompass them all.  </w:t>
      </w:r>
    </w:p>
    <w:p w14:paraId="115D08AA" w14:textId="77777777" w:rsidR="009F09F1" w:rsidRDefault="009F09F1" w:rsidP="009F09F1"/>
    <w:p w14:paraId="6A2CA259" w14:textId="77777777" w:rsidR="009F09F1" w:rsidRDefault="009F09F1" w:rsidP="009F09F1">
      <w:r>
        <w:lastRenderedPageBreak/>
        <w:t xml:space="preserve">The first job that Nina and I faced was to get the number of items reduced to what could fit on the wall in a legible font without crowding. After several consultations with the faculty, and a certain amount of necessary compromise, the committee selected for inclusion 29 equations, including 14 with diagrams. </w:t>
      </w:r>
    </w:p>
    <w:p w14:paraId="4D5D1928" w14:textId="77777777" w:rsidR="009F09F1" w:rsidRDefault="009F09F1" w:rsidP="009F09F1"/>
    <w:p w14:paraId="079AF1CB" w14:textId="5E202AD1" w:rsidR="009F09F1" w:rsidRDefault="009F09F1" w:rsidP="009F09F1">
      <w:r>
        <w:t>Our next task was the layout. To handle the diagrams we fell back on a scheme from the Renaissance, using 13 medallions around the periphery of the wall to enclose each diagram and its equations.</w:t>
      </w:r>
      <w:r w:rsidR="003B7894">
        <w:t xml:space="preserve"> Images 1 and 2</w:t>
      </w:r>
    </w:p>
    <w:p w14:paraId="4F437A0C" w14:textId="77777777" w:rsidR="005B5C2B" w:rsidRDefault="005B5C2B" w:rsidP="009F09F1"/>
    <w:p w14:paraId="3D46A189" w14:textId="77777777" w:rsidR="005B5C2B" w:rsidRDefault="005B5C2B" w:rsidP="005B5C2B">
      <w:r w:rsidRPr="00471E8C">
        <w:rPr>
          <w:noProof/>
          <w:lang w:eastAsia="en-US"/>
        </w:rPr>
        <w:drawing>
          <wp:inline distT="0" distB="0" distL="0" distR="0" wp14:anchorId="59AFD4A4" wp14:editId="497D898B">
            <wp:extent cx="2352196" cy="2707640"/>
            <wp:effectExtent l="25400" t="0" r="10004" b="0"/>
            <wp:docPr id="7" name="Picture 5" descr="euclidespis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clidespisano.jpg"/>
                    <pic:cNvPicPr/>
                  </pic:nvPicPr>
                  <pic:blipFill>
                    <a:blip r:embed="rId22"/>
                    <a:stretch>
                      <a:fillRect/>
                    </a:stretch>
                  </pic:blipFill>
                  <pic:spPr>
                    <a:xfrm>
                      <a:off x="0" y="0"/>
                      <a:ext cx="2367838" cy="2725645"/>
                    </a:xfrm>
                    <a:prstGeom prst="rect">
                      <a:avLst/>
                    </a:prstGeom>
                  </pic:spPr>
                </pic:pic>
              </a:graphicData>
            </a:graphic>
          </wp:inline>
        </w:drawing>
      </w:r>
      <w:r>
        <w:rPr>
          <w:noProof/>
          <w:lang w:eastAsia="en-US"/>
        </w:rPr>
        <w:drawing>
          <wp:inline distT="0" distB="0" distL="0" distR="0" wp14:anchorId="70127DE6" wp14:editId="1074C9AF">
            <wp:extent cx="2717800" cy="2701755"/>
            <wp:effectExtent l="25400" t="0" r="0" b="0"/>
            <wp:docPr id="5" name="Picture 4" descr="ABoh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ohm.jpg"/>
                    <pic:cNvPicPr/>
                  </pic:nvPicPr>
                  <pic:blipFill>
                    <a:blip r:embed="rId23"/>
                    <a:stretch>
                      <a:fillRect/>
                    </a:stretch>
                  </pic:blipFill>
                  <pic:spPr>
                    <a:xfrm>
                      <a:off x="0" y="0"/>
                      <a:ext cx="2707956" cy="2691969"/>
                    </a:xfrm>
                    <a:prstGeom prst="rect">
                      <a:avLst/>
                    </a:prstGeom>
                  </pic:spPr>
                </pic:pic>
              </a:graphicData>
            </a:graphic>
          </wp:inline>
        </w:drawing>
      </w:r>
    </w:p>
    <w:p w14:paraId="6B69EC0E" w14:textId="72FEF9B9" w:rsidR="005B5C2B" w:rsidRDefault="003B7894" w:rsidP="009F09F1">
      <w:r>
        <w:t xml:space="preserve">Caption: </w:t>
      </w:r>
      <w:r w:rsidR="009F09F1">
        <w:t xml:space="preserve">Left, </w:t>
      </w:r>
      <w:r w:rsidR="009F09F1" w:rsidRPr="00471E8C">
        <w:rPr>
          <w:i/>
        </w:rPr>
        <w:t>Euclid</w:t>
      </w:r>
      <w:r w:rsidR="009F09F1">
        <w:t>, by Nino Pisano (early 14</w:t>
      </w:r>
      <w:r w:rsidR="009F09F1" w:rsidRPr="00061DD1">
        <w:rPr>
          <w:vertAlign w:val="superscript"/>
        </w:rPr>
        <w:t>th</w:t>
      </w:r>
      <w:r w:rsidR="009F09F1">
        <w:t xml:space="preserve"> century, Museo dell’Opera del Duomo, Florence). </w:t>
      </w:r>
    </w:p>
    <w:p w14:paraId="6D727519" w14:textId="5991B8BD" w:rsidR="009F09F1" w:rsidRDefault="009F09F1" w:rsidP="009F09F1">
      <w:r>
        <w:t xml:space="preserve">Right, </w:t>
      </w:r>
      <w:r w:rsidRPr="00471E8C">
        <w:rPr>
          <w:i/>
        </w:rPr>
        <w:t>Aharonov-Bohm experiment</w:t>
      </w:r>
      <w:r>
        <w:t>, carved by Christian White. These two works are approximately the same size.</w:t>
      </w:r>
    </w:p>
    <w:p w14:paraId="4D4D15B7" w14:textId="77777777" w:rsidR="009F7613" w:rsidRDefault="009F7613" w:rsidP="009F09F1"/>
    <w:p w14:paraId="2264F4B5" w14:textId="77777777" w:rsidR="009F09F1" w:rsidRDefault="009F09F1" w:rsidP="009F09F1">
      <w:r>
        <w:t>Two of the diagrams did not fit comfortably in a medallion: one was the picture of a planet in elliptical orbit about the sun, illustrating Kepler’s laws. Our solution was to narrow the ellipse and expand it to take up almost the whole diagonal of the wall, angled opposite to the slant of the staircase (which functioned as an additional constraint on the entire project). This effectively portioned the surface into two parts. Of the remaining 14 equations, seven fit inside the ellipse (including Kepler’s laws, Newton’s laws and Einstein’s gravitational equation).</w:t>
      </w:r>
    </w:p>
    <w:p w14:paraId="77A5BFD6" w14:textId="77777777" w:rsidR="009F09F1" w:rsidRDefault="009F09F1" w:rsidP="009F09F1">
      <w:r>
        <w:t xml:space="preserve">The other diagram needing more space was the string-theoretic enhancement of a Feynman diagram. Our solution here was to interpret the particle paths as energetic rays from the Sun (the focus of Kepler’s ellipse) and to use those paths to sketch a large triangle counterbalancing the ellipse. </w:t>
      </w:r>
    </w:p>
    <w:p w14:paraId="7808FE97" w14:textId="77777777" w:rsidR="009F09F1" w:rsidRDefault="009F09F1" w:rsidP="009F09F1">
      <w:r>
        <w:t xml:space="preserve">That left seven equations to live outside the ellipse, including Maxwell’s </w:t>
      </w:r>
      <w:r w:rsidRPr="00B81BD5">
        <w:t>Equations</w:t>
      </w:r>
      <w:r>
        <w:t xml:space="preserve"> and Einstein’s </w:t>
      </w:r>
      <w:r>
        <w:rPr>
          <w:i/>
        </w:rPr>
        <w:t>E</w:t>
      </w:r>
      <w:r>
        <w:t xml:space="preserve"> = </w:t>
      </w:r>
      <w:r w:rsidRPr="00E9318A">
        <w:rPr>
          <w:i/>
        </w:rPr>
        <w:t>m</w:t>
      </w:r>
      <w:r>
        <w:t xml:space="preserve"> </w:t>
      </w:r>
      <w:r w:rsidRPr="00E9318A">
        <w:rPr>
          <w:i/>
        </w:rPr>
        <w:t>c</w:t>
      </w:r>
      <w:r w:rsidRPr="00E9318A">
        <w:rPr>
          <w:vertAlign w:val="superscript"/>
        </w:rPr>
        <w:t>2</w:t>
      </w:r>
      <w:r>
        <w:t>, which occupy their rightful place at the top of the design.</w:t>
      </w:r>
    </w:p>
    <w:p w14:paraId="2B48CE84" w14:textId="286BC818" w:rsidR="00B81BD5" w:rsidRPr="00236B2F" w:rsidRDefault="00B81BD5" w:rsidP="00B81BD5">
      <w:pPr>
        <w:pBdr>
          <w:top w:val="single" w:sz="4" w:space="1" w:color="auto"/>
          <w:left w:val="single" w:sz="4" w:space="4" w:color="auto"/>
          <w:bottom w:val="single" w:sz="4" w:space="1" w:color="auto"/>
          <w:right w:val="single" w:sz="4" w:space="4" w:color="auto"/>
        </w:pBdr>
        <w:spacing w:line="240" w:lineRule="auto"/>
      </w:pPr>
      <w:r w:rsidRPr="00236B2F">
        <w:rPr>
          <w:rFonts w:cs="Verdana"/>
          <w:bCs/>
        </w:rPr>
        <w:t xml:space="preserve">Dr. </w:t>
      </w:r>
      <w:r w:rsidRPr="00236B2F">
        <w:t>Anthony</w:t>
      </w:r>
      <w:r w:rsidRPr="00236B2F">
        <w:rPr>
          <w:rFonts w:cs="Verdana"/>
          <w:bCs/>
        </w:rPr>
        <w:t xml:space="preserve"> Phillips is the Professor of Mathematics at </w:t>
      </w:r>
      <w:r w:rsidRPr="00236B2F">
        <w:rPr>
          <w:rFonts w:cs="Verdana"/>
        </w:rPr>
        <w:t>Stony Brook University. His main field of research</w:t>
      </w:r>
      <w:r w:rsidR="00236B2F" w:rsidRPr="00236B2F">
        <w:rPr>
          <w:rFonts w:cs="Verdana"/>
        </w:rPr>
        <w:t xml:space="preserve"> </w:t>
      </w:r>
      <w:r w:rsidR="003B7894">
        <w:rPr>
          <w:rFonts w:cs="Verdana"/>
        </w:rPr>
        <w:t>is…</w:t>
      </w:r>
      <w:r w:rsidRPr="00236B2F">
        <w:rPr>
          <w:rFonts w:cs="Verdana"/>
        </w:rPr>
        <w:t xml:space="preserve"> </w:t>
      </w:r>
    </w:p>
    <w:p w14:paraId="0C1BE5CA" w14:textId="77777777" w:rsidR="009F09F1" w:rsidRDefault="009F09F1" w:rsidP="00B81BD5">
      <w:pPr>
        <w:pBdr>
          <w:top w:val="single" w:sz="4" w:space="1" w:color="auto"/>
          <w:left w:val="single" w:sz="4" w:space="4" w:color="auto"/>
          <w:bottom w:val="single" w:sz="4" w:space="1" w:color="auto"/>
          <w:right w:val="single" w:sz="4" w:space="4" w:color="auto"/>
        </w:pBdr>
      </w:pPr>
    </w:p>
    <w:p w14:paraId="3D8C151A" w14:textId="49E818D6" w:rsidR="009F09F1" w:rsidRPr="009F09F1" w:rsidRDefault="009F09F1" w:rsidP="00B81BD5">
      <w:pPr>
        <w:pBdr>
          <w:top w:val="single" w:sz="4" w:space="1" w:color="auto"/>
          <w:left w:val="single" w:sz="4" w:space="4" w:color="auto"/>
          <w:bottom w:val="single" w:sz="4" w:space="1" w:color="auto"/>
          <w:right w:val="single" w:sz="4" w:space="4" w:color="auto"/>
        </w:pBdr>
        <w:rPr>
          <w:sz w:val="20"/>
          <w:szCs w:val="20"/>
        </w:rPr>
      </w:pPr>
      <w:r>
        <w:t xml:space="preserve">To listen to </w:t>
      </w:r>
      <w:r w:rsidR="003B7894">
        <w:t xml:space="preserve">Dr. </w:t>
      </w:r>
      <w:bookmarkStart w:id="0" w:name="_GoBack"/>
      <w:bookmarkEnd w:id="0"/>
      <w:r>
        <w:t xml:space="preserve">Philips’ talk on selecting the equations, along with technical talks by Nina Douglas and Christian White, please, go to </w:t>
      </w:r>
      <w:r w:rsidRPr="009F09F1">
        <w:rPr>
          <w:sz w:val="20"/>
          <w:szCs w:val="20"/>
        </w:rPr>
        <w:t>http://media.scgp.stonybrook.edu/video/video.php?f=20150508_4_HD_qtp.mp4</w:t>
      </w:r>
    </w:p>
    <w:p w14:paraId="03F9B49C" w14:textId="7B64EEDE" w:rsidR="00C201F0" w:rsidRPr="00582355" w:rsidRDefault="00C201F0" w:rsidP="009F09F1">
      <w:pPr>
        <w:spacing w:line="240" w:lineRule="auto"/>
      </w:pPr>
    </w:p>
    <w:p w14:paraId="1DB3763A" w14:textId="77777777" w:rsidR="00CC6F1D" w:rsidRPr="00B81BD5" w:rsidRDefault="00CC6F1D" w:rsidP="00CC6F1D">
      <w:pPr>
        <w:spacing w:line="240" w:lineRule="auto"/>
        <w:jc w:val="center"/>
        <w:rPr>
          <w:b/>
        </w:rPr>
      </w:pPr>
      <w:r w:rsidRPr="00B81BD5">
        <w:rPr>
          <w:b/>
        </w:rPr>
        <w:t>The Simons Center Gallery and Art Program</w:t>
      </w:r>
    </w:p>
    <w:p w14:paraId="08CB6025" w14:textId="77777777" w:rsidR="00CC6F1D" w:rsidRPr="00582355" w:rsidRDefault="00CC6F1D" w:rsidP="00CC6F1D">
      <w:pPr>
        <w:spacing w:line="240" w:lineRule="auto"/>
        <w:jc w:val="center"/>
        <w:rPr>
          <w:rFonts w:cs="Arial"/>
        </w:rPr>
      </w:pPr>
      <w:r w:rsidRPr="00582355">
        <w:rPr>
          <w:rFonts w:cs="Arial"/>
        </w:rPr>
        <w:t>[KE]3: dc-motors, cotton balls, and cardboard boxes</w:t>
      </w:r>
    </w:p>
    <w:p w14:paraId="7D343372" w14:textId="77777777" w:rsidR="00CC6F1D" w:rsidRPr="00582355" w:rsidRDefault="00CC6F1D" w:rsidP="00CC6F1D">
      <w:pPr>
        <w:spacing w:line="240" w:lineRule="auto"/>
        <w:jc w:val="center"/>
      </w:pPr>
    </w:p>
    <w:p w14:paraId="56A68B9B" w14:textId="77777777" w:rsidR="00CC6F1D" w:rsidRPr="00582355" w:rsidRDefault="00CC6F1D" w:rsidP="00CC6F1D">
      <w:pPr>
        <w:spacing w:line="240" w:lineRule="auto"/>
      </w:pPr>
      <w:r w:rsidRPr="00582355">
        <w:rPr>
          <w:rFonts w:cs="Arial"/>
        </w:rPr>
        <w:t>[KE]3, a</w:t>
      </w:r>
      <w:r w:rsidRPr="00582355">
        <w:t xml:space="preserve"> solo exhibition of Zimoun, an internationally acclaimed Swiss </w:t>
      </w:r>
      <w:r w:rsidRPr="00582355">
        <w:rPr>
          <w:rFonts w:cs="Arial"/>
          <w:bdr w:val="none" w:sz="0" w:space="0" w:color="auto" w:frame="1"/>
        </w:rPr>
        <w:t>artist of kinetic sound sculpture, architecture, and installation art, was</w:t>
      </w:r>
      <w:r w:rsidRPr="00582355">
        <w:t xml:space="preserve"> on view at the Simons Center Gallery from February 5 to April 9, 2015. Curated by Lorraine Walsh, Artistic Director and Curator at the gallery, the exhibition was an integral part of three concurrent solo exhibitions in New York—at bitforms gallery and Knockdown Center. The approximately 2,500 visitors to the exhibition included Stony Brook University students and faculty, visiting scholars at the Simons Center for Geometry and Physics, local community members from Long Island and New York City. Particularly, more than 300 visitors, including staff from Consulate General of Switzerland, attended the opening ceremony, accompanied by Zimoun’s lecture titled “Primitive Complexity.” </w:t>
      </w:r>
    </w:p>
    <w:p w14:paraId="4E46A86D" w14:textId="77777777" w:rsidR="00CC6F1D" w:rsidRPr="00582355" w:rsidRDefault="00CC6F1D" w:rsidP="00CC6F1D">
      <w:pPr>
        <w:spacing w:line="240" w:lineRule="auto"/>
      </w:pPr>
      <w:r w:rsidRPr="00582355">
        <w:rPr>
          <w:rFonts w:cs="Arial"/>
        </w:rPr>
        <w:t>KE, part of the exhibition title, refers to the physics symbol for kinetic energy, describing the energy an object possesses due to its motion.</w:t>
      </w:r>
      <w:r w:rsidRPr="00582355">
        <w:t xml:space="preserve"> Zimoun creates kinetic sculptures and sound installations finding uncommon aesthetic potential in commonplace objects. Combining raw industrial materials, such as cardboard boxes, cotton balls and filler wire, with finely tuned mechanical elements, like dc-motors, wires and microphones, Zimoun’s work results is an unexpected beauty in aesthetically timed minimal artistic environments, that take on a life of their own. </w:t>
      </w:r>
      <w:r w:rsidRPr="00582355">
        <w:rPr>
          <w:rFonts w:cs="Arial"/>
        </w:rPr>
        <w:t>Exploring mechanical rhythm and flow in prepared systems, his work suggests a balance between orderly patterns of Modernism with underlying chaotic forces. Zimoun’s installation and sounds cantillate an acoustic hum of natural phenomena in minimalist constructions that effortlessly reverberate in space.</w:t>
      </w:r>
    </w:p>
    <w:p w14:paraId="07B845C0" w14:textId="77777777" w:rsidR="00CC6F1D" w:rsidRPr="00582355" w:rsidRDefault="00CC6F1D" w:rsidP="00CC6F1D">
      <w:pPr>
        <w:spacing w:line="240" w:lineRule="auto"/>
      </w:pPr>
      <w:r w:rsidRPr="00582355">
        <w:t xml:space="preserve">A series of educational and public programs in relation to Zimoun’s exhibition fulfilled the Simons Center Gallery’s primary goal to connect wider communities, on and off campus, interested in both art and science. </w:t>
      </w:r>
      <w:r w:rsidRPr="00582355">
        <w:rPr>
          <w:rFonts w:cs="Arial"/>
          <w:bdr w:val="none" w:sz="0" w:space="0" w:color="auto" w:frame="1"/>
        </w:rPr>
        <w:t xml:space="preserve">The Simons Center Annual Bus Trip for Art students commenced with a visit to Zimoun’s exhibition at the Simons Gallery, to continue with the artist’s exhibits at the alternative art space Knockdown Center in Maspeth, Queens and concluded the visit at Bitforms Gallery, NYC. Art students in the MFA program joined the students from Lorraine Walsh’s Museum Studies class. </w:t>
      </w:r>
    </w:p>
    <w:p w14:paraId="43589CA9" w14:textId="77777777" w:rsidR="00CC6F1D" w:rsidRPr="00582355" w:rsidRDefault="00CC6F1D" w:rsidP="00CC6F1D">
      <w:pPr>
        <w:widowControl w:val="0"/>
        <w:autoSpaceDE w:val="0"/>
        <w:autoSpaceDN w:val="0"/>
        <w:adjustRightInd w:val="0"/>
        <w:spacing w:after="0" w:line="240" w:lineRule="auto"/>
        <w:rPr>
          <w:rFonts w:eastAsia="Times New Roman" w:cs="Arial"/>
        </w:rPr>
      </w:pPr>
      <w:r w:rsidRPr="00582355">
        <w:t>Zimoun’s closing reception on</w:t>
      </w:r>
      <w:r w:rsidRPr="00582355">
        <w:rPr>
          <w:rFonts w:eastAsia="Times New Roman" w:cs="Arial"/>
        </w:rPr>
        <w:t xml:space="preserve"> April 9, 2015 </w:t>
      </w:r>
      <w:r w:rsidRPr="00582355">
        <w:t xml:space="preserve">coincided with the Annual Art Crawl during the SSK Arts Festival at the Simons Center Gallery. </w:t>
      </w:r>
      <w:r w:rsidRPr="00582355">
        <w:rPr>
          <w:rFonts w:cs="Arial"/>
        </w:rPr>
        <w:t xml:space="preserve">The Art Crawl is a collaborative event with all the galleries on campus. Students pursuing their MFA's volunteer as docents, leading the community through the galleries, the Simons Center Gallery part of the tour. </w:t>
      </w:r>
      <w:r w:rsidRPr="00582355">
        <w:t>T</w:t>
      </w:r>
      <w:r w:rsidRPr="00582355">
        <w:rPr>
          <w:rFonts w:eastAsia="Times New Roman" w:cs="Arial"/>
        </w:rPr>
        <w:t>he Crawl commenced at the Paul W. Zuccaire Gallery, continued to the SAC Art Gallery, ending at the S</w:t>
      </w:r>
      <w:r w:rsidRPr="00582355">
        <w:rPr>
          <w:rFonts w:eastAsia="Times New Roman" w:cs="Arial"/>
          <w:bCs/>
          <w:bdr w:val="none" w:sz="0" w:space="0" w:color="auto" w:frame="1"/>
        </w:rPr>
        <w:t>imons Gallery with a reception and the opportunity for visitors to make an art box reflecting the artwork created by Zimoun</w:t>
      </w:r>
      <w:r w:rsidRPr="00582355">
        <w:rPr>
          <w:rFonts w:eastAsia="Times New Roman" w:cs="Arial"/>
        </w:rPr>
        <w:t xml:space="preserve">. </w:t>
      </w:r>
    </w:p>
    <w:p w14:paraId="397EC4EE" w14:textId="77777777" w:rsidR="00CC6F1D" w:rsidRPr="00582355" w:rsidRDefault="00CC6F1D" w:rsidP="00CC6F1D">
      <w:pPr>
        <w:widowControl w:val="0"/>
        <w:autoSpaceDE w:val="0"/>
        <w:autoSpaceDN w:val="0"/>
        <w:adjustRightInd w:val="0"/>
        <w:spacing w:after="0" w:line="240" w:lineRule="auto"/>
        <w:rPr>
          <w:rFonts w:cs="Arial"/>
        </w:rPr>
      </w:pPr>
      <w:r w:rsidRPr="00582355">
        <w:rPr>
          <w:rFonts w:cs="Arial"/>
        </w:rPr>
        <w:t>New collaboration has been established between the Simons Center Gallery and the SUNY College of Arts, Culture and Humanities. Freshman students receive 1 credit hour for touring the gallery. As part of the first year experience, students select from a number of activities on campus to attend. Visiting Associate Professor Lorraine Walsh gives a talk in the gallery for the art students.</w:t>
      </w:r>
    </w:p>
    <w:p w14:paraId="4F55A784" w14:textId="77777777" w:rsidR="00CC6F1D" w:rsidRPr="00582355" w:rsidRDefault="00CC6F1D" w:rsidP="00CC6F1D">
      <w:pPr>
        <w:widowControl w:val="0"/>
        <w:autoSpaceDE w:val="0"/>
        <w:autoSpaceDN w:val="0"/>
        <w:adjustRightInd w:val="0"/>
        <w:spacing w:after="0" w:line="240" w:lineRule="auto"/>
        <w:rPr>
          <w:rFonts w:cs="Arial"/>
        </w:rPr>
      </w:pPr>
    </w:p>
    <w:p w14:paraId="2408509E" w14:textId="77777777" w:rsidR="00CC6F1D" w:rsidRPr="00582355" w:rsidRDefault="00CC6F1D" w:rsidP="00CC6F1D">
      <w:pPr>
        <w:widowControl w:val="0"/>
        <w:autoSpaceDE w:val="0"/>
        <w:autoSpaceDN w:val="0"/>
        <w:adjustRightInd w:val="0"/>
        <w:spacing w:after="0" w:line="240" w:lineRule="auto"/>
        <w:rPr>
          <w:rFonts w:cs="Arial"/>
        </w:rPr>
      </w:pPr>
      <w:r w:rsidRPr="00582355">
        <w:rPr>
          <w:rFonts w:cs="Arial"/>
        </w:rPr>
        <w:t>This coming summer and fall the art program at the Simons Center Center will continue to host exciting events that explore ways in which art and science intertwine. For more information on the Simons Center Art Program, please visit scgp.stonybrook.edu/art.</w:t>
      </w:r>
    </w:p>
    <w:p w14:paraId="6E0972D2" w14:textId="77777777" w:rsidR="00CC6F1D" w:rsidRDefault="00CC6F1D" w:rsidP="00CC6F1D">
      <w:pPr>
        <w:rPr>
          <w:rFonts w:eastAsia="Times New Roman" w:cs="Times New Roman"/>
        </w:rPr>
      </w:pPr>
    </w:p>
    <w:p w14:paraId="7B86CFAE" w14:textId="3D29AA31" w:rsidR="00CC6F1D" w:rsidRPr="00582355" w:rsidRDefault="00CC6F1D" w:rsidP="00CC6F1D">
      <w:pPr>
        <w:rPr>
          <w:rFonts w:eastAsia="Times New Roman" w:cs="Times New Roman"/>
        </w:rPr>
      </w:pPr>
      <w:r>
        <w:rPr>
          <w:rFonts w:eastAsia="Times New Roman" w:cs="Times New Roman"/>
        </w:rPr>
        <w:t>Move Mohr’s update here?</w:t>
      </w:r>
    </w:p>
    <w:p w14:paraId="7DDA4DE7" w14:textId="77777777" w:rsidR="00CC6F1D" w:rsidRPr="00582355" w:rsidRDefault="00CC6F1D" w:rsidP="00CC6F1D">
      <w:pPr>
        <w:spacing w:line="240" w:lineRule="auto"/>
        <w:rPr>
          <w:b/>
        </w:rPr>
      </w:pPr>
      <w:r>
        <w:rPr>
          <w:b/>
        </w:rPr>
        <w:t>Photos</w:t>
      </w:r>
    </w:p>
    <w:p w14:paraId="3AEB9553" w14:textId="77777777" w:rsidR="00CC6F1D" w:rsidRDefault="00CC6F1D" w:rsidP="00CC6F1D">
      <w:pPr>
        <w:spacing w:line="240" w:lineRule="auto"/>
        <w:rPr>
          <w:b/>
        </w:rPr>
      </w:pPr>
    </w:p>
    <w:p w14:paraId="7ACC551C" w14:textId="77777777" w:rsidR="00CC6F1D" w:rsidRDefault="00CC6F1D" w:rsidP="00CC6F1D">
      <w:pPr>
        <w:spacing w:line="240" w:lineRule="auto"/>
        <w:rPr>
          <w:b/>
        </w:rPr>
      </w:pPr>
    </w:p>
    <w:p w14:paraId="0BEA09B6" w14:textId="77777777" w:rsidR="00CC6F1D" w:rsidRDefault="00CC6F1D" w:rsidP="00CC6F1D">
      <w:pPr>
        <w:spacing w:line="240" w:lineRule="auto"/>
        <w:rPr>
          <w:b/>
        </w:rPr>
      </w:pPr>
    </w:p>
    <w:p w14:paraId="2C834C62" w14:textId="77777777" w:rsidR="00CC6F1D" w:rsidRPr="00582355" w:rsidRDefault="00CC6F1D" w:rsidP="00CC6F1D">
      <w:pPr>
        <w:spacing w:line="240" w:lineRule="auto"/>
        <w:rPr>
          <w:b/>
        </w:rPr>
      </w:pPr>
    </w:p>
    <w:p w14:paraId="51289A47" w14:textId="77777777" w:rsidR="00CC6F1D" w:rsidRDefault="00CC6F1D" w:rsidP="003C2D03">
      <w:pPr>
        <w:shd w:val="clear" w:color="auto" w:fill="FFFFFF"/>
        <w:tabs>
          <w:tab w:val="left" w:pos="1530"/>
        </w:tabs>
        <w:rPr>
          <w:rFonts w:eastAsia="Times New Roman" w:cs="Times New Roman"/>
          <w:b/>
        </w:rPr>
      </w:pPr>
    </w:p>
    <w:p w14:paraId="29114832" w14:textId="170B766A" w:rsidR="003C2D03" w:rsidRPr="00582355" w:rsidRDefault="003C2D03" w:rsidP="003C2D03">
      <w:pPr>
        <w:shd w:val="clear" w:color="auto" w:fill="FFFFFF"/>
        <w:tabs>
          <w:tab w:val="left" w:pos="1530"/>
        </w:tabs>
        <w:rPr>
          <w:rFonts w:eastAsia="Times New Roman" w:cs="Times New Roman"/>
          <w:b/>
        </w:rPr>
      </w:pPr>
      <w:r w:rsidRPr="00582355">
        <w:rPr>
          <w:rFonts w:eastAsia="Times New Roman" w:cs="Times New Roman"/>
          <w:b/>
        </w:rPr>
        <w:lastRenderedPageBreak/>
        <w:t>The Wall</w:t>
      </w:r>
    </w:p>
    <w:p w14:paraId="08269980" w14:textId="3136BB58" w:rsidR="00B161E6" w:rsidRPr="00582355" w:rsidRDefault="00A74880" w:rsidP="003C2D03">
      <w:pPr>
        <w:shd w:val="clear" w:color="auto" w:fill="FFFFFF"/>
        <w:tabs>
          <w:tab w:val="left" w:pos="1530"/>
        </w:tabs>
        <w:rPr>
          <w:rFonts w:cs="Times New Roman"/>
        </w:rPr>
      </w:pPr>
      <w:r w:rsidRPr="00582355">
        <w:rPr>
          <w:rFonts w:eastAsia="Times New Roman" w:cs="Arial"/>
        </w:rPr>
        <w:t xml:space="preserve">Unveiling of </w:t>
      </w:r>
      <w:r w:rsidR="00B161E6" w:rsidRPr="00582355">
        <w:rPr>
          <w:rFonts w:eastAsia="Times New Roman" w:cs="Arial"/>
        </w:rPr>
        <w:t>The Iconic Wall</w:t>
      </w:r>
      <w:r w:rsidR="00B161E6" w:rsidRPr="00582355">
        <w:rPr>
          <w:rFonts w:cs="Big Caslon"/>
        </w:rPr>
        <w:t xml:space="preserve"> </w:t>
      </w:r>
      <w:r w:rsidRPr="00582355">
        <w:rPr>
          <w:rFonts w:cs="Big Caslon"/>
        </w:rPr>
        <w:t xml:space="preserve">took place on </w:t>
      </w:r>
      <w:r w:rsidR="00B161E6" w:rsidRPr="00582355">
        <w:rPr>
          <w:rFonts w:cs="Big Caslon"/>
        </w:rPr>
        <w:t>May 8, 2015</w:t>
      </w:r>
      <w:r w:rsidRPr="00582355">
        <w:rPr>
          <w:rFonts w:cs="Big Caslon"/>
        </w:rPr>
        <w:t xml:space="preserve"> at the </w:t>
      </w:r>
      <w:r w:rsidR="00B161E6" w:rsidRPr="00582355">
        <w:rPr>
          <w:rFonts w:cs="Big Caslon"/>
        </w:rPr>
        <w:t>Simons Center for Geometry and Physics</w:t>
      </w:r>
      <w:r w:rsidR="003C2D03" w:rsidRPr="00582355">
        <w:rPr>
          <w:rFonts w:cs="Big Caslon"/>
        </w:rPr>
        <w:t xml:space="preserve">. Festive ceremony began by solemn dedication in the Simons Center </w:t>
      </w:r>
      <w:r w:rsidR="00B161E6" w:rsidRPr="00582355">
        <w:rPr>
          <w:rFonts w:cs="Big Caslon"/>
        </w:rPr>
        <w:t>Lobby</w:t>
      </w:r>
      <w:r w:rsidR="003C2D03" w:rsidRPr="00582355">
        <w:rPr>
          <w:rFonts w:cs="Big Caslon"/>
        </w:rPr>
        <w:t xml:space="preserve">, led by </w:t>
      </w:r>
      <w:r w:rsidR="003C2D03" w:rsidRPr="00582355">
        <w:rPr>
          <w:rFonts w:cs="Times New Roman"/>
        </w:rPr>
        <w:t>the Simons Center’s founding Director Dr. John Morgan, whose speech was followed by President Samuel L. Stanley, and James H. Simons. The gathering continued in the Simons Center Auditorim with</w:t>
      </w:r>
      <w:r w:rsidR="003C2D03" w:rsidRPr="00582355">
        <w:rPr>
          <w:rFonts w:cs="Big Caslon"/>
        </w:rPr>
        <w:t xml:space="preserve"> </w:t>
      </w:r>
      <w:r w:rsidR="00C270E5" w:rsidRPr="00582355">
        <w:rPr>
          <w:rFonts w:cs="Big Caslon"/>
        </w:rPr>
        <w:t xml:space="preserve">entertaining and insightful </w:t>
      </w:r>
      <w:r w:rsidR="00B77C05" w:rsidRPr="00582355">
        <w:rPr>
          <w:rFonts w:cs="Big Caslon"/>
        </w:rPr>
        <w:t>talks</w:t>
      </w:r>
      <w:r w:rsidR="00B161E6" w:rsidRPr="00582355">
        <w:rPr>
          <w:rFonts w:cs="Big Caslon"/>
        </w:rPr>
        <w:t xml:space="preserve"> </w:t>
      </w:r>
      <w:r w:rsidR="00C270E5" w:rsidRPr="00582355">
        <w:rPr>
          <w:rFonts w:cs="Big Caslon"/>
        </w:rPr>
        <w:t>by Stony Brook University m</w:t>
      </w:r>
      <w:r w:rsidR="00B161E6" w:rsidRPr="00582355">
        <w:rPr>
          <w:rFonts w:cs="Big Caslon"/>
        </w:rPr>
        <w:t xml:space="preserve">athematician Dr. Anthony Phillips, </w:t>
      </w:r>
      <w:r w:rsidR="00C270E5" w:rsidRPr="00582355">
        <w:rPr>
          <w:rFonts w:cs="Big Caslon"/>
        </w:rPr>
        <w:t>Dr. Nina Douglas and the</w:t>
      </w:r>
      <w:r w:rsidR="003C2D03" w:rsidRPr="00582355">
        <w:rPr>
          <w:rFonts w:cs="Big Caslon"/>
        </w:rPr>
        <w:t xml:space="preserve"> </w:t>
      </w:r>
      <w:r w:rsidR="00C270E5" w:rsidRPr="00582355">
        <w:rPr>
          <w:rFonts w:cs="Big Caslon"/>
        </w:rPr>
        <w:t>artist Christian White about the history and implementation of the unique Iconic Wall project.</w:t>
      </w:r>
    </w:p>
    <w:p w14:paraId="6FAA8ED4" w14:textId="601E5DFE" w:rsidR="003C2D03" w:rsidRPr="00582355" w:rsidRDefault="00236B2F" w:rsidP="00B161E6">
      <w:pPr>
        <w:rPr>
          <w:rFonts w:cs="Big Caslon"/>
        </w:rPr>
      </w:pPr>
      <w:r>
        <w:rPr>
          <w:rFonts w:cs="Big Caslon"/>
        </w:rPr>
        <w:t>In case</w:t>
      </w:r>
    </w:p>
    <w:p w14:paraId="3F7B4EF5" w14:textId="77777777" w:rsidR="00B161E6" w:rsidRPr="00582355" w:rsidRDefault="00B161E6" w:rsidP="00B161E6">
      <w:pPr>
        <w:rPr>
          <w:rFonts w:cs="Big Caslon"/>
        </w:rPr>
      </w:pPr>
      <w:r w:rsidRPr="00582355">
        <w:rPr>
          <w:rFonts w:cs="Big Caslon"/>
        </w:rPr>
        <w:t>THE ICONIC WALL: MILESTONES in MATH and PHYSICS</w:t>
      </w:r>
    </w:p>
    <w:p w14:paraId="5DF8241B" w14:textId="1CA28B80" w:rsidR="00B161E6" w:rsidRPr="00582355" w:rsidRDefault="00B77C05" w:rsidP="00B161E6">
      <w:pPr>
        <w:rPr>
          <w:rFonts w:cs="Big Caslon"/>
        </w:rPr>
      </w:pPr>
      <w:r w:rsidRPr="00582355">
        <w:rPr>
          <w:rFonts w:cs="Big Caslon"/>
        </w:rPr>
        <w:t xml:space="preserve">May 8, 2015 – </w:t>
      </w:r>
      <w:r w:rsidR="00B161E6" w:rsidRPr="00582355">
        <w:rPr>
          <w:rFonts w:cs="Big Caslon"/>
        </w:rPr>
        <w:t>August 27, 2015</w:t>
      </w:r>
      <w:r w:rsidRPr="00582355">
        <w:rPr>
          <w:rFonts w:cs="Big Caslon"/>
        </w:rPr>
        <w:t>,</w:t>
      </w:r>
      <w:r w:rsidRPr="00582355">
        <w:rPr>
          <w:rFonts w:cs="Big Caslon"/>
          <w:u w:val="single"/>
        </w:rPr>
        <w:t xml:space="preserve"> </w:t>
      </w:r>
      <w:r w:rsidRPr="00582355">
        <w:rPr>
          <w:rFonts w:cs="Big Caslon"/>
        </w:rPr>
        <w:t>co-c</w:t>
      </w:r>
      <w:r w:rsidR="00B161E6" w:rsidRPr="00582355">
        <w:rPr>
          <w:rFonts w:cs="Big Caslon"/>
        </w:rPr>
        <w:t>urated by Lorraine Walsh and Christian White</w:t>
      </w:r>
    </w:p>
    <w:p w14:paraId="4A1C368D" w14:textId="37B061B1" w:rsidR="00B161E6" w:rsidRPr="00582355" w:rsidRDefault="00B161E6" w:rsidP="00B161E6">
      <w:pPr>
        <w:rPr>
          <w:rFonts w:cs="Big Caslon"/>
          <w:i/>
        </w:rPr>
      </w:pPr>
      <w:r w:rsidRPr="00582355">
        <w:rPr>
          <w:shd w:val="clear" w:color="auto" w:fill="FFFFFF"/>
        </w:rPr>
        <w:t xml:space="preserve">The Simons Center Gallery </w:t>
      </w:r>
      <w:r w:rsidR="00A54334" w:rsidRPr="00582355">
        <w:rPr>
          <w:shd w:val="clear" w:color="auto" w:fill="FFFFFF"/>
        </w:rPr>
        <w:t>is hosting</w:t>
      </w:r>
      <w:r w:rsidRPr="00582355">
        <w:rPr>
          <w:shd w:val="clear" w:color="auto" w:fill="FFFFFF"/>
        </w:rPr>
        <w:t xml:space="preserve"> a</w:t>
      </w:r>
      <w:r w:rsidR="00A54334" w:rsidRPr="00582355">
        <w:rPr>
          <w:shd w:val="clear" w:color="auto" w:fill="FFFFFF"/>
        </w:rPr>
        <w:t>n</w:t>
      </w:r>
      <w:r w:rsidRPr="00582355">
        <w:rPr>
          <w:shd w:val="clear" w:color="auto" w:fill="FFFFFF"/>
        </w:rPr>
        <w:t xml:space="preserve"> exhibition titled </w:t>
      </w:r>
      <w:r w:rsidRPr="00582355">
        <w:rPr>
          <w:rFonts w:cs="Big Caslon"/>
        </w:rPr>
        <w:t xml:space="preserve">the </w:t>
      </w:r>
      <w:r w:rsidRPr="00582355">
        <w:rPr>
          <w:rFonts w:cs="Big Caslon"/>
          <w:i/>
        </w:rPr>
        <w:t>Iconic Wall: Milestones in Math and Physics</w:t>
      </w:r>
      <w:r w:rsidRPr="00582355">
        <w:rPr>
          <w:rFonts w:cs="Big Caslon"/>
        </w:rPr>
        <w:t xml:space="preserve">. </w:t>
      </w:r>
      <w:r w:rsidRPr="00582355">
        <w:rPr>
          <w:rFonts w:cs="Big Caslon"/>
          <w:i/>
        </w:rPr>
        <w:t xml:space="preserve">This exhibition is in conjunction with the Iconic Wall, a site-specific artwork displaying significant equations and diagrams in mathematics and physics. Originally carved in stone by Christian White, the work is based on a design by Anthony Phillips and Nina Douglas. The Iconic Wall is permanently installed in the Simons Center lobby. </w:t>
      </w:r>
    </w:p>
    <w:p w14:paraId="04A0A41D" w14:textId="77777777" w:rsidR="00A54334" w:rsidRPr="00582355" w:rsidRDefault="00B161E6" w:rsidP="00B77C05">
      <w:pPr>
        <w:rPr>
          <w:rFonts w:cs="Big Caslon"/>
        </w:rPr>
      </w:pPr>
      <w:r w:rsidRPr="00582355">
        <w:rPr>
          <w:shd w:val="clear" w:color="auto" w:fill="FFFFFF"/>
        </w:rPr>
        <w:t xml:space="preserve">Celebrating this unique work, </w:t>
      </w:r>
      <w:r w:rsidRPr="00582355">
        <w:rPr>
          <w:rFonts w:cs="Big Caslon"/>
          <w:i/>
        </w:rPr>
        <w:t>Milestones in Math and Physics</w:t>
      </w:r>
      <w:r w:rsidRPr="00582355">
        <w:rPr>
          <w:rFonts w:cs="Big Caslon"/>
        </w:rPr>
        <w:t xml:space="preserve"> features a historical timeline detailing the equations and physical diagrams on the </w:t>
      </w:r>
      <w:r w:rsidRPr="00582355">
        <w:rPr>
          <w:rFonts w:cs="Big Caslon"/>
          <w:i/>
        </w:rPr>
        <w:t>Iconic Wall</w:t>
      </w:r>
      <w:r w:rsidRPr="00582355">
        <w:rPr>
          <w:rFonts w:cs="Big Caslon"/>
        </w:rPr>
        <w:t>. Also showcased are videos about the making of the wall. Notably, some of the original Indiana limestone, carved by the artist Christian White, is on view in the gallery.</w:t>
      </w:r>
      <w:r w:rsidR="00B77C05" w:rsidRPr="00582355">
        <w:rPr>
          <w:rFonts w:cs="Big Caslon"/>
        </w:rPr>
        <w:t xml:space="preserve"> </w:t>
      </w:r>
    </w:p>
    <w:p w14:paraId="1839C116" w14:textId="7D36596B" w:rsidR="00B161E6" w:rsidRPr="00582355" w:rsidRDefault="00B161E6" w:rsidP="00B77C05">
      <w:pPr>
        <w:rPr>
          <w:rFonts w:eastAsia="Times New Roman" w:cs="Arial"/>
          <w:i/>
        </w:rPr>
      </w:pPr>
      <w:r w:rsidRPr="00582355">
        <w:rPr>
          <w:rFonts w:eastAsia="Times New Roman" w:cs="Arial"/>
          <w:i/>
        </w:rPr>
        <w:t>The Simons Center Gallery is now a publisher registered with The Library of Congress</w:t>
      </w:r>
      <w:r w:rsidR="00B77C05" w:rsidRPr="00582355">
        <w:rPr>
          <w:rFonts w:eastAsia="Times New Roman" w:cs="Arial"/>
          <w:i/>
        </w:rPr>
        <w:t xml:space="preserve"> </w:t>
      </w:r>
      <w:r w:rsidRPr="00582355">
        <w:rPr>
          <w:rFonts w:eastAsia="Times New Roman" w:cs="Arial"/>
          <w:i/>
        </w:rPr>
        <w:t>(image of Iconic Wall booklet cover?)</w:t>
      </w:r>
    </w:p>
    <w:p w14:paraId="1E6BD78E" w14:textId="77777777" w:rsidR="00C201F0" w:rsidRPr="00582355" w:rsidRDefault="00C201F0" w:rsidP="00190B7E">
      <w:pPr>
        <w:spacing w:line="240" w:lineRule="auto"/>
      </w:pPr>
    </w:p>
    <w:p w14:paraId="2A392114" w14:textId="139A7CF1" w:rsidR="00C201F0" w:rsidRDefault="002F6FA1" w:rsidP="00190B7E">
      <w:pPr>
        <w:spacing w:line="240" w:lineRule="auto"/>
        <w:rPr>
          <w:b/>
        </w:rPr>
      </w:pPr>
      <w:r w:rsidRPr="002F6FA1">
        <w:rPr>
          <w:b/>
        </w:rPr>
        <w:t>Photos of the Unveiling</w:t>
      </w:r>
      <w:r>
        <w:rPr>
          <w:b/>
        </w:rPr>
        <w:t xml:space="preserve"> (Coming today?)</w:t>
      </w:r>
    </w:p>
    <w:p w14:paraId="69524128" w14:textId="77777777" w:rsidR="002F6FA1" w:rsidRPr="002F6FA1" w:rsidRDefault="002F6FA1" w:rsidP="00190B7E">
      <w:pPr>
        <w:spacing w:line="240" w:lineRule="auto"/>
        <w:rPr>
          <w:b/>
        </w:rPr>
      </w:pPr>
    </w:p>
    <w:p w14:paraId="6CB6C279" w14:textId="77777777" w:rsidR="00C201F0" w:rsidRPr="00582355" w:rsidRDefault="00C201F0" w:rsidP="00190B7E">
      <w:pPr>
        <w:spacing w:line="240" w:lineRule="auto"/>
      </w:pPr>
    </w:p>
    <w:p w14:paraId="3A4F7D5D" w14:textId="77777777" w:rsidR="00C201F0" w:rsidRPr="00582355" w:rsidRDefault="00C201F0" w:rsidP="00190B7E">
      <w:pPr>
        <w:spacing w:line="240" w:lineRule="auto"/>
      </w:pPr>
    </w:p>
    <w:p w14:paraId="168937B9" w14:textId="77777777" w:rsidR="00C201F0" w:rsidRPr="00582355" w:rsidRDefault="00C201F0" w:rsidP="00190B7E">
      <w:pPr>
        <w:spacing w:line="240" w:lineRule="auto"/>
      </w:pPr>
    </w:p>
    <w:p w14:paraId="292B6D01" w14:textId="77777777" w:rsidR="00C201F0" w:rsidRPr="00582355" w:rsidRDefault="00C201F0" w:rsidP="00190B7E">
      <w:pPr>
        <w:spacing w:line="240" w:lineRule="auto"/>
      </w:pPr>
    </w:p>
    <w:p w14:paraId="02018D11" w14:textId="77777777" w:rsidR="00C201F0" w:rsidRPr="00582355" w:rsidRDefault="00C201F0" w:rsidP="00190B7E">
      <w:pPr>
        <w:spacing w:line="240" w:lineRule="auto"/>
      </w:pPr>
    </w:p>
    <w:p w14:paraId="108D8684" w14:textId="77777777" w:rsidR="00C201F0" w:rsidRPr="00582355" w:rsidRDefault="00C201F0" w:rsidP="00190B7E">
      <w:pPr>
        <w:spacing w:line="240" w:lineRule="auto"/>
      </w:pPr>
    </w:p>
    <w:p w14:paraId="22CE6506" w14:textId="77777777" w:rsidR="00B77C05" w:rsidRPr="00582355" w:rsidRDefault="00B77C05" w:rsidP="00190B7E">
      <w:pPr>
        <w:spacing w:line="240" w:lineRule="auto"/>
        <w:rPr>
          <w:b/>
        </w:rPr>
      </w:pPr>
    </w:p>
    <w:p w14:paraId="63066182" w14:textId="77777777" w:rsidR="00B77C05" w:rsidRPr="00582355" w:rsidRDefault="00B77C05" w:rsidP="00190B7E">
      <w:pPr>
        <w:spacing w:line="240" w:lineRule="auto"/>
        <w:rPr>
          <w:b/>
        </w:rPr>
      </w:pPr>
    </w:p>
    <w:p w14:paraId="06D79943" w14:textId="77777777" w:rsidR="00B77C05" w:rsidRPr="00582355" w:rsidRDefault="00B77C05" w:rsidP="00190B7E">
      <w:pPr>
        <w:spacing w:line="240" w:lineRule="auto"/>
        <w:rPr>
          <w:b/>
        </w:rPr>
      </w:pPr>
    </w:p>
    <w:p w14:paraId="181F5B6F" w14:textId="77777777" w:rsidR="00B77C05" w:rsidRPr="00582355" w:rsidRDefault="00B77C05" w:rsidP="00190B7E">
      <w:pPr>
        <w:spacing w:line="240" w:lineRule="auto"/>
        <w:rPr>
          <w:b/>
        </w:rPr>
      </w:pPr>
    </w:p>
    <w:p w14:paraId="06037EBB" w14:textId="77777777" w:rsidR="00B77C05" w:rsidRPr="00582355" w:rsidRDefault="00B77C05" w:rsidP="00190B7E">
      <w:pPr>
        <w:spacing w:line="240" w:lineRule="auto"/>
        <w:rPr>
          <w:b/>
        </w:rPr>
      </w:pPr>
    </w:p>
    <w:p w14:paraId="4F217166" w14:textId="77777777" w:rsidR="00B77C05" w:rsidRPr="00582355" w:rsidRDefault="00B77C05" w:rsidP="00190B7E">
      <w:pPr>
        <w:spacing w:line="240" w:lineRule="auto"/>
        <w:rPr>
          <w:b/>
        </w:rPr>
      </w:pPr>
    </w:p>
    <w:p w14:paraId="027EAF03" w14:textId="77777777" w:rsidR="006F130A" w:rsidRPr="00582355" w:rsidRDefault="006F130A" w:rsidP="00190B7E">
      <w:pPr>
        <w:spacing w:line="240" w:lineRule="auto"/>
        <w:rPr>
          <w:b/>
        </w:rPr>
      </w:pPr>
    </w:p>
    <w:p w14:paraId="510CA81B" w14:textId="77777777" w:rsidR="006F130A" w:rsidRPr="00582355" w:rsidRDefault="006F130A" w:rsidP="00190B7E">
      <w:pPr>
        <w:spacing w:line="240" w:lineRule="auto"/>
        <w:rPr>
          <w:b/>
        </w:rPr>
      </w:pPr>
    </w:p>
    <w:p w14:paraId="6D99FF7B" w14:textId="77777777" w:rsidR="006F130A" w:rsidRPr="00582355" w:rsidRDefault="006F130A" w:rsidP="00190B7E">
      <w:pPr>
        <w:spacing w:line="240" w:lineRule="auto"/>
        <w:rPr>
          <w:b/>
        </w:rPr>
      </w:pPr>
    </w:p>
    <w:p w14:paraId="197E67C4" w14:textId="77777777" w:rsidR="00B81BD5" w:rsidRDefault="00B81BD5" w:rsidP="002D09FA">
      <w:pPr>
        <w:spacing w:line="240" w:lineRule="auto"/>
        <w:rPr>
          <w:b/>
        </w:rPr>
      </w:pPr>
    </w:p>
    <w:p w14:paraId="215F7A9C" w14:textId="77777777" w:rsidR="00B81BD5" w:rsidRDefault="00B81BD5" w:rsidP="002D09FA">
      <w:pPr>
        <w:spacing w:line="240" w:lineRule="auto"/>
        <w:rPr>
          <w:b/>
        </w:rPr>
      </w:pPr>
    </w:p>
    <w:p w14:paraId="4C3CE86A" w14:textId="5E23CA52" w:rsidR="00064502" w:rsidRPr="00582355" w:rsidRDefault="0048512F" w:rsidP="002D09FA">
      <w:pPr>
        <w:spacing w:line="240" w:lineRule="auto"/>
        <w:rPr>
          <w:b/>
        </w:rPr>
      </w:pPr>
      <w:r w:rsidRPr="00582355">
        <w:rPr>
          <w:b/>
        </w:rPr>
        <w:t xml:space="preserve">SCGP </w:t>
      </w:r>
      <w:r w:rsidR="00946DC3" w:rsidRPr="00582355">
        <w:rPr>
          <w:b/>
        </w:rPr>
        <w:t>CAFÉ</w:t>
      </w:r>
      <w:r w:rsidR="005B3CC9" w:rsidRPr="00582355">
        <w:rPr>
          <w:b/>
        </w:rPr>
        <w:t xml:space="preserve"> Features</w:t>
      </w:r>
      <w:r w:rsidR="002D09FA" w:rsidRPr="00582355">
        <w:rPr>
          <w:b/>
        </w:rPr>
        <w:t xml:space="preserve"> </w:t>
      </w:r>
    </w:p>
    <w:p w14:paraId="43181FA7" w14:textId="57AD02FF" w:rsidR="00946DC3" w:rsidRPr="00582355" w:rsidRDefault="00946DC3" w:rsidP="002D09FA">
      <w:pPr>
        <w:spacing w:line="240" w:lineRule="auto"/>
        <w:rPr>
          <w:b/>
        </w:rPr>
      </w:pPr>
      <w:r w:rsidRPr="00582355">
        <w:rPr>
          <w:b/>
        </w:rPr>
        <w:t xml:space="preserve">Organic Egg Sandwich </w:t>
      </w:r>
    </w:p>
    <w:p w14:paraId="375D2839" w14:textId="6FA0082F" w:rsidR="00946DC3" w:rsidRPr="00582355" w:rsidRDefault="00D31DF3" w:rsidP="00946DC3">
      <w:r w:rsidRPr="00582355">
        <w:t xml:space="preserve">The breakfast egg sandwich - </w:t>
      </w:r>
      <w:r w:rsidR="00946DC3" w:rsidRPr="00582355">
        <w:t xml:space="preserve">fried or scrambled eggs, bacon, and </w:t>
      </w:r>
      <w:r w:rsidRPr="00582355">
        <w:t>American cheese served on a bun -</w:t>
      </w:r>
      <w:r w:rsidR="00946DC3" w:rsidRPr="00582355">
        <w:t xml:space="preserve"> is a popular morning offering found in delis, take-outs, and convenience stores all over Long Island and New York City. Its humble origins,</w:t>
      </w:r>
      <w:r w:rsidRPr="00582355">
        <w:t xml:space="preserve"> a </w:t>
      </w:r>
      <w:r w:rsidR="009D09DF">
        <w:t>quick on-the-go breakfast for a construction or an</w:t>
      </w:r>
      <w:r w:rsidRPr="00582355">
        <w:t xml:space="preserve"> office</w:t>
      </w:r>
      <w:r w:rsidR="00946DC3" w:rsidRPr="00582355">
        <w:t xml:space="preserve"> worker, or anyone in a hurry, belie its delicious and satisfying combination of eggs and bacon. It is the true American breakfast. The sandwich wa</w:t>
      </w:r>
      <w:r w:rsidRPr="00582355">
        <w:t xml:space="preserve">s the perfect item to add to the SCGP Café’s </w:t>
      </w:r>
      <w:r w:rsidR="00946DC3" w:rsidRPr="00582355">
        <w:t xml:space="preserve">morning menu </w:t>
      </w:r>
      <w:r w:rsidR="00C270E5" w:rsidRPr="00582355">
        <w:t>due</w:t>
      </w:r>
      <w:r w:rsidR="00946DC3" w:rsidRPr="00582355">
        <w:t xml:space="preserve"> of its a</w:t>
      </w:r>
      <w:r w:rsidRPr="00582355">
        <w:t>ppeal to the students in need of nourishment before their 8</w:t>
      </w:r>
      <w:r w:rsidR="00946DC3" w:rsidRPr="00582355">
        <w:t>am classes. Once the word was out, the Café’s breakfast egg sandwich has become our best-selling morning item.</w:t>
      </w:r>
    </w:p>
    <w:p w14:paraId="1C66FB5C" w14:textId="797933A0" w:rsidR="00B81BD5" w:rsidRPr="00094D1E" w:rsidRDefault="00B81BD5" w:rsidP="00B81BD5">
      <w:pPr>
        <w:rPr>
          <w:b/>
        </w:rPr>
      </w:pPr>
      <w:r>
        <w:rPr>
          <w:b/>
          <w:noProof/>
          <w:lang w:eastAsia="en-US"/>
        </w:rPr>
        <w:drawing>
          <wp:anchor distT="0" distB="0" distL="114300" distR="114300" simplePos="0" relativeHeight="251702272" behindDoc="0" locked="0" layoutInCell="1" allowOverlap="1" wp14:anchorId="2E928753" wp14:editId="21C18E57">
            <wp:simplePos x="0" y="0"/>
            <wp:positionH relativeFrom="margin">
              <wp:align>left</wp:align>
            </wp:positionH>
            <wp:positionV relativeFrom="margin">
              <wp:align>top</wp:align>
            </wp:positionV>
            <wp:extent cx="880745" cy="1174115"/>
            <wp:effectExtent l="0" t="0" r="8255" b="0"/>
            <wp:wrapSquare wrapText="bothSides"/>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80745" cy="1174115"/>
                    </a:xfrm>
                    <a:prstGeom prst="rect">
                      <a:avLst/>
                    </a:prstGeom>
                    <a:noFill/>
                    <a:ln>
                      <a:noFill/>
                    </a:ln>
                  </pic:spPr>
                </pic:pic>
              </a:graphicData>
            </a:graphic>
          </wp:anchor>
        </w:drawing>
      </w:r>
      <w:r w:rsidRPr="00B81BD5">
        <w:t xml:space="preserve"> </w:t>
      </w:r>
      <w:r w:rsidRPr="00094D1E">
        <w:rPr>
          <w:b/>
        </w:rPr>
        <w:t>Ingredients</w:t>
      </w:r>
    </w:p>
    <w:p w14:paraId="35C5BC28" w14:textId="77777777" w:rsidR="00B81BD5" w:rsidRPr="00582355" w:rsidRDefault="00B81BD5" w:rsidP="00B81BD5">
      <w:r w:rsidRPr="00582355">
        <w:t>3 Organic Eggs</w:t>
      </w:r>
    </w:p>
    <w:p w14:paraId="7DD02C29" w14:textId="77777777" w:rsidR="00B81BD5" w:rsidRPr="00582355" w:rsidRDefault="00B81BD5" w:rsidP="00B81BD5">
      <w:r w:rsidRPr="00582355">
        <w:t>2 Slices American Cheese</w:t>
      </w:r>
    </w:p>
    <w:p w14:paraId="363B14BC" w14:textId="77777777" w:rsidR="00B81BD5" w:rsidRPr="00582355" w:rsidRDefault="00B81BD5" w:rsidP="00B81BD5">
      <w:r w:rsidRPr="00582355">
        <w:t>2 Slices Applewood Smoked Bacon</w:t>
      </w:r>
    </w:p>
    <w:p w14:paraId="1397433F" w14:textId="77777777" w:rsidR="00B81BD5" w:rsidRPr="00582355" w:rsidRDefault="00B81BD5" w:rsidP="00B81BD5">
      <w:r w:rsidRPr="00582355">
        <w:t>1 Brioche Roll (We use Eli Zabars New York City Brioche Roll, available at elizabar.com)</w:t>
      </w:r>
    </w:p>
    <w:p w14:paraId="2CFB7E49" w14:textId="77777777" w:rsidR="00B81BD5" w:rsidRPr="00582355" w:rsidRDefault="00B81BD5" w:rsidP="00B81BD5">
      <w:r w:rsidRPr="00582355">
        <w:t>1 Teaspoon Unsalted Butter</w:t>
      </w:r>
    </w:p>
    <w:p w14:paraId="47288B6A" w14:textId="77777777" w:rsidR="00B81BD5" w:rsidRPr="00582355" w:rsidRDefault="00B81BD5" w:rsidP="00B81BD5">
      <w:r w:rsidRPr="00582355">
        <w:t xml:space="preserve">Salt and Pepper To Taste </w:t>
      </w:r>
    </w:p>
    <w:p w14:paraId="6514BF5E" w14:textId="77777777" w:rsidR="00C270E5" w:rsidRPr="00582355" w:rsidRDefault="00C270E5" w:rsidP="00946DC3"/>
    <w:p w14:paraId="3B64CA92" w14:textId="77777777" w:rsidR="00946DC3" w:rsidRPr="00094D1E" w:rsidRDefault="00946DC3" w:rsidP="00946DC3">
      <w:pPr>
        <w:rPr>
          <w:b/>
        </w:rPr>
      </w:pPr>
      <w:r w:rsidRPr="00094D1E">
        <w:rPr>
          <w:b/>
        </w:rPr>
        <w:t>Method</w:t>
      </w:r>
    </w:p>
    <w:p w14:paraId="603F4ED0" w14:textId="6AD03E5B" w:rsidR="00946DC3" w:rsidRPr="00582355" w:rsidRDefault="00D31DF3" w:rsidP="00946DC3">
      <w:r w:rsidRPr="00582355">
        <w:t>-Preheat o</w:t>
      </w:r>
      <w:r w:rsidR="00946DC3" w:rsidRPr="00582355">
        <w:t>ven to 325 degrees.</w:t>
      </w:r>
    </w:p>
    <w:p w14:paraId="77BF6EF4" w14:textId="77777777" w:rsidR="00946DC3" w:rsidRPr="00582355" w:rsidRDefault="00946DC3" w:rsidP="00946DC3">
      <w:r w:rsidRPr="00582355">
        <w:t>-On a cookie sheet, lay bacon flat on parchment paper, and roast until crispy.</w:t>
      </w:r>
    </w:p>
    <w:p w14:paraId="06108E57" w14:textId="171C1602" w:rsidR="00946DC3" w:rsidRPr="00582355" w:rsidRDefault="00946DC3" w:rsidP="00946DC3">
      <w:r w:rsidRPr="00582355">
        <w:t>-Meanwhile, in a heavy bottomed sauté pan, heat butter until foamy.</w:t>
      </w:r>
    </w:p>
    <w:p w14:paraId="44315148" w14:textId="77777777" w:rsidR="00946DC3" w:rsidRPr="00582355" w:rsidRDefault="00946DC3" w:rsidP="00946DC3">
      <w:r w:rsidRPr="00582355">
        <w:t>-Prepare eggs to your liking, be sure to season well with salt and pepper.</w:t>
      </w:r>
    </w:p>
    <w:p w14:paraId="33082168" w14:textId="0FB4B451" w:rsidR="00946DC3" w:rsidRPr="00582355" w:rsidRDefault="00946DC3" w:rsidP="00946DC3">
      <w:r w:rsidRPr="00582355">
        <w:tab/>
        <w:t>-For scrambled eggs, using a fork, whisk vigorously in separate bowl, with a tablespoon of cold water, this will give you fluffy scrambled eggs.</w:t>
      </w:r>
    </w:p>
    <w:p w14:paraId="59F65BFC" w14:textId="227651AF" w:rsidR="00946DC3" w:rsidRPr="00582355" w:rsidRDefault="00946DC3" w:rsidP="00946DC3">
      <w:r w:rsidRPr="00582355">
        <w:tab/>
        <w:t>-For fried eggs with a runny yolk, it is best to use the freshest eggs possible.</w:t>
      </w:r>
    </w:p>
    <w:p w14:paraId="5B33BE24" w14:textId="77777777" w:rsidR="00946DC3" w:rsidRPr="00582355" w:rsidRDefault="00946DC3" w:rsidP="00946DC3">
      <w:r w:rsidRPr="00582355">
        <w:t xml:space="preserve">-When eggs are cooked, lay slices of cheese on top. </w:t>
      </w:r>
    </w:p>
    <w:p w14:paraId="6B1264FC" w14:textId="77777777" w:rsidR="00946DC3" w:rsidRPr="00582355" w:rsidRDefault="00946DC3" w:rsidP="00946DC3">
      <w:r w:rsidRPr="00582355">
        <w:t>-Slice and toast brioche roll.</w:t>
      </w:r>
    </w:p>
    <w:p w14:paraId="3BB905B1" w14:textId="00490054" w:rsidR="00946DC3" w:rsidRPr="00582355" w:rsidRDefault="00946DC3" w:rsidP="00946DC3">
      <w:r w:rsidRPr="00582355">
        <w:t>-Remove bacon from oven,</w:t>
      </w:r>
      <w:r w:rsidR="00E736B3" w:rsidRPr="00582355">
        <w:t xml:space="preserve"> and assemble sandwich.  Enjoy h</w:t>
      </w:r>
      <w:r w:rsidRPr="00582355">
        <w:t>ot, feel free to garnish with hot sauce or ketchup.</w:t>
      </w:r>
    </w:p>
    <w:p w14:paraId="781A33D4" w14:textId="6DD4CC23" w:rsidR="00C270E5" w:rsidRPr="00582355" w:rsidRDefault="00C270E5" w:rsidP="005B3CC9">
      <w:pPr>
        <w:spacing w:line="240" w:lineRule="auto"/>
      </w:pPr>
    </w:p>
    <w:p w14:paraId="0E014912" w14:textId="31AB69C8" w:rsidR="005B3CC9" w:rsidRPr="00582355" w:rsidRDefault="005B3CC9" w:rsidP="005B3CC9">
      <w:pPr>
        <w:spacing w:line="240" w:lineRule="auto"/>
      </w:pPr>
      <w:r w:rsidRPr="00582355">
        <w:t xml:space="preserve">Chef Paolo’s interview for the weekly lifestyle publication Dan’s Papers in The Hamptons, </w:t>
      </w:r>
      <w:r w:rsidR="00C270E5" w:rsidRPr="00582355">
        <w:t>celebrating Long Island</w:t>
      </w:r>
      <w:r w:rsidR="007E3B48">
        <w:t xml:space="preserve"> unique summer food culture, full of ideas and </w:t>
      </w:r>
      <w:r w:rsidRPr="00582355">
        <w:t>advice.</w:t>
      </w:r>
    </w:p>
    <w:p w14:paraId="625CE338" w14:textId="77777777" w:rsidR="005B3CC9" w:rsidRPr="00582355" w:rsidRDefault="003B7894" w:rsidP="005B3CC9">
      <w:pPr>
        <w:spacing w:line="240" w:lineRule="auto"/>
      </w:pPr>
      <w:hyperlink r:id="rId25" w:history="1">
        <w:r w:rsidR="005B3CC9" w:rsidRPr="00582355">
          <w:rPr>
            <w:rStyle w:val="Hyperlink"/>
            <w:color w:val="auto"/>
          </w:rPr>
          <w:t>http://www.danspapers.com/2015/06/scgp-cafes-chef-paolo-fontana-raises-a-glass-to-dans-harvest-east-end/</w:t>
        </w:r>
      </w:hyperlink>
    </w:p>
    <w:p w14:paraId="564247BF" w14:textId="77777777" w:rsidR="002F6FA1" w:rsidRDefault="002F6FA1" w:rsidP="002D09FA">
      <w:pPr>
        <w:rPr>
          <w:b/>
        </w:rPr>
      </w:pPr>
    </w:p>
    <w:p w14:paraId="2F154027" w14:textId="77777777" w:rsidR="00B7316A" w:rsidRDefault="00B7316A" w:rsidP="002D09FA">
      <w:pPr>
        <w:rPr>
          <w:b/>
        </w:rPr>
      </w:pPr>
    </w:p>
    <w:p w14:paraId="2CA2A44F" w14:textId="49DB342E" w:rsidR="002D09FA" w:rsidRPr="009D09DF" w:rsidRDefault="002D09FA" w:rsidP="002D09FA">
      <w:pPr>
        <w:rPr>
          <w:b/>
        </w:rPr>
      </w:pPr>
      <w:r w:rsidRPr="009D09DF">
        <w:rPr>
          <w:b/>
        </w:rPr>
        <w:lastRenderedPageBreak/>
        <w:t>Take a Peak into Maestro’s Kitchen: SCGP Café’s Culinary Master Series</w:t>
      </w:r>
    </w:p>
    <w:p w14:paraId="283F4683" w14:textId="77777777" w:rsidR="009E5377" w:rsidRPr="00582355" w:rsidRDefault="009E5377" w:rsidP="00946DC3"/>
    <w:p w14:paraId="360FC59E" w14:textId="628C2C13" w:rsidR="00A45D50" w:rsidRPr="00582355" w:rsidRDefault="00C41E2D" w:rsidP="00946DC3">
      <w:r w:rsidRPr="00582355">
        <w:t>Consider yourself a foodi</w:t>
      </w:r>
      <w:r w:rsidR="002F6FA1">
        <w:t>e, have a pervasive sense of cooking seasonal,</w:t>
      </w:r>
      <w:r w:rsidRPr="00582355">
        <w:t xml:space="preserve"> </w:t>
      </w:r>
      <w:r w:rsidR="00A45D50" w:rsidRPr="00582355">
        <w:t xml:space="preserve">or simply </w:t>
      </w:r>
      <w:r w:rsidRPr="00582355">
        <w:t xml:space="preserve">looking for inspiration to add high-end recipes to your menu? </w:t>
      </w:r>
      <w:r w:rsidR="002D09FA" w:rsidRPr="00582355">
        <w:t>Che</w:t>
      </w:r>
      <w:r w:rsidR="009E5377" w:rsidRPr="00582355">
        <w:t>f Paolo Fontana and SCGP Café</w:t>
      </w:r>
      <w:r w:rsidR="00C270E5" w:rsidRPr="00582355">
        <w:t>, 2015 Local Hero Awards</w:t>
      </w:r>
      <w:r w:rsidR="00946DC3" w:rsidRPr="00582355">
        <w:t xml:space="preserve"> </w:t>
      </w:r>
      <w:r w:rsidR="00C270E5" w:rsidRPr="00582355">
        <w:t xml:space="preserve">winners, </w:t>
      </w:r>
      <w:hyperlink r:id="rId26" w:history="1">
        <w:r w:rsidR="00C270E5" w:rsidRPr="00582355">
          <w:rPr>
            <w:rStyle w:val="Hyperlink"/>
            <w:color w:val="auto"/>
          </w:rPr>
          <w:t>http://www.ediblelongisland.com/2015/02/23/local-hero-award-goes-2/</w:t>
        </w:r>
      </w:hyperlink>
      <w:r w:rsidR="00C270E5" w:rsidRPr="00582355">
        <w:t xml:space="preserve"> </w:t>
      </w:r>
      <w:r w:rsidR="00C704D5" w:rsidRPr="00582355">
        <w:t>have launched a c</w:t>
      </w:r>
      <w:r w:rsidR="00946DC3" w:rsidRPr="00582355">
        <w:t>uli</w:t>
      </w:r>
      <w:r w:rsidR="003A5847" w:rsidRPr="00582355">
        <w:t xml:space="preserve">nary demonstrations </w:t>
      </w:r>
      <w:r w:rsidR="00C704D5" w:rsidRPr="00582355">
        <w:t xml:space="preserve">project </w:t>
      </w:r>
      <w:r w:rsidR="003A5847" w:rsidRPr="00582355">
        <w:t>titled</w:t>
      </w:r>
      <w:r w:rsidR="00946DC3" w:rsidRPr="00582355">
        <w:t xml:space="preserve"> </w:t>
      </w:r>
      <w:r w:rsidR="00946DC3" w:rsidRPr="00582355">
        <w:rPr>
          <w:i/>
        </w:rPr>
        <w:t>“Culinary Master Series”.</w:t>
      </w:r>
      <w:r w:rsidR="00946DC3" w:rsidRPr="00582355">
        <w:t xml:space="preserve">  The idea stemmed </w:t>
      </w:r>
      <w:r w:rsidR="009E5377" w:rsidRPr="00582355">
        <w:t xml:space="preserve">from an introductory class the Café </w:t>
      </w:r>
      <w:r w:rsidR="00946DC3" w:rsidRPr="00582355">
        <w:t>held as a cultural addition t</w:t>
      </w:r>
      <w:r w:rsidR="009E5377" w:rsidRPr="00582355">
        <w:t xml:space="preserve">o a workshop, </w:t>
      </w:r>
      <w:r w:rsidR="00946DC3" w:rsidRPr="00582355">
        <w:t xml:space="preserve">class </w:t>
      </w:r>
      <w:r w:rsidR="009E5377" w:rsidRPr="00582355">
        <w:t xml:space="preserve">proving to be </w:t>
      </w:r>
      <w:r w:rsidR="003A5847" w:rsidRPr="00582355">
        <w:t>so popular</w:t>
      </w:r>
      <w:r w:rsidR="00C704D5" w:rsidRPr="00582355">
        <w:t xml:space="preserve"> a series </w:t>
      </w:r>
      <w:r w:rsidR="003A5847" w:rsidRPr="00582355">
        <w:t>celebrat</w:t>
      </w:r>
      <w:r w:rsidR="00C704D5" w:rsidRPr="00582355">
        <w:t>ing</w:t>
      </w:r>
      <w:r w:rsidR="003A5847" w:rsidRPr="00582355">
        <w:t xml:space="preserve"> </w:t>
      </w:r>
      <w:r w:rsidR="009D09DF">
        <w:t>seasonal variety</w:t>
      </w:r>
      <w:r w:rsidR="00C704D5" w:rsidRPr="00582355">
        <w:t xml:space="preserve"> was created</w:t>
      </w:r>
      <w:r w:rsidR="00946DC3" w:rsidRPr="00582355">
        <w:t xml:space="preserve">. </w:t>
      </w:r>
      <w:r w:rsidR="00C704D5" w:rsidRPr="00582355">
        <w:t xml:space="preserve">6 </w:t>
      </w:r>
      <w:r w:rsidR="009D09DF">
        <w:t>topical</w:t>
      </w:r>
      <w:r w:rsidRPr="00582355">
        <w:t xml:space="preserve"> </w:t>
      </w:r>
      <w:r w:rsidR="00F50039">
        <w:t>demonstrations were</w:t>
      </w:r>
      <w:r w:rsidR="00C704D5" w:rsidRPr="00582355">
        <w:t xml:space="preserve"> held</w:t>
      </w:r>
      <w:r w:rsidR="00F50039">
        <w:t xml:space="preserve"> during the past season</w:t>
      </w:r>
      <w:r w:rsidR="00C704D5" w:rsidRPr="00582355">
        <w:t xml:space="preserve">: </w:t>
      </w:r>
      <w:r w:rsidR="003A5847" w:rsidRPr="00582355">
        <w:t xml:space="preserve">An Immigrant’s Thanksgiving; A Sicilian Christmas; Culinary Aphrodisiacs; Coming in from the Cold; Is it Spring Yet?; What Else? Cinco de Mayo. </w:t>
      </w:r>
    </w:p>
    <w:p w14:paraId="66ADC617" w14:textId="4F7DBD7A" w:rsidR="00946DC3" w:rsidRPr="00582355" w:rsidRDefault="003A5847" w:rsidP="00946DC3">
      <w:r w:rsidRPr="00582355">
        <w:t>Each</w:t>
      </w:r>
      <w:r w:rsidR="00C704D5" w:rsidRPr="00582355">
        <w:t xml:space="preserve"> event, attended by 20 to 30 participants,</w:t>
      </w:r>
      <w:r w:rsidR="00F50039">
        <w:t xml:space="preserve"> including</w:t>
      </w:r>
      <w:r w:rsidR="00C704D5" w:rsidRPr="00582355">
        <w:t xml:space="preserve"> students, </w:t>
      </w:r>
      <w:r w:rsidR="0048512F" w:rsidRPr="00582355">
        <w:t>café</w:t>
      </w:r>
      <w:r w:rsidR="00C704D5" w:rsidRPr="00582355">
        <w:t xml:space="preserve">’s </w:t>
      </w:r>
      <w:r w:rsidR="0048512F" w:rsidRPr="00582355">
        <w:t>followers</w:t>
      </w:r>
      <w:r w:rsidR="00C704D5" w:rsidRPr="00582355">
        <w:t xml:space="preserve"> and friends, kicked off with wine</w:t>
      </w:r>
      <w:r w:rsidRPr="00582355">
        <w:t xml:space="preserve">, before attention turned to chef Paolo’s artful </w:t>
      </w:r>
      <w:r w:rsidR="00C41E2D" w:rsidRPr="00582355">
        <w:t xml:space="preserve">cooking </w:t>
      </w:r>
      <w:r w:rsidR="00A45D50" w:rsidRPr="00582355">
        <w:t>demonstration.</w:t>
      </w:r>
      <w:r w:rsidR="00C704D5" w:rsidRPr="00582355">
        <w:t xml:space="preserve"> </w:t>
      </w:r>
      <w:r w:rsidR="00665737">
        <w:t>Having shared</w:t>
      </w:r>
      <w:r w:rsidR="00A45D50" w:rsidRPr="00582355">
        <w:t xml:space="preserve"> </w:t>
      </w:r>
      <w:r w:rsidR="00665737">
        <w:t xml:space="preserve">some </w:t>
      </w:r>
      <w:r w:rsidR="00A45D50" w:rsidRPr="00582355">
        <w:t>tricks of</w:t>
      </w:r>
      <w:r w:rsidR="00F50039">
        <w:t xml:space="preserve"> the trade, maestro saved</w:t>
      </w:r>
      <w:r w:rsidR="00665737">
        <w:t xml:space="preserve"> time</w:t>
      </w:r>
      <w:r w:rsidR="00A45D50" w:rsidRPr="00582355">
        <w:t xml:space="preserve"> fo</w:t>
      </w:r>
      <w:r w:rsidR="00F50039">
        <w:t>r</w:t>
      </w:r>
      <w:r w:rsidR="00665737">
        <w:t xml:space="preserve"> </w:t>
      </w:r>
      <w:r w:rsidR="00F50039">
        <w:t>extensive Q&amp;A that always awaited</w:t>
      </w:r>
      <w:r w:rsidR="00A45D50" w:rsidRPr="00582355">
        <w:t>, questions</w:t>
      </w:r>
      <w:r w:rsidR="00C704D5" w:rsidRPr="00582355">
        <w:t xml:space="preserve"> ranging from </w:t>
      </w:r>
      <w:r w:rsidR="00C41E2D" w:rsidRPr="00582355">
        <w:t>“W</w:t>
      </w:r>
      <w:r w:rsidRPr="00582355">
        <w:t>here to ob</w:t>
      </w:r>
      <w:r w:rsidR="00837298" w:rsidRPr="00582355">
        <w:t>tain the ingredients</w:t>
      </w:r>
      <w:r w:rsidR="00C41E2D" w:rsidRPr="00582355">
        <w:t>”</w:t>
      </w:r>
      <w:r w:rsidR="00837298" w:rsidRPr="00582355">
        <w:t xml:space="preserve"> to trickier</w:t>
      </w:r>
      <w:r w:rsidR="0048512F" w:rsidRPr="00582355">
        <w:t xml:space="preserve"> “I’ve tried making this and it failed me, why?”</w:t>
      </w:r>
      <w:r w:rsidR="00C704D5" w:rsidRPr="00582355">
        <w:t xml:space="preserve"> ones.</w:t>
      </w:r>
      <w:r w:rsidR="0048512F" w:rsidRPr="00582355">
        <w:t xml:space="preserve"> </w:t>
      </w:r>
      <w:r w:rsidR="002F6FA1">
        <w:t>Not only the e</w:t>
      </w:r>
      <w:r w:rsidR="00C704D5" w:rsidRPr="00582355">
        <w:t>nlightened guests</w:t>
      </w:r>
      <w:r w:rsidR="00A45D50" w:rsidRPr="00582355">
        <w:t xml:space="preserve"> observe t</w:t>
      </w:r>
      <w:r w:rsidR="00C704D5" w:rsidRPr="00582355">
        <w:t>he</w:t>
      </w:r>
      <w:r w:rsidR="00A45D50" w:rsidRPr="00582355">
        <w:t xml:space="preserve"> preparation of delicious 3-cou</w:t>
      </w:r>
      <w:r w:rsidR="00665737">
        <w:t>rse meals: to their enjoyment,</w:t>
      </w:r>
      <w:r w:rsidR="00A45D50" w:rsidRPr="00582355">
        <w:t xml:space="preserve"> </w:t>
      </w:r>
      <w:r w:rsidR="00665737">
        <w:t xml:space="preserve">the dishes are </w:t>
      </w:r>
      <w:r w:rsidR="002D09FA" w:rsidRPr="00582355">
        <w:t>cooked and served to them</w:t>
      </w:r>
      <w:r w:rsidR="0048512F" w:rsidRPr="00582355">
        <w:t xml:space="preserve"> by the Café</w:t>
      </w:r>
      <w:r w:rsidR="002D09FA" w:rsidRPr="00582355">
        <w:t xml:space="preserve"> staff</w:t>
      </w:r>
      <w:r w:rsidR="002F6FA1">
        <w:t>, to complete the feast</w:t>
      </w:r>
      <w:r w:rsidR="002D09FA" w:rsidRPr="00582355">
        <w:t>.</w:t>
      </w:r>
    </w:p>
    <w:p w14:paraId="2EF232F8" w14:textId="2135B060" w:rsidR="00946DC3" w:rsidRPr="00582355" w:rsidRDefault="00946DC3" w:rsidP="00946DC3">
      <w:r w:rsidRPr="00582355">
        <w:t>The following dates are being held to host this year</w:t>
      </w:r>
      <w:r w:rsidR="0048512F" w:rsidRPr="00582355">
        <w:t>’</w:t>
      </w:r>
      <w:r w:rsidRPr="00582355">
        <w:t xml:space="preserve">s culinary master series. </w:t>
      </w:r>
      <w:r w:rsidR="00842BEC" w:rsidRPr="00582355">
        <w:t xml:space="preserve"> Stay tuned for the syllabus of themes for this year, with more ex</w:t>
      </w:r>
      <w:r w:rsidR="00837298" w:rsidRPr="00582355">
        <w:t>citing culinary ideas to follow. Impress your guests, rightfully being toasted to “Hail to the Chef!”</w:t>
      </w:r>
    </w:p>
    <w:p w14:paraId="5E7722CF" w14:textId="77777777" w:rsidR="00946DC3" w:rsidRPr="00582355" w:rsidRDefault="00946DC3" w:rsidP="00946DC3">
      <w:r w:rsidRPr="00582355">
        <w:t>September 8</w:t>
      </w:r>
      <w:r w:rsidRPr="00582355">
        <w:rPr>
          <w:vertAlign w:val="superscript"/>
        </w:rPr>
        <w:t>th</w:t>
      </w:r>
    </w:p>
    <w:p w14:paraId="1B7F51C4" w14:textId="77777777" w:rsidR="00946DC3" w:rsidRPr="00582355" w:rsidRDefault="00946DC3" w:rsidP="00946DC3">
      <w:r w:rsidRPr="00582355">
        <w:t>October 13</w:t>
      </w:r>
      <w:r w:rsidRPr="00582355">
        <w:rPr>
          <w:vertAlign w:val="superscript"/>
        </w:rPr>
        <w:t>th</w:t>
      </w:r>
    </w:p>
    <w:p w14:paraId="7E709BA0" w14:textId="77777777" w:rsidR="00946DC3" w:rsidRPr="00582355" w:rsidRDefault="00946DC3" w:rsidP="00946DC3">
      <w:r w:rsidRPr="00582355">
        <w:t>November 10</w:t>
      </w:r>
      <w:r w:rsidRPr="00582355">
        <w:rPr>
          <w:vertAlign w:val="superscript"/>
        </w:rPr>
        <w:t>th</w:t>
      </w:r>
    </w:p>
    <w:p w14:paraId="7FDB7D22" w14:textId="4C971F09" w:rsidR="00946DC3" w:rsidRPr="00582355" w:rsidRDefault="00946DC3" w:rsidP="00946DC3">
      <w:r w:rsidRPr="00582355">
        <w:t>December 8</w:t>
      </w:r>
      <w:r w:rsidRPr="00582355">
        <w:rPr>
          <w:vertAlign w:val="superscript"/>
        </w:rPr>
        <w:t>th</w:t>
      </w:r>
      <w:r w:rsidR="00D31DF3" w:rsidRPr="00582355">
        <w:rPr>
          <w:vertAlign w:val="superscript"/>
        </w:rPr>
        <w:t xml:space="preserve"> </w:t>
      </w:r>
      <w:r w:rsidR="0048512F" w:rsidRPr="00582355">
        <w:rPr>
          <w:vertAlign w:val="superscript"/>
        </w:rPr>
        <w:t xml:space="preserve"> </w:t>
      </w:r>
      <w:r w:rsidR="00D31DF3" w:rsidRPr="00582355">
        <w:rPr>
          <w:vertAlign w:val="superscript"/>
        </w:rPr>
        <w:t>(</w:t>
      </w:r>
      <w:r w:rsidRPr="00582355">
        <w:t>February 9</w:t>
      </w:r>
      <w:r w:rsidRPr="00582355">
        <w:rPr>
          <w:vertAlign w:val="superscript"/>
        </w:rPr>
        <w:t>th</w:t>
      </w:r>
      <w:r w:rsidR="00D31DF3" w:rsidRPr="00582355">
        <w:rPr>
          <w:vertAlign w:val="superscript"/>
        </w:rPr>
        <w:t xml:space="preserve"> </w:t>
      </w:r>
      <w:r w:rsidRPr="00582355">
        <w:t>March 8</w:t>
      </w:r>
      <w:r w:rsidRPr="00582355">
        <w:rPr>
          <w:vertAlign w:val="superscript"/>
        </w:rPr>
        <w:t>th</w:t>
      </w:r>
      <w:r w:rsidR="00D31DF3" w:rsidRPr="00582355">
        <w:rPr>
          <w:vertAlign w:val="superscript"/>
        </w:rPr>
        <w:t xml:space="preserve"> </w:t>
      </w:r>
      <w:r w:rsidRPr="00582355">
        <w:t>April 12</w:t>
      </w:r>
      <w:r w:rsidRPr="00582355">
        <w:rPr>
          <w:vertAlign w:val="superscript"/>
        </w:rPr>
        <w:t>th</w:t>
      </w:r>
      <w:r w:rsidR="00D31DF3" w:rsidRPr="00582355">
        <w:rPr>
          <w:vertAlign w:val="superscript"/>
        </w:rPr>
        <w:t xml:space="preserve"> </w:t>
      </w:r>
      <w:r w:rsidRPr="00582355">
        <w:t>May 3</w:t>
      </w:r>
      <w:r w:rsidRPr="00582355">
        <w:rPr>
          <w:vertAlign w:val="superscript"/>
        </w:rPr>
        <w:t>rd</w:t>
      </w:r>
      <w:r w:rsidR="00D31DF3" w:rsidRPr="00582355">
        <w:rPr>
          <w:vertAlign w:val="superscript"/>
        </w:rPr>
        <w:t>)</w:t>
      </w:r>
    </w:p>
    <w:p w14:paraId="7E673D8C" w14:textId="0808D3DC" w:rsidR="00EB5990" w:rsidRDefault="002F6FA1" w:rsidP="00946DC3">
      <w:pPr>
        <w:spacing w:line="240" w:lineRule="auto"/>
        <w:jc w:val="center"/>
        <w:rPr>
          <w:b/>
        </w:rPr>
      </w:pPr>
      <w:r>
        <w:rPr>
          <w:b/>
        </w:rPr>
        <w:t>Photos</w:t>
      </w:r>
      <w:r w:rsidR="00236B2F">
        <w:rPr>
          <w:b/>
        </w:rPr>
        <w:t xml:space="preserve"> of the Series</w:t>
      </w:r>
    </w:p>
    <w:p w14:paraId="2C7E3480" w14:textId="77777777" w:rsidR="002F6FA1" w:rsidRDefault="002F6FA1" w:rsidP="00946DC3">
      <w:pPr>
        <w:spacing w:line="240" w:lineRule="auto"/>
        <w:jc w:val="center"/>
        <w:rPr>
          <w:b/>
        </w:rPr>
      </w:pPr>
    </w:p>
    <w:p w14:paraId="00B0ED9E" w14:textId="77777777" w:rsidR="002F6FA1" w:rsidRDefault="002F6FA1" w:rsidP="00946DC3">
      <w:pPr>
        <w:spacing w:line="240" w:lineRule="auto"/>
        <w:jc w:val="center"/>
        <w:rPr>
          <w:b/>
        </w:rPr>
      </w:pPr>
    </w:p>
    <w:p w14:paraId="1E987515" w14:textId="77777777" w:rsidR="002F6FA1" w:rsidRDefault="002F6FA1" w:rsidP="00946DC3">
      <w:pPr>
        <w:spacing w:line="240" w:lineRule="auto"/>
        <w:jc w:val="center"/>
        <w:rPr>
          <w:b/>
        </w:rPr>
      </w:pPr>
    </w:p>
    <w:p w14:paraId="5304307A" w14:textId="77777777" w:rsidR="002F6FA1" w:rsidRDefault="002F6FA1" w:rsidP="00946DC3">
      <w:pPr>
        <w:spacing w:line="240" w:lineRule="auto"/>
        <w:jc w:val="center"/>
        <w:rPr>
          <w:b/>
        </w:rPr>
      </w:pPr>
    </w:p>
    <w:p w14:paraId="2B8F5067" w14:textId="77777777" w:rsidR="002F6FA1" w:rsidRDefault="002F6FA1" w:rsidP="00946DC3">
      <w:pPr>
        <w:spacing w:line="240" w:lineRule="auto"/>
        <w:jc w:val="center"/>
        <w:rPr>
          <w:b/>
        </w:rPr>
      </w:pPr>
    </w:p>
    <w:p w14:paraId="1805DFF8" w14:textId="11AA7753" w:rsidR="007E3B48" w:rsidRPr="00582355" w:rsidRDefault="00A82E7B" w:rsidP="00946DC3">
      <w:pPr>
        <w:spacing w:line="240" w:lineRule="auto"/>
        <w:jc w:val="center"/>
        <w:rPr>
          <w:b/>
        </w:rPr>
      </w:pPr>
      <w:r w:rsidRPr="00A82E7B">
        <w:rPr>
          <w:b/>
          <w:noProof/>
          <w:lang w:eastAsia="en-US"/>
        </w:rPr>
        <w:drawing>
          <wp:inline distT="0" distB="0" distL="0" distR="0" wp14:anchorId="53B0551C" wp14:editId="2EBE0896">
            <wp:extent cx="648758" cy="865009"/>
            <wp:effectExtent l="0" t="0" r="12065"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9256" cy="865674"/>
                    </a:xfrm>
                    <a:prstGeom prst="rect">
                      <a:avLst/>
                    </a:prstGeom>
                    <a:noFill/>
                    <a:ln>
                      <a:noFill/>
                    </a:ln>
                  </pic:spPr>
                </pic:pic>
              </a:graphicData>
            </a:graphic>
          </wp:inline>
        </w:drawing>
      </w:r>
    </w:p>
    <w:p w14:paraId="395A0F52" w14:textId="7E6B68F2" w:rsidR="00FE5473" w:rsidRPr="00A82E7B" w:rsidRDefault="00FE5473" w:rsidP="00FE5473">
      <w:pPr>
        <w:widowControl w:val="0"/>
        <w:autoSpaceDE w:val="0"/>
        <w:autoSpaceDN w:val="0"/>
        <w:adjustRightInd w:val="0"/>
        <w:spacing w:after="0" w:line="240" w:lineRule="auto"/>
        <w:jc w:val="left"/>
        <w:rPr>
          <w:rFonts w:cs="Verdana"/>
        </w:rPr>
      </w:pPr>
      <w:r w:rsidRPr="00A82E7B">
        <w:rPr>
          <w:b/>
        </w:rPr>
        <w:t xml:space="preserve">SCGP </w:t>
      </w:r>
      <w:r w:rsidR="00946DC3" w:rsidRPr="00A82E7B">
        <w:rPr>
          <w:b/>
        </w:rPr>
        <w:t>Staff news</w:t>
      </w:r>
      <w:r w:rsidRPr="00A82E7B">
        <w:rPr>
          <w:b/>
        </w:rPr>
        <w:t xml:space="preserve"> - </w:t>
      </w:r>
    </w:p>
    <w:p w14:paraId="6EA3A232" w14:textId="459FFD9D" w:rsidR="00665737" w:rsidRPr="00A82E7B" w:rsidRDefault="00FE5473" w:rsidP="00A82E7B">
      <w:pPr>
        <w:widowControl w:val="0"/>
        <w:autoSpaceDE w:val="0"/>
        <w:autoSpaceDN w:val="0"/>
        <w:adjustRightInd w:val="0"/>
        <w:spacing w:after="0" w:line="240" w:lineRule="auto"/>
        <w:rPr>
          <w:rFonts w:cs="Verdana"/>
        </w:rPr>
      </w:pPr>
      <w:r w:rsidRPr="00A82E7B">
        <w:rPr>
          <w:rFonts w:cs="Verdana"/>
        </w:rPr>
        <w:t xml:space="preserve">Paolo Fontana and </w:t>
      </w:r>
      <w:r w:rsidR="0018773A" w:rsidRPr="00A82E7B">
        <w:rPr>
          <w:rFonts w:cs="Arial"/>
        </w:rPr>
        <w:t xml:space="preserve">Lauren Moyer, now Fontana, married May 10, 2015. She owns a salon in St. James, </w:t>
      </w:r>
      <w:r w:rsidRPr="00A82E7B">
        <w:rPr>
          <w:rFonts w:cs="Verdana"/>
        </w:rPr>
        <w:t xml:space="preserve">and a baby </w:t>
      </w:r>
      <w:r w:rsidR="00A82E7B" w:rsidRPr="00A82E7B">
        <w:rPr>
          <w:rFonts w:cs="Verdana"/>
        </w:rPr>
        <w:t>Paolo</w:t>
      </w:r>
      <w:r w:rsidR="0018773A" w:rsidRPr="00A82E7B">
        <w:rPr>
          <w:rFonts w:cs="Verdana"/>
        </w:rPr>
        <w:t xml:space="preserve"> </w:t>
      </w:r>
      <w:r w:rsidR="00236B2F">
        <w:rPr>
          <w:rFonts w:cs="Verdana"/>
        </w:rPr>
        <w:t xml:space="preserve">Jr. </w:t>
      </w:r>
      <w:r w:rsidR="0018773A" w:rsidRPr="00A82E7B">
        <w:rPr>
          <w:rFonts w:cs="Verdana"/>
        </w:rPr>
        <w:t xml:space="preserve">is </w:t>
      </w:r>
      <w:r w:rsidRPr="00A82E7B">
        <w:rPr>
          <w:rFonts w:cs="Verdana"/>
        </w:rPr>
        <w:t>due in August</w:t>
      </w:r>
      <w:r w:rsidR="0018773A" w:rsidRPr="00A82E7B">
        <w:rPr>
          <w:rFonts w:cs="Verdana"/>
        </w:rPr>
        <w:t>.</w:t>
      </w:r>
      <w:r w:rsidR="00A82E7B" w:rsidRPr="00A82E7B">
        <w:rPr>
          <w:rFonts w:cs="Verdana"/>
        </w:rPr>
        <w:t xml:space="preserve"> </w:t>
      </w:r>
    </w:p>
    <w:p w14:paraId="4D8E5531" w14:textId="6867187B" w:rsidR="00BF1190" w:rsidRPr="00A82E7B" w:rsidRDefault="00BF1190" w:rsidP="00FE5473">
      <w:pPr>
        <w:widowControl w:val="0"/>
        <w:autoSpaceDE w:val="0"/>
        <w:autoSpaceDN w:val="0"/>
        <w:adjustRightInd w:val="0"/>
        <w:spacing w:after="0" w:line="240" w:lineRule="auto"/>
        <w:jc w:val="left"/>
        <w:rPr>
          <w:rFonts w:cs="Verdana"/>
        </w:rPr>
      </w:pPr>
      <w:r w:rsidRPr="00A82E7B">
        <w:rPr>
          <w:rFonts w:cs="Verdana"/>
        </w:rPr>
        <w:t>Janell Rodgers and Nicholas Cianflone married on May 16, 2015 </w:t>
      </w:r>
    </w:p>
    <w:p w14:paraId="4184B0A0" w14:textId="02BB59DE" w:rsidR="00FE5473" w:rsidRPr="00A82E7B" w:rsidRDefault="00FE5473" w:rsidP="00FE5473">
      <w:pPr>
        <w:widowControl w:val="0"/>
        <w:autoSpaceDE w:val="0"/>
        <w:autoSpaceDN w:val="0"/>
        <w:adjustRightInd w:val="0"/>
        <w:spacing w:after="0" w:line="240" w:lineRule="auto"/>
        <w:jc w:val="left"/>
        <w:rPr>
          <w:rFonts w:cs="Arial"/>
        </w:rPr>
      </w:pPr>
      <w:r w:rsidRPr="00A82E7B">
        <w:rPr>
          <w:rFonts w:cs="Verdana"/>
        </w:rPr>
        <w:t xml:space="preserve">Postdocs Carlo </w:t>
      </w:r>
      <w:r w:rsidR="00236B2F">
        <w:rPr>
          <w:rFonts w:cs="Verdana"/>
        </w:rPr>
        <w:t>Mene</w:t>
      </w:r>
      <w:r w:rsidR="00BF1190" w:rsidRPr="00A82E7B">
        <w:rPr>
          <w:rFonts w:cs="Verdana"/>
        </w:rPr>
        <w:t>ghelli and</w:t>
      </w:r>
      <w:r w:rsidRPr="00A82E7B">
        <w:rPr>
          <w:rFonts w:cs="Verdana"/>
        </w:rPr>
        <w:t xml:space="preserve"> Mohammad</w:t>
      </w:r>
      <w:r w:rsidR="00BF1190" w:rsidRPr="00A82E7B">
        <w:rPr>
          <w:rFonts w:cs="Verdana"/>
        </w:rPr>
        <w:t xml:space="preserve"> </w:t>
      </w:r>
      <w:r w:rsidR="00BF1190" w:rsidRPr="00A82E7B">
        <w:rPr>
          <w:rFonts w:cs="Arial"/>
        </w:rPr>
        <w:t>Farajzadeh Tehrani</w:t>
      </w:r>
      <w:r w:rsidR="002F6FA1" w:rsidRPr="00A82E7B">
        <w:rPr>
          <w:rFonts w:cs="Verdana"/>
        </w:rPr>
        <w:t xml:space="preserve"> have </w:t>
      </w:r>
      <w:r w:rsidR="00BF1190" w:rsidRPr="00A82E7B">
        <w:rPr>
          <w:rFonts w:cs="Verdana"/>
        </w:rPr>
        <w:t>r</w:t>
      </w:r>
      <w:r w:rsidRPr="00A82E7B">
        <w:rPr>
          <w:rFonts w:cs="Verdana"/>
        </w:rPr>
        <w:t>ecently had babies</w:t>
      </w:r>
      <w:r w:rsidR="00BF1190" w:rsidRPr="00A82E7B">
        <w:rPr>
          <w:rFonts w:cs="Verdana"/>
        </w:rPr>
        <w:t xml:space="preserve"> – congratulations!</w:t>
      </w:r>
    </w:p>
    <w:p w14:paraId="20B7CC21" w14:textId="77777777" w:rsidR="00A82E7B" w:rsidRPr="00A82E7B" w:rsidRDefault="00A82E7B" w:rsidP="00946DC3">
      <w:pPr>
        <w:spacing w:line="240" w:lineRule="auto"/>
        <w:jc w:val="center"/>
        <w:rPr>
          <w:b/>
        </w:rPr>
      </w:pPr>
    </w:p>
    <w:p w14:paraId="44160718" w14:textId="77777777" w:rsidR="00CC6F1D" w:rsidRDefault="00CC6F1D" w:rsidP="00946DC3">
      <w:pPr>
        <w:spacing w:line="240" w:lineRule="auto"/>
        <w:jc w:val="center"/>
        <w:rPr>
          <w:b/>
        </w:rPr>
      </w:pPr>
    </w:p>
    <w:p w14:paraId="38E40FF0" w14:textId="3558CB99" w:rsidR="00C201F0" w:rsidRPr="007E3B48" w:rsidRDefault="007F285F" w:rsidP="00946DC3">
      <w:pPr>
        <w:spacing w:line="240" w:lineRule="auto"/>
        <w:jc w:val="center"/>
        <w:rPr>
          <w:b/>
        </w:rPr>
      </w:pPr>
      <w:r>
        <w:rPr>
          <w:b/>
        </w:rPr>
        <w:lastRenderedPageBreak/>
        <w:t>C</w:t>
      </w:r>
      <w:r w:rsidR="007B32B5" w:rsidRPr="007E3B48">
        <w:rPr>
          <w:b/>
        </w:rPr>
        <w:t>oming Summer and Fall 2015</w:t>
      </w:r>
    </w:p>
    <w:p w14:paraId="072A242F" w14:textId="76BAD70B" w:rsidR="007B32B5" w:rsidRPr="007B32B5" w:rsidRDefault="007B32B5" w:rsidP="007B32B5">
      <w:pPr>
        <w:spacing w:line="240" w:lineRule="auto"/>
        <w:jc w:val="left"/>
        <w:rPr>
          <w:u w:val="single"/>
        </w:rPr>
      </w:pPr>
      <w:r w:rsidRPr="007B32B5">
        <w:rPr>
          <w:u w:val="single"/>
        </w:rPr>
        <w:t>Workshops</w:t>
      </w:r>
    </w:p>
    <w:p w14:paraId="5AAEF5D7" w14:textId="77777777" w:rsidR="004B526F" w:rsidRPr="00582355" w:rsidRDefault="004B526F" w:rsidP="004B526F">
      <w:r w:rsidRPr="00582355">
        <w:t>Simons Summer Workshop 2015</w:t>
      </w:r>
    </w:p>
    <w:p w14:paraId="051A1EC9" w14:textId="77777777" w:rsidR="004B526F" w:rsidRPr="00582355" w:rsidRDefault="004B526F" w:rsidP="004B526F">
      <w:r w:rsidRPr="00582355">
        <w:t>July 20 – August 14, 2015</w:t>
      </w:r>
    </w:p>
    <w:p w14:paraId="034D719C" w14:textId="77777777" w:rsidR="004B526F" w:rsidRPr="00582355" w:rsidRDefault="004B526F" w:rsidP="004B526F">
      <w:r w:rsidRPr="00582355">
        <w:t>Gauge Field Topology: From Lattice Simulations and Solvable Models to Experiment</w:t>
      </w:r>
    </w:p>
    <w:p w14:paraId="4D0C2A5D" w14:textId="77777777" w:rsidR="004B526F" w:rsidRPr="00582355" w:rsidRDefault="004B526F" w:rsidP="004B526F">
      <w:r w:rsidRPr="00582355">
        <w:t>August 17 – 21, 2015</w:t>
      </w:r>
    </w:p>
    <w:p w14:paraId="3E029944" w14:textId="77777777" w:rsidR="004B526F" w:rsidRPr="00582355" w:rsidRDefault="004B526F" w:rsidP="004B526F">
      <w:r w:rsidRPr="00582355">
        <w:t>Collapsing Calabi – Yau Manifolds</w:t>
      </w:r>
    </w:p>
    <w:p w14:paraId="04BE9295" w14:textId="77777777" w:rsidR="004B526F" w:rsidRPr="00582355" w:rsidRDefault="004B526F" w:rsidP="004B526F">
      <w:r w:rsidRPr="00582355">
        <w:t>August 31 – September 4, 2015</w:t>
      </w:r>
    </w:p>
    <w:p w14:paraId="0568E0EE" w14:textId="77777777" w:rsidR="004B526F" w:rsidRPr="00582355" w:rsidRDefault="004B526F" w:rsidP="004B526F">
      <w:r w:rsidRPr="00582355">
        <w:t>Random Matrices, Random Growth Processes and Statistical Physics</w:t>
      </w:r>
    </w:p>
    <w:p w14:paraId="2389BE3D" w14:textId="77777777" w:rsidR="004B526F" w:rsidRPr="00582355" w:rsidRDefault="004B526F" w:rsidP="004B526F">
      <w:r w:rsidRPr="00582355">
        <w:t>September 7 – 11, 2015</w:t>
      </w:r>
    </w:p>
    <w:p w14:paraId="0D5E85E1" w14:textId="77777777" w:rsidR="004B526F" w:rsidRPr="00582355" w:rsidRDefault="004B526F" w:rsidP="004B526F">
      <w:r w:rsidRPr="00582355">
        <w:t>Graduate Workshop on Topological Quantum Field Theory</w:t>
      </w:r>
    </w:p>
    <w:p w14:paraId="7E42B22C" w14:textId="77777777" w:rsidR="004B526F" w:rsidRPr="00582355" w:rsidRDefault="004B526F" w:rsidP="004B526F">
      <w:r w:rsidRPr="00582355">
        <w:t>September 14 – 18, 2015</w:t>
      </w:r>
    </w:p>
    <w:p w14:paraId="045C81B6" w14:textId="77777777" w:rsidR="004B526F" w:rsidRPr="00582355" w:rsidRDefault="004B526F" w:rsidP="004B526F">
      <w:r w:rsidRPr="00582355">
        <w:t>Toric Kahler Geometry</w:t>
      </w:r>
    </w:p>
    <w:p w14:paraId="6BE8E580" w14:textId="77777777" w:rsidR="004B526F" w:rsidRPr="00582355" w:rsidRDefault="004B526F" w:rsidP="004B526F">
      <w:r w:rsidRPr="00582355">
        <w:t>October 5 – 9, 2015</w:t>
      </w:r>
    </w:p>
    <w:p w14:paraId="42379289" w14:textId="56084228" w:rsidR="004B526F" w:rsidRPr="00582355" w:rsidRDefault="004B526F" w:rsidP="004B526F">
      <w:r w:rsidRPr="00582355">
        <w:t>Symplectic and Algebraic Ge</w:t>
      </w:r>
      <w:r w:rsidR="00582355" w:rsidRPr="00582355">
        <w:t>ometry in the Statistical Physi</w:t>
      </w:r>
      <w:r w:rsidRPr="00582355">
        <w:t>cs of Polymers</w:t>
      </w:r>
    </w:p>
    <w:p w14:paraId="68FD64CA" w14:textId="77777777" w:rsidR="004B526F" w:rsidRPr="00582355" w:rsidRDefault="004B526F" w:rsidP="004B526F">
      <w:r w:rsidRPr="00582355">
        <w:t>October 12 – 16, 2015</w:t>
      </w:r>
    </w:p>
    <w:p w14:paraId="7F9C924E" w14:textId="77777777" w:rsidR="004B526F" w:rsidRPr="00582355" w:rsidRDefault="004B526F" w:rsidP="004B526F">
      <w:r w:rsidRPr="00582355">
        <w:t>Random Matrix Theory, Integrable Systems, and Topology in Physics</w:t>
      </w:r>
    </w:p>
    <w:p w14:paraId="34A5B332" w14:textId="29095096" w:rsidR="004B526F" w:rsidRPr="00582355" w:rsidRDefault="004B526F" w:rsidP="004B526F">
      <w:r w:rsidRPr="00582355">
        <w:t>No</w:t>
      </w:r>
      <w:r w:rsidR="009D09DF">
        <w:t>v</w:t>
      </w:r>
      <w:r w:rsidRPr="00582355">
        <w:t>ember 2 – 6, 2015</w:t>
      </w:r>
    </w:p>
    <w:p w14:paraId="2EB03BD0" w14:textId="77777777" w:rsidR="004B526F" w:rsidRPr="00582355" w:rsidRDefault="004B526F" w:rsidP="004B526F">
      <w:r w:rsidRPr="00582355">
        <w:t>Riemannian Convergence Theory</w:t>
      </w:r>
    </w:p>
    <w:p w14:paraId="39F36651" w14:textId="77777777" w:rsidR="004B526F" w:rsidRPr="00582355" w:rsidRDefault="004B526F" w:rsidP="004B526F">
      <w:r w:rsidRPr="00582355">
        <w:t>November 9 – 13, 2015</w:t>
      </w:r>
    </w:p>
    <w:p w14:paraId="730E394C" w14:textId="6B2E3240" w:rsidR="004B526F" w:rsidRPr="007B32B5" w:rsidRDefault="007B32B5" w:rsidP="007B32B5">
      <w:pPr>
        <w:jc w:val="left"/>
        <w:rPr>
          <w:u w:val="single"/>
        </w:rPr>
      </w:pPr>
      <w:r w:rsidRPr="007B32B5">
        <w:rPr>
          <w:u w:val="single"/>
        </w:rPr>
        <w:t>Programs</w:t>
      </w:r>
    </w:p>
    <w:p w14:paraId="672339F2" w14:textId="77777777" w:rsidR="004B526F" w:rsidRPr="00582355" w:rsidRDefault="004B526F" w:rsidP="004B526F">
      <w:r w:rsidRPr="00582355">
        <w:t>Moduli Spaces and Singularities in Algebraic and Riemannian Geometry</w:t>
      </w:r>
    </w:p>
    <w:p w14:paraId="4D72F96A" w14:textId="77777777" w:rsidR="004B526F" w:rsidRPr="00582355" w:rsidRDefault="004B526F" w:rsidP="004B526F">
      <w:r w:rsidRPr="00582355">
        <w:t>August 17 – November 20, 2015</w:t>
      </w:r>
    </w:p>
    <w:p w14:paraId="3380F2FE" w14:textId="77777777" w:rsidR="004B526F" w:rsidRPr="00582355" w:rsidRDefault="004B526F" w:rsidP="004B526F">
      <w:r w:rsidRPr="00582355">
        <w:t>Foundations and Applications of Random Matrix Theory in Mathematics and Physics</w:t>
      </w:r>
    </w:p>
    <w:p w14:paraId="2E8A1328" w14:textId="020DAD18" w:rsidR="007B32B5" w:rsidRDefault="004B526F" w:rsidP="007B32B5">
      <w:r w:rsidRPr="00582355">
        <w:t>August 24 – December 18, 2015</w:t>
      </w:r>
    </w:p>
    <w:p w14:paraId="3AB01FAB" w14:textId="5965B97F" w:rsidR="004B526F" w:rsidRPr="007B32B5" w:rsidRDefault="007B32B5" w:rsidP="007B32B5">
      <w:pPr>
        <w:jc w:val="left"/>
        <w:rPr>
          <w:u w:val="single"/>
        </w:rPr>
      </w:pPr>
      <w:r w:rsidRPr="007B32B5">
        <w:rPr>
          <w:u w:val="single"/>
        </w:rPr>
        <w:t>Arts and Events</w:t>
      </w:r>
    </w:p>
    <w:p w14:paraId="18B7EE91" w14:textId="77777777" w:rsidR="003478B9" w:rsidRPr="00582355" w:rsidRDefault="003478B9" w:rsidP="003478B9">
      <w:r w:rsidRPr="00582355">
        <w:t xml:space="preserve">Iconic Wall – Closing Reception </w:t>
      </w:r>
    </w:p>
    <w:p w14:paraId="6347FD07" w14:textId="77777777" w:rsidR="003478B9" w:rsidRPr="00582355" w:rsidRDefault="003478B9" w:rsidP="003478B9">
      <w:r w:rsidRPr="00582355">
        <w:t>August 27, 2015</w:t>
      </w:r>
    </w:p>
    <w:p w14:paraId="113DAB41" w14:textId="77777777" w:rsidR="00582355" w:rsidRPr="00582355" w:rsidRDefault="003478B9" w:rsidP="00582355">
      <w:pPr>
        <w:jc w:val="left"/>
      </w:pPr>
      <w:r w:rsidRPr="00582355">
        <w:t>Manfred Mohr – on view Sept. 10 – Nov. 12, 2015</w:t>
      </w:r>
    </w:p>
    <w:p w14:paraId="5D7DEF01" w14:textId="6B76E1BC" w:rsidR="00582355" w:rsidRPr="00582355" w:rsidRDefault="00582355" w:rsidP="00582355">
      <w:pPr>
        <w:jc w:val="left"/>
      </w:pPr>
      <w:r w:rsidRPr="00582355">
        <w:t>Opening Reception and Artist’s Talk – September 10, 2015</w:t>
      </w:r>
    </w:p>
    <w:p w14:paraId="4346E14A" w14:textId="77777777" w:rsidR="00582355" w:rsidRPr="00582355" w:rsidRDefault="00582355" w:rsidP="00582355">
      <w:pPr>
        <w:jc w:val="left"/>
      </w:pPr>
      <w:r w:rsidRPr="00582355">
        <w:t>Closing Reception – November 12, 2015</w:t>
      </w:r>
    </w:p>
    <w:p w14:paraId="5C21CE32" w14:textId="4C534D4C" w:rsidR="003478B9" w:rsidRPr="00582355" w:rsidRDefault="00AE125A" w:rsidP="00582355">
      <w:pPr>
        <w:jc w:val="left"/>
      </w:pPr>
      <w:r w:rsidRPr="00582355">
        <w:rPr>
          <w:rFonts w:cs="Arial"/>
        </w:rPr>
        <w:lastRenderedPageBreak/>
        <w:t xml:space="preserve">The exhibition </w:t>
      </w:r>
      <w:r w:rsidRPr="00582355">
        <w:t xml:space="preserve">of work by Manfred Mohr, an internationally acclaimed pioneer of digital art, will </w:t>
      </w:r>
      <w:r w:rsidRPr="00582355">
        <w:rPr>
          <w:rFonts w:cs="Arial"/>
        </w:rPr>
        <w:t xml:space="preserve">feature Mohr’s early digital drawings produced at Brookhaven National Laboratory by Dr. Peter Kemmey in 1969. </w:t>
      </w:r>
    </w:p>
    <w:p w14:paraId="7097960C" w14:textId="77777777" w:rsidR="003478B9" w:rsidRPr="00582355" w:rsidRDefault="003478B9" w:rsidP="00582355">
      <w:pPr>
        <w:jc w:val="left"/>
      </w:pPr>
    </w:p>
    <w:p w14:paraId="0264337D" w14:textId="77777777" w:rsidR="003478B9" w:rsidRPr="00D7028A" w:rsidRDefault="003478B9" w:rsidP="003478B9">
      <w:pPr>
        <w:rPr>
          <w:b/>
          <w:u w:val="single"/>
        </w:rPr>
      </w:pPr>
      <w:r w:rsidRPr="00D7028A">
        <w:rPr>
          <w:b/>
          <w:u w:val="single"/>
        </w:rPr>
        <w:t>Concerts:</w:t>
      </w:r>
    </w:p>
    <w:p w14:paraId="065AE17D" w14:textId="0A1CD9DB" w:rsidR="003478B9" w:rsidRPr="00D7028A" w:rsidRDefault="003478B9" w:rsidP="003478B9">
      <w:r w:rsidRPr="00D7028A">
        <w:t xml:space="preserve">Tuesday, July 21, 2015 </w:t>
      </w:r>
      <w:r w:rsidR="00D7028A" w:rsidRPr="00D7028A">
        <w:t>–</w:t>
      </w:r>
      <w:r w:rsidRPr="00D7028A">
        <w:t xml:space="preserve"> </w:t>
      </w:r>
      <w:r w:rsidR="00D7028A" w:rsidRPr="00D7028A">
        <w:t>(</w:t>
      </w:r>
      <w:r w:rsidR="00D7028A" w:rsidRPr="00D7028A">
        <w:rPr>
          <w:rFonts w:cs="Times New Roman"/>
        </w:rPr>
        <w:t xml:space="preserve">String Quartet?) </w:t>
      </w:r>
      <w:r w:rsidR="00D7028A" w:rsidRPr="00D7028A">
        <w:rPr>
          <w:rFonts w:cs="Verdana"/>
          <w:color w:val="1A1A1A"/>
        </w:rPr>
        <w:t>Frank Bellucci, John Marshall, Steve Salerno, and Keenan Zach</w:t>
      </w:r>
    </w:p>
    <w:p w14:paraId="1570C91D" w14:textId="6A398997" w:rsidR="003478B9" w:rsidRPr="00D7028A" w:rsidRDefault="003478B9" w:rsidP="003478B9">
      <w:r w:rsidRPr="00D7028A">
        <w:t>Wine and Cheese Reception 5:30 pm</w:t>
      </w:r>
      <w:r w:rsidR="00D7028A">
        <w:t xml:space="preserve">. </w:t>
      </w:r>
      <w:r w:rsidRPr="00D7028A">
        <w:t>Concert 6:00 pm</w:t>
      </w:r>
    </w:p>
    <w:p w14:paraId="08F691E5" w14:textId="006C59B5" w:rsidR="003478B9" w:rsidRPr="00D7028A" w:rsidRDefault="003478B9" w:rsidP="003478B9">
      <w:r w:rsidRPr="00D7028A">
        <w:t xml:space="preserve">Tuesday, July 28, 2015 – </w:t>
      </w:r>
      <w:r w:rsidR="00D7028A" w:rsidRPr="00D7028A">
        <w:t>Organic Quartet: Ray Anderson</w:t>
      </w:r>
      <w:r w:rsidR="00D7028A" w:rsidRPr="00D7028A">
        <w:rPr>
          <w:rFonts w:cs="Verdana"/>
          <w:color w:val="1A1A1A"/>
        </w:rPr>
        <w:t>, Tommy Campbell, Steve Salerno, and Gary Versace</w:t>
      </w:r>
    </w:p>
    <w:p w14:paraId="38049875" w14:textId="6956D646" w:rsidR="003478B9" w:rsidRPr="00D7028A" w:rsidRDefault="003478B9" w:rsidP="003478B9">
      <w:r w:rsidRPr="00D7028A">
        <w:t>Wine and Cheese Reception 5:30 pm</w:t>
      </w:r>
      <w:r w:rsidR="00D7028A">
        <w:t xml:space="preserve">. </w:t>
      </w:r>
      <w:r w:rsidRPr="00D7028A">
        <w:t xml:space="preserve">Concert 6:00 pm </w:t>
      </w:r>
    </w:p>
    <w:p w14:paraId="3DF085BF" w14:textId="31219AE5" w:rsidR="003478B9" w:rsidRPr="00D7028A" w:rsidRDefault="00C9345D" w:rsidP="003478B9">
      <w:r w:rsidRPr="00D7028A">
        <w:t>Tuesday, August 4, 2015 – Leon Livshin</w:t>
      </w:r>
    </w:p>
    <w:p w14:paraId="104E22EF" w14:textId="66FC59F5" w:rsidR="003478B9" w:rsidRPr="00D7028A" w:rsidRDefault="003478B9" w:rsidP="003478B9">
      <w:r w:rsidRPr="00D7028A">
        <w:t>Wine and Cheese Reception 5:30 pm</w:t>
      </w:r>
      <w:r w:rsidR="00D7028A">
        <w:t xml:space="preserve">. </w:t>
      </w:r>
      <w:r w:rsidRPr="00D7028A">
        <w:t>Concert 6:00 pm</w:t>
      </w:r>
    </w:p>
    <w:p w14:paraId="7D205A5D" w14:textId="77777777" w:rsidR="00D7028A" w:rsidRDefault="00C9345D" w:rsidP="00D7028A">
      <w:pPr>
        <w:widowControl w:val="0"/>
        <w:autoSpaceDE w:val="0"/>
        <w:autoSpaceDN w:val="0"/>
        <w:adjustRightInd w:val="0"/>
        <w:spacing w:after="0" w:line="240" w:lineRule="auto"/>
        <w:jc w:val="left"/>
        <w:rPr>
          <w:rFonts w:cs="Verdana"/>
          <w:color w:val="1A1A1A"/>
        </w:rPr>
      </w:pPr>
      <w:r w:rsidRPr="00D7028A">
        <w:t xml:space="preserve">Tuesday, August 11, 2015 – </w:t>
      </w:r>
      <w:r w:rsidR="00D7028A" w:rsidRPr="00D7028A">
        <w:rPr>
          <w:rFonts w:cs="Verdana"/>
          <w:color w:val="1A1A1A"/>
        </w:rPr>
        <w:t>Philip Carter, Dora Dimitrova, Natalie Kress, and Alison Rowe</w:t>
      </w:r>
    </w:p>
    <w:p w14:paraId="3931A563" w14:textId="77777777" w:rsidR="00D7028A" w:rsidRPr="00D7028A" w:rsidRDefault="00D7028A" w:rsidP="00D7028A">
      <w:pPr>
        <w:widowControl w:val="0"/>
        <w:autoSpaceDE w:val="0"/>
        <w:autoSpaceDN w:val="0"/>
        <w:adjustRightInd w:val="0"/>
        <w:spacing w:after="0" w:line="240" w:lineRule="auto"/>
        <w:jc w:val="left"/>
        <w:rPr>
          <w:rFonts w:cs="Arial"/>
          <w:color w:val="1A1A1A"/>
        </w:rPr>
      </w:pPr>
    </w:p>
    <w:p w14:paraId="591ED1E9" w14:textId="38F25C4F" w:rsidR="005B0E23" w:rsidRPr="00D7028A" w:rsidRDefault="003478B9">
      <w:r w:rsidRPr="00D7028A">
        <w:t>Wine and Cheese Reception 5:30 pm</w:t>
      </w:r>
      <w:r w:rsidR="00D7028A">
        <w:t xml:space="preserve">. </w:t>
      </w:r>
      <w:r w:rsidRPr="00D7028A">
        <w:t>Concert 6:00 pm</w:t>
      </w:r>
    </w:p>
    <w:sectPr w:rsidR="005B0E23" w:rsidRPr="00D7028A">
      <w:type w:val="continuous"/>
      <w:pgSz w:w="12240" w:h="15840"/>
      <w:pgMar w:top="1080" w:right="1080" w:bottom="1080" w:left="108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3E00B21" w14:textId="77777777" w:rsidR="002B538C" w:rsidRDefault="002B538C" w:rsidP="00C201F0">
      <w:pPr>
        <w:spacing w:after="0" w:line="240" w:lineRule="auto"/>
      </w:pPr>
      <w:r>
        <w:separator/>
      </w:r>
    </w:p>
  </w:endnote>
  <w:endnote w:type="continuationSeparator" w:id="0">
    <w:p w14:paraId="7CFAF69D" w14:textId="77777777" w:rsidR="002B538C" w:rsidRDefault="002B538C" w:rsidP="00C201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Garamond">
    <w:panose1 w:val="02020404030301010803"/>
    <w:charset w:val="00"/>
    <w:family w:val="auto"/>
    <w:pitch w:val="variable"/>
    <w:sig w:usb0="00000003" w:usb1="00000000" w:usb2="00000000" w:usb3="00000000" w:csb0="00000001" w:csb1="00000000"/>
  </w:font>
  <w:font w:name="궁서">
    <w:panose1 w:val="00000000000000000000"/>
    <w:charset w:val="81"/>
    <w:family w:val="roman"/>
    <w:notTrueType/>
    <w:pitch w:val="default"/>
  </w:font>
  <w:font w:name="Times New Roman">
    <w:panose1 w:val="02020603050405020304"/>
    <w:charset w:val="00"/>
    <w:family w:val="auto"/>
    <w:pitch w:val="variable"/>
    <w:sig w:usb0="E0002AFF" w:usb1="C0007841" w:usb2="00000009" w:usb3="00000000" w:csb0="000001FF" w:csb1="00000000"/>
  </w:font>
  <w:font w:name="Tahoma">
    <w:panose1 w:val="020B0604030504040204"/>
    <w:charset w:val="00"/>
    <w:family w:val="auto"/>
    <w:pitch w:val="variable"/>
    <w:sig w:usb0="E1002AFF" w:usb1="C000605B" w:usb2="00000029" w:usb3="00000000" w:csb0="000101FF" w:csb1="00000000"/>
  </w:font>
  <w:font w:name="Georgia">
    <w:panose1 w:val="02040502050405020303"/>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Verdana">
    <w:panose1 w:val="020B0604030504040204"/>
    <w:charset w:val="00"/>
    <w:family w:val="auto"/>
    <w:pitch w:val="variable"/>
    <w:sig w:usb0="A10006FF" w:usb1="4000205B" w:usb2="00000010" w:usb3="00000000" w:csb0="0000019F" w:csb1="00000000"/>
  </w:font>
  <w:font w:name="Big Caslon">
    <w:panose1 w:val="02000603090000020003"/>
    <w:charset w:val="00"/>
    <w:family w:val="auto"/>
    <w:pitch w:val="variable"/>
    <w:sig w:usb0="80000063" w:usb1="00000000" w:usb2="00000000" w:usb3="00000000" w:csb0="000001FB"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A0F453" w14:textId="77777777" w:rsidR="002B538C" w:rsidRDefault="002B538C" w:rsidP="007F285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CD2EB7E" w14:textId="77777777" w:rsidR="002B538C" w:rsidRDefault="002B538C">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6664BD" w14:textId="77777777" w:rsidR="002B538C" w:rsidRDefault="002B538C" w:rsidP="007F285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3B7894">
      <w:rPr>
        <w:rStyle w:val="PageNumber"/>
        <w:noProof/>
      </w:rPr>
      <w:t>8</w:t>
    </w:r>
    <w:r>
      <w:rPr>
        <w:rStyle w:val="PageNumber"/>
      </w:rPr>
      <w:fldChar w:fldCharType="end"/>
    </w:r>
  </w:p>
  <w:p w14:paraId="579AD50F" w14:textId="0FD4248E" w:rsidR="002B538C" w:rsidRDefault="002B538C">
    <w:pPr>
      <w:pStyle w:val="Footer"/>
      <w:jc w:val="right"/>
    </w:pPr>
  </w:p>
  <w:p w14:paraId="69EC878C" w14:textId="77777777" w:rsidR="002B538C" w:rsidRDefault="002B538C">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88DAC6D" w14:textId="77777777" w:rsidR="002B538C" w:rsidRDefault="002B538C" w:rsidP="00C201F0">
      <w:pPr>
        <w:spacing w:after="0" w:line="240" w:lineRule="auto"/>
      </w:pPr>
      <w:r>
        <w:separator/>
      </w:r>
    </w:p>
  </w:footnote>
  <w:footnote w:type="continuationSeparator" w:id="0">
    <w:p w14:paraId="3FEC16B3" w14:textId="77777777" w:rsidR="002B538C" w:rsidRDefault="002B538C" w:rsidP="00C201F0">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removeDateAndTime/>
  <w:attachedTemplate r:id="rId1"/>
  <w:defaultTabStop w:val="720"/>
  <w:drawingGridHorizontalSpacing w:val="187"/>
  <w:drawingGridVerticalSpacing w:val="187"/>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01F0"/>
    <w:rsid w:val="000162F9"/>
    <w:rsid w:val="00016654"/>
    <w:rsid w:val="00025F0C"/>
    <w:rsid w:val="00036CCA"/>
    <w:rsid w:val="00055B2A"/>
    <w:rsid w:val="00064502"/>
    <w:rsid w:val="00094D1E"/>
    <w:rsid w:val="000F0F65"/>
    <w:rsid w:val="0014236B"/>
    <w:rsid w:val="0018773A"/>
    <w:rsid w:val="00190B7E"/>
    <w:rsid w:val="001E6EA6"/>
    <w:rsid w:val="0020792B"/>
    <w:rsid w:val="002137B8"/>
    <w:rsid w:val="00215EA4"/>
    <w:rsid w:val="0022355F"/>
    <w:rsid w:val="00226AB2"/>
    <w:rsid w:val="00236B2F"/>
    <w:rsid w:val="002372A4"/>
    <w:rsid w:val="00277687"/>
    <w:rsid w:val="00285A21"/>
    <w:rsid w:val="0029784D"/>
    <w:rsid w:val="002A142A"/>
    <w:rsid w:val="002B4433"/>
    <w:rsid w:val="002B4DDC"/>
    <w:rsid w:val="002B538C"/>
    <w:rsid w:val="002D09FA"/>
    <w:rsid w:val="002F199B"/>
    <w:rsid w:val="002F6FA1"/>
    <w:rsid w:val="00334E0D"/>
    <w:rsid w:val="003478B9"/>
    <w:rsid w:val="00386741"/>
    <w:rsid w:val="003A5847"/>
    <w:rsid w:val="003B1B6A"/>
    <w:rsid w:val="003B22AF"/>
    <w:rsid w:val="003B7894"/>
    <w:rsid w:val="003C2D03"/>
    <w:rsid w:val="003C5965"/>
    <w:rsid w:val="003E67D3"/>
    <w:rsid w:val="00410DE1"/>
    <w:rsid w:val="004240E8"/>
    <w:rsid w:val="00440408"/>
    <w:rsid w:val="0046144E"/>
    <w:rsid w:val="00472DB5"/>
    <w:rsid w:val="0048512F"/>
    <w:rsid w:val="004B2586"/>
    <w:rsid w:val="004B526F"/>
    <w:rsid w:val="004C2029"/>
    <w:rsid w:val="004C4C07"/>
    <w:rsid w:val="004C6749"/>
    <w:rsid w:val="004F3290"/>
    <w:rsid w:val="00501A4B"/>
    <w:rsid w:val="00514292"/>
    <w:rsid w:val="005152DF"/>
    <w:rsid w:val="005311A2"/>
    <w:rsid w:val="0053135B"/>
    <w:rsid w:val="00582355"/>
    <w:rsid w:val="0058281B"/>
    <w:rsid w:val="005B0E23"/>
    <w:rsid w:val="005B3CC9"/>
    <w:rsid w:val="005B5C2B"/>
    <w:rsid w:val="005D2B0D"/>
    <w:rsid w:val="00620CAA"/>
    <w:rsid w:val="00623400"/>
    <w:rsid w:val="00655F9C"/>
    <w:rsid w:val="00665737"/>
    <w:rsid w:val="006659E7"/>
    <w:rsid w:val="00670D66"/>
    <w:rsid w:val="006D5C43"/>
    <w:rsid w:val="006F130A"/>
    <w:rsid w:val="00715BDE"/>
    <w:rsid w:val="00720D18"/>
    <w:rsid w:val="00726964"/>
    <w:rsid w:val="007340F4"/>
    <w:rsid w:val="00745B76"/>
    <w:rsid w:val="00753AD3"/>
    <w:rsid w:val="00757666"/>
    <w:rsid w:val="007659FF"/>
    <w:rsid w:val="00787B2A"/>
    <w:rsid w:val="007B32B5"/>
    <w:rsid w:val="007E3B48"/>
    <w:rsid w:val="007F285F"/>
    <w:rsid w:val="0080366E"/>
    <w:rsid w:val="00837298"/>
    <w:rsid w:val="00842BEC"/>
    <w:rsid w:val="00865BC7"/>
    <w:rsid w:val="00875877"/>
    <w:rsid w:val="00882424"/>
    <w:rsid w:val="00890422"/>
    <w:rsid w:val="008F6366"/>
    <w:rsid w:val="00946DC3"/>
    <w:rsid w:val="009476E2"/>
    <w:rsid w:val="009678DC"/>
    <w:rsid w:val="009875D6"/>
    <w:rsid w:val="009B1BBA"/>
    <w:rsid w:val="009D09DF"/>
    <w:rsid w:val="009E3F06"/>
    <w:rsid w:val="009E5377"/>
    <w:rsid w:val="009F09F1"/>
    <w:rsid w:val="009F2FB4"/>
    <w:rsid w:val="009F7613"/>
    <w:rsid w:val="00A17A6C"/>
    <w:rsid w:val="00A45D50"/>
    <w:rsid w:val="00A54334"/>
    <w:rsid w:val="00A672EB"/>
    <w:rsid w:val="00A74880"/>
    <w:rsid w:val="00A82E7B"/>
    <w:rsid w:val="00A87CAB"/>
    <w:rsid w:val="00AC0D4A"/>
    <w:rsid w:val="00AD0A27"/>
    <w:rsid w:val="00AE125A"/>
    <w:rsid w:val="00B161E6"/>
    <w:rsid w:val="00B31024"/>
    <w:rsid w:val="00B3341A"/>
    <w:rsid w:val="00B44C06"/>
    <w:rsid w:val="00B7316A"/>
    <w:rsid w:val="00B77C05"/>
    <w:rsid w:val="00B81BD5"/>
    <w:rsid w:val="00B83D01"/>
    <w:rsid w:val="00BB136F"/>
    <w:rsid w:val="00BF1190"/>
    <w:rsid w:val="00C11A51"/>
    <w:rsid w:val="00C201F0"/>
    <w:rsid w:val="00C270E5"/>
    <w:rsid w:val="00C41E2D"/>
    <w:rsid w:val="00C704D5"/>
    <w:rsid w:val="00C73D3C"/>
    <w:rsid w:val="00C9345D"/>
    <w:rsid w:val="00CC6F1D"/>
    <w:rsid w:val="00CD0B8A"/>
    <w:rsid w:val="00CE155E"/>
    <w:rsid w:val="00CF21FA"/>
    <w:rsid w:val="00D13C3B"/>
    <w:rsid w:val="00D31DF3"/>
    <w:rsid w:val="00D7028A"/>
    <w:rsid w:val="00D767AB"/>
    <w:rsid w:val="00D91527"/>
    <w:rsid w:val="00DB6F93"/>
    <w:rsid w:val="00DC24A7"/>
    <w:rsid w:val="00DF134A"/>
    <w:rsid w:val="00E44EB1"/>
    <w:rsid w:val="00E506FF"/>
    <w:rsid w:val="00E736B3"/>
    <w:rsid w:val="00E77471"/>
    <w:rsid w:val="00EA1DE6"/>
    <w:rsid w:val="00EB43F7"/>
    <w:rsid w:val="00EB5990"/>
    <w:rsid w:val="00EC19CF"/>
    <w:rsid w:val="00EC708C"/>
    <w:rsid w:val="00ED376A"/>
    <w:rsid w:val="00ED5F0D"/>
    <w:rsid w:val="00EE0351"/>
    <w:rsid w:val="00EE4095"/>
    <w:rsid w:val="00EF66E9"/>
    <w:rsid w:val="00F0517A"/>
    <w:rsid w:val="00F165B3"/>
    <w:rsid w:val="00F50039"/>
    <w:rsid w:val="00F57720"/>
    <w:rsid w:val="00F75232"/>
    <w:rsid w:val="00F96F9A"/>
    <w:rsid w:val="00FC2078"/>
    <w:rsid w:val="00FE3800"/>
    <w:rsid w:val="00FE3C2A"/>
    <w:rsid w:val="00FE5473"/>
    <w:rsid w:val="00FF16FE"/>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3D8AF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20" w:line="300" w:lineRule="auto"/>
      <w:jc w:val="both"/>
    </w:pPr>
  </w:style>
  <w:style w:type="paragraph" w:styleId="Heading1">
    <w:name w:val="heading 1"/>
    <w:basedOn w:val="Normal"/>
    <w:next w:val="Normal"/>
    <w:link w:val="Heading1Char"/>
    <w:uiPriority w:val="9"/>
    <w:qFormat/>
    <w:pPr>
      <w:keepNext/>
      <w:keepLines/>
      <w:spacing w:before="240" w:after="0" w:line="240" w:lineRule="auto"/>
      <w:jc w:val="center"/>
      <w:outlineLvl w:val="0"/>
    </w:pPr>
    <w:rPr>
      <w:rFonts w:asciiTheme="majorHAnsi" w:eastAsiaTheme="majorEastAsia" w:hAnsiTheme="majorHAnsi" w:cstheme="majorBidi"/>
      <w:caps/>
      <w:color w:val="343437" w:themeColor="text2" w:themeShade="BF"/>
      <w:spacing w:val="20"/>
      <w:sz w:val="32"/>
      <w:szCs w:val="32"/>
      <w:lang w:eastAsia="en-US"/>
    </w:rPr>
  </w:style>
  <w:style w:type="paragraph" w:styleId="Heading2">
    <w:name w:val="heading 2"/>
    <w:basedOn w:val="Normal"/>
    <w:next w:val="Normal"/>
    <w:link w:val="Heading2Char"/>
    <w:uiPriority w:val="9"/>
    <w:semiHidden/>
    <w:unhideWhenUsed/>
    <w:qFormat/>
    <w:pPr>
      <w:keepNext/>
      <w:keepLines/>
      <w:spacing w:before="120" w:after="0" w:line="240" w:lineRule="auto"/>
      <w:jc w:val="center"/>
      <w:outlineLvl w:val="1"/>
    </w:pPr>
    <w:rPr>
      <w:rFonts w:asciiTheme="majorHAnsi" w:eastAsiaTheme="majorEastAsia" w:hAnsiTheme="majorHAnsi" w:cstheme="majorBidi"/>
      <w:bCs/>
      <w:color w:val="46464A" w:themeColor="text2"/>
      <w:sz w:val="28"/>
      <w:szCs w:val="26"/>
      <w:lang w:eastAsia="en-US"/>
    </w:rPr>
  </w:style>
  <w:style w:type="paragraph" w:styleId="Heading3">
    <w:name w:val="heading 3"/>
    <w:basedOn w:val="Normal"/>
    <w:next w:val="Normal"/>
    <w:link w:val="Heading3Char"/>
    <w:uiPriority w:val="9"/>
    <w:semiHidden/>
    <w:unhideWhenUsed/>
    <w:qFormat/>
    <w:pPr>
      <w:keepNext/>
      <w:keepLines/>
      <w:spacing w:before="20" w:after="0" w:line="240" w:lineRule="auto"/>
      <w:jc w:val="center"/>
      <w:outlineLvl w:val="2"/>
    </w:pPr>
    <w:rPr>
      <w:rFonts w:asciiTheme="majorHAnsi" w:eastAsiaTheme="majorEastAsia" w:hAnsiTheme="majorHAnsi" w:cstheme="majorBidi"/>
      <w:b/>
      <w:bCs/>
      <w:color w:val="535356" w:themeColor="accent1" w:themeShade="BF"/>
      <w:sz w:val="23"/>
      <w:lang w:eastAsia="en-US"/>
    </w:rPr>
  </w:style>
  <w:style w:type="paragraph" w:styleId="Heading4">
    <w:name w:val="heading 4"/>
    <w:basedOn w:val="Normal"/>
    <w:next w:val="Normal"/>
    <w:link w:val="Heading4Char"/>
    <w:uiPriority w:val="9"/>
    <w:semiHidden/>
    <w:unhideWhenUsed/>
    <w:qFormat/>
    <w:pPr>
      <w:keepNext/>
      <w:keepLines/>
      <w:spacing w:before="200" w:after="0" w:line="264" w:lineRule="auto"/>
      <w:jc w:val="center"/>
      <w:outlineLvl w:val="3"/>
    </w:pPr>
    <w:rPr>
      <w:rFonts w:asciiTheme="majorHAnsi" w:eastAsiaTheme="majorEastAsia" w:hAnsiTheme="majorHAnsi" w:cstheme="majorBidi"/>
      <w:bCs/>
      <w:iCs/>
      <w:caps/>
      <w:color w:val="46464A" w:themeColor="text2"/>
      <w:spacing w:val="12"/>
      <w:sz w:val="21"/>
      <w:lang w:eastAsia="en-US"/>
    </w:rPr>
  </w:style>
  <w:style w:type="paragraph" w:styleId="Heading5">
    <w:name w:val="heading 5"/>
    <w:basedOn w:val="Normal"/>
    <w:next w:val="Normal"/>
    <w:link w:val="Heading5Char"/>
    <w:uiPriority w:val="9"/>
    <w:semiHidden/>
    <w:unhideWhenUsed/>
    <w:qFormat/>
    <w:pPr>
      <w:keepNext/>
      <w:keepLines/>
      <w:spacing w:before="200" w:after="0" w:line="264" w:lineRule="auto"/>
      <w:jc w:val="center"/>
      <w:outlineLvl w:val="4"/>
    </w:pPr>
    <w:rPr>
      <w:rFonts w:asciiTheme="majorHAnsi" w:eastAsiaTheme="majorEastAsia" w:hAnsiTheme="majorHAnsi" w:cstheme="majorBidi"/>
      <w:color w:val="232324" w:themeColor="text2" w:themeShade="80"/>
      <w:lang w:eastAsia="en-US"/>
    </w:rPr>
  </w:style>
  <w:style w:type="paragraph" w:styleId="Heading6">
    <w:name w:val="heading 6"/>
    <w:basedOn w:val="Normal"/>
    <w:next w:val="Normal"/>
    <w:link w:val="Heading6Char"/>
    <w:uiPriority w:val="9"/>
    <w:semiHidden/>
    <w:unhideWhenUsed/>
    <w:qFormat/>
    <w:pPr>
      <w:keepNext/>
      <w:keepLines/>
      <w:spacing w:before="200" w:after="0" w:line="264" w:lineRule="auto"/>
      <w:jc w:val="center"/>
      <w:outlineLvl w:val="5"/>
    </w:pPr>
    <w:rPr>
      <w:rFonts w:asciiTheme="majorHAnsi" w:eastAsiaTheme="majorEastAsia" w:hAnsiTheme="majorHAnsi" w:cstheme="majorBidi"/>
      <w:i/>
      <w:iCs/>
      <w:color w:val="000000"/>
      <w:sz w:val="21"/>
      <w:lang w:eastAsia="en-US"/>
      <w14:textFill>
        <w14:solidFill>
          <w14:srgbClr w14:val="000000">
            <w14:lumMod w14:val="50000"/>
            <w14:lumMod w14:val="50000"/>
          </w14:srgbClr>
        </w14:solidFill>
      </w14:textFill>
    </w:rPr>
  </w:style>
  <w:style w:type="paragraph" w:styleId="Heading7">
    <w:name w:val="heading 7"/>
    <w:basedOn w:val="Normal"/>
    <w:next w:val="Normal"/>
    <w:link w:val="Heading7Char"/>
    <w:uiPriority w:val="9"/>
    <w:semiHidden/>
    <w:unhideWhenUsed/>
    <w:qFormat/>
    <w:pPr>
      <w:keepNext/>
      <w:keepLines/>
      <w:spacing w:before="200" w:after="0" w:line="264" w:lineRule="auto"/>
      <w:jc w:val="center"/>
      <w:outlineLvl w:val="6"/>
    </w:pPr>
    <w:rPr>
      <w:rFonts w:asciiTheme="majorHAnsi" w:eastAsiaTheme="majorEastAsia" w:hAnsiTheme="majorHAnsi" w:cstheme="majorBidi"/>
      <w:i/>
      <w:iCs/>
      <w:color w:val="A7B789" w:themeColor="accent2"/>
      <w:sz w:val="21"/>
      <w:lang w:eastAsia="en-US"/>
      <w14:textFill>
        <w14:solidFill>
          <w14:schemeClr w14:val="accent2">
            <w14:lumMod w14:val="75000"/>
            <w14:lumMod w14:val="75000"/>
            <w14:lumOff w14:val="25000"/>
          </w14:schemeClr>
        </w14:solidFill>
      </w14:textFill>
    </w:rPr>
  </w:style>
  <w:style w:type="paragraph" w:styleId="Heading8">
    <w:name w:val="heading 8"/>
    <w:basedOn w:val="Normal"/>
    <w:next w:val="Normal"/>
    <w:link w:val="Heading8Char"/>
    <w:uiPriority w:val="9"/>
    <w:semiHidden/>
    <w:unhideWhenUsed/>
    <w:qFormat/>
    <w:pPr>
      <w:keepNext/>
      <w:keepLines/>
      <w:spacing w:before="200" w:after="0" w:line="264" w:lineRule="auto"/>
      <w:jc w:val="center"/>
      <w:outlineLvl w:val="7"/>
    </w:pPr>
    <w:rPr>
      <w:rFonts w:asciiTheme="majorHAnsi" w:eastAsiaTheme="majorEastAsia" w:hAnsiTheme="majorHAnsi" w:cstheme="majorBidi"/>
      <w:color w:val="000000"/>
      <w:sz w:val="20"/>
      <w:szCs w:val="20"/>
      <w:lang w:eastAsia="en-US"/>
      <w14:textFill>
        <w14:solidFill>
          <w14:srgbClr w14:val="000000">
            <w14:lumMod w14:val="75000"/>
            <w14:lumOff w14:val="25000"/>
          </w14:srgbClr>
        </w14:solidFill>
      </w14:textFill>
    </w:rPr>
  </w:style>
  <w:style w:type="paragraph" w:styleId="Heading9">
    <w:name w:val="heading 9"/>
    <w:basedOn w:val="Normal"/>
    <w:next w:val="Normal"/>
    <w:link w:val="Heading9Char"/>
    <w:uiPriority w:val="9"/>
    <w:semiHidden/>
    <w:unhideWhenUsed/>
    <w:qFormat/>
    <w:pPr>
      <w:keepNext/>
      <w:keepLines/>
      <w:spacing w:before="200" w:after="0" w:line="264" w:lineRule="auto"/>
      <w:jc w:val="center"/>
      <w:outlineLvl w:val="8"/>
    </w:pPr>
    <w:rPr>
      <w:rFonts w:asciiTheme="majorHAnsi" w:eastAsiaTheme="majorEastAsia" w:hAnsiTheme="majorHAnsi" w:cstheme="majorBidi"/>
      <w:i/>
      <w:iCs/>
      <w:color w:val="000000"/>
      <w:sz w:val="20"/>
      <w:szCs w:val="20"/>
      <w:lang w:eastAsia="en-US"/>
      <w14:textFill>
        <w14:solidFill>
          <w14:srgbClr w14:val="000000">
            <w14:lumMod w14:val="75000"/>
            <w14:lumOff w14:val="25000"/>
          </w14:srgbClr>
        </w14:solidFill>
      </w14:textFil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aps/>
      <w:color w:val="343437" w:themeColor="text2" w:themeShade="BF"/>
      <w:spacing w:val="20"/>
      <w:sz w:val="32"/>
      <w:szCs w:val="32"/>
      <w:lang w:eastAsia="en-US"/>
    </w:rPr>
  </w:style>
  <w:style w:type="paragraph" w:styleId="Subtitle">
    <w:name w:val="Subtitle"/>
    <w:basedOn w:val="Normal"/>
    <w:next w:val="Normal"/>
    <w:link w:val="SubtitleChar"/>
    <w:uiPriority w:val="11"/>
    <w:qFormat/>
    <w:pPr>
      <w:numPr>
        <w:ilvl w:val="1"/>
      </w:numPr>
      <w:jc w:val="center"/>
    </w:pPr>
    <w:rPr>
      <w:rFonts w:eastAsiaTheme="majorEastAsia" w:cstheme="majorBidi"/>
      <w:iCs/>
      <w:color w:val="000000" w:themeColor="text1"/>
      <w:spacing w:val="15"/>
      <w:sz w:val="28"/>
      <w:szCs w:val="24"/>
      <w14:textFill>
        <w14:solidFill>
          <w14:schemeClr w14:val="tx1">
            <w14:lumMod w14:val="65000"/>
            <w14:lumOff w14:val="35000"/>
            <w14:lumMod w14:val="50000"/>
          </w14:schemeClr>
        </w14:solidFill>
      </w14:textFill>
    </w:rPr>
  </w:style>
  <w:style w:type="character" w:customStyle="1" w:styleId="SubtitleChar">
    <w:name w:val="Subtitle Char"/>
    <w:basedOn w:val="DefaultParagraphFont"/>
    <w:link w:val="Subtitle"/>
    <w:uiPriority w:val="11"/>
    <w:rPr>
      <w:rFonts w:eastAsiaTheme="majorEastAsia" w:cstheme="majorBidi"/>
      <w:iCs/>
      <w:color w:val="000000" w:themeColor="text1"/>
      <w:spacing w:val="15"/>
      <w:sz w:val="28"/>
      <w:szCs w:val="24"/>
      <w14:textFill>
        <w14:solidFill>
          <w14:schemeClr w14:val="tx1">
            <w14:lumMod w14:val="65000"/>
            <w14:lumOff w14:val="35000"/>
            <w14:lumMod w14:val="50000"/>
          </w14:schemeClr>
        </w14:solidFill>
      </w14:textFill>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Cs/>
      <w:color w:val="46464A" w:themeColor="text2"/>
      <w:sz w:val="28"/>
      <w:szCs w:val="26"/>
      <w:lang w:eastAsia="en-US"/>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color w:val="535356" w:themeColor="accent1" w:themeShade="BF"/>
      <w:sz w:val="23"/>
      <w:lang w:eastAsia="en-US"/>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Cs/>
      <w:iCs/>
      <w:caps/>
      <w:color w:val="46464A" w:themeColor="text2"/>
      <w:spacing w:val="12"/>
      <w:sz w:val="21"/>
      <w:lang w:eastAsia="en-US"/>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32324" w:themeColor="text2" w:themeShade="80"/>
      <w:lang w:eastAsia="en-US"/>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lang w:eastAsia="en-US"/>
      <w14:textFill>
        <w14:solidFill>
          <w14:srgbClr w14:val="000000">
            <w14:lumMod w14:val="50000"/>
            <w14:lumMod w14:val="50000"/>
          </w14:srgbClr>
        </w14:solidFill>
      </w14:textFill>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A7B789" w:themeColor="accent2"/>
      <w:sz w:val="21"/>
      <w:lang w:eastAsia="en-US"/>
      <w14:textFill>
        <w14:solidFill>
          <w14:schemeClr w14:val="accent2">
            <w14:lumMod w14:val="75000"/>
            <w14:lumMod w14:val="75000"/>
            <w14:lumOff w14:val="25000"/>
          </w14:schemeClr>
        </w14:solidFill>
      </w14:textFill>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lang w:eastAsia="en-US"/>
      <w14:textFill>
        <w14:solidFill>
          <w14:srgbClr w14:val="000000">
            <w14:lumMod w14:val="75000"/>
            <w14:lumOff w14:val="25000"/>
          </w14:srgbClr>
        </w14:solidFill>
      </w14:textFill>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lang w:eastAsia="en-US"/>
      <w14:textFill>
        <w14:solidFill>
          <w14:srgbClr w14:val="000000">
            <w14:lumMod w14:val="75000"/>
            <w14:lumOff w14:val="25000"/>
          </w14:srgbClr>
        </w14:solidFill>
      </w14:textFill>
    </w:rPr>
  </w:style>
  <w:style w:type="paragraph" w:styleId="Caption">
    <w:name w:val="caption"/>
    <w:basedOn w:val="Normal"/>
    <w:next w:val="Normal"/>
    <w:uiPriority w:val="35"/>
    <w:semiHidden/>
    <w:unhideWhenUsed/>
    <w:qFormat/>
    <w:pPr>
      <w:spacing w:line="240" w:lineRule="auto"/>
    </w:pPr>
    <w:rPr>
      <w:b/>
      <w:bCs/>
      <w:color w:val="46464A" w:themeColor="text2"/>
      <w:sz w:val="18"/>
      <w:szCs w:val="18"/>
    </w:rPr>
  </w:style>
  <w:style w:type="paragraph" w:styleId="Title">
    <w:name w:val="Title"/>
    <w:basedOn w:val="Normal"/>
    <w:next w:val="Normal"/>
    <w:link w:val="TitleChar"/>
    <w:uiPriority w:val="10"/>
    <w:qFormat/>
    <w:pPr>
      <w:spacing w:line="240" w:lineRule="auto"/>
      <w:contextualSpacing/>
      <w:jc w:val="center"/>
    </w:pPr>
    <w:rPr>
      <w:rFonts w:asciiTheme="majorHAnsi" w:eastAsiaTheme="majorEastAsia" w:hAnsiTheme="majorHAnsi" w:cstheme="majorBidi"/>
      <w:caps/>
      <w:color w:val="46464A" w:themeColor="text2"/>
      <w:spacing w:val="20"/>
      <w:kern w:val="28"/>
      <w:sz w:val="40"/>
      <w:szCs w:val="56"/>
      <w14:ligatures w14:val="standard"/>
      <w14:numForm w14:val="oldStyle"/>
      <w14:cntxtAlts/>
    </w:rPr>
  </w:style>
  <w:style w:type="character" w:customStyle="1" w:styleId="TitleChar">
    <w:name w:val="Title Char"/>
    <w:basedOn w:val="DefaultParagraphFont"/>
    <w:link w:val="Title"/>
    <w:uiPriority w:val="10"/>
    <w:rPr>
      <w:rFonts w:asciiTheme="majorHAnsi" w:eastAsiaTheme="majorEastAsia" w:hAnsiTheme="majorHAnsi" w:cstheme="majorBidi"/>
      <w:caps/>
      <w:color w:val="46464A" w:themeColor="text2"/>
      <w:spacing w:val="20"/>
      <w:kern w:val="28"/>
      <w:sz w:val="40"/>
      <w:szCs w:val="56"/>
      <w14:ligatures w14:val="standard"/>
      <w14:numForm w14:val="oldStyle"/>
      <w14:cntxtAlts/>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b/>
      <w:i/>
      <w:iCs/>
      <w:color w:val="6F6F74" w:themeColor="accent1"/>
    </w:rPr>
  </w:style>
  <w:style w:type="paragraph" w:styleId="NoSpacing">
    <w:name w:val="No Spacing"/>
    <w:link w:val="NoSpacingChar"/>
    <w:uiPriority w:val="1"/>
    <w:qFormat/>
    <w:pPr>
      <w:spacing w:after="0" w:line="240" w:lineRule="auto"/>
    </w:pPr>
    <w:rPr>
      <w:lang w:eastAsia="en-US"/>
    </w:rPr>
  </w:style>
  <w:style w:type="character" w:customStyle="1" w:styleId="NoSpacingChar">
    <w:name w:val="No Spacing Char"/>
    <w:basedOn w:val="DefaultParagraphFont"/>
    <w:link w:val="NoSpacing"/>
    <w:uiPriority w:val="1"/>
    <w:rPr>
      <w:lang w:eastAsia="en-US"/>
    </w:rPr>
  </w:style>
  <w:style w:type="paragraph" w:styleId="ListParagraph">
    <w:name w:val="List Paragraph"/>
    <w:basedOn w:val="Normal"/>
    <w:uiPriority w:val="34"/>
    <w:qFormat/>
    <w:pPr>
      <w:spacing w:after="160" w:line="240" w:lineRule="auto"/>
      <w:ind w:left="1008" w:hanging="288"/>
      <w:contextualSpacing/>
    </w:pPr>
    <w:rPr>
      <w:rFonts w:eastAsiaTheme="minorHAnsi"/>
      <w:sz w:val="21"/>
      <w:lang w:eastAsia="en-US"/>
    </w:rPr>
  </w:style>
  <w:style w:type="paragraph" w:styleId="Quote">
    <w:name w:val="Quote"/>
    <w:basedOn w:val="Normal"/>
    <w:next w:val="Normal"/>
    <w:link w:val="QuoteChar"/>
    <w:uiPriority w:val="29"/>
    <w:qFormat/>
    <w:pPr>
      <w:pBdr>
        <w:top w:val="single" w:sz="12" w:space="4" w:color="6F6F74" w:themeColor="accent1"/>
        <w:bottom w:val="double" w:sz="18" w:space="4" w:color="6F6F74" w:themeColor="accent1"/>
      </w:pBdr>
      <w:spacing w:after="0" w:line="360" w:lineRule="auto"/>
      <w:jc w:val="center"/>
    </w:pPr>
    <w:rPr>
      <w:rFonts w:asciiTheme="majorHAnsi" w:hAnsiTheme="majorHAnsi"/>
      <w:caps/>
      <w:color w:val="535356" w:themeColor="accent1" w:themeShade="BF"/>
      <w:spacing w:val="10"/>
      <w:lang w:eastAsia="en-US" w:bidi="hi-IN"/>
      <w14:ligatures w14:val="standard"/>
      <w14:numForm w14:val="oldStyle"/>
    </w:rPr>
  </w:style>
  <w:style w:type="character" w:customStyle="1" w:styleId="QuoteChar">
    <w:name w:val="Quote Char"/>
    <w:basedOn w:val="DefaultParagraphFont"/>
    <w:link w:val="Quote"/>
    <w:uiPriority w:val="29"/>
    <w:rPr>
      <w:rFonts w:asciiTheme="majorHAnsi" w:hAnsiTheme="majorHAnsi"/>
      <w:caps/>
      <w:color w:val="535356" w:themeColor="accent1" w:themeShade="BF"/>
      <w:spacing w:val="10"/>
      <w:lang w:eastAsia="en-US" w:bidi="hi-IN"/>
      <w14:ligatures w14:val="standard"/>
      <w14:numForm w14:val="oldStyle"/>
    </w:rPr>
  </w:style>
  <w:style w:type="paragraph" w:styleId="IntenseQuote">
    <w:name w:val="Intense Quote"/>
    <w:basedOn w:val="Normal"/>
    <w:next w:val="Normal"/>
    <w:link w:val="IntenseQuoteChar"/>
    <w:uiPriority w:val="30"/>
    <w:qFormat/>
    <w:pPr>
      <w:pBdr>
        <w:top w:val="thickThinSmallGap" w:sz="48" w:space="8" w:color="6F6F74" w:themeColor="accent1"/>
        <w:left w:val="thickThinSmallGap" w:sz="48" w:space="8" w:color="6F6F74" w:themeColor="accent1"/>
        <w:bottom w:val="thinThickSmallGap" w:sz="48" w:space="8" w:color="6F6F74" w:themeColor="accent1"/>
        <w:right w:val="thinThickSmallGap" w:sz="48" w:space="8" w:color="6F6F74" w:themeColor="accent1"/>
      </w:pBdr>
      <w:shd w:val="clear" w:color="auto" w:fill="6F6F74" w:themeFill="accent1"/>
      <w:spacing w:before="120" w:line="360" w:lineRule="auto"/>
      <w:ind w:left="288" w:right="288"/>
      <w:jc w:val="center"/>
    </w:pPr>
    <w:rPr>
      <w:rFonts w:asciiTheme="majorHAnsi" w:eastAsiaTheme="majorEastAsia" w:hAnsiTheme="majorHAnsi"/>
      <w:caps/>
      <w:color w:val="FFFFFF" w:themeColor="background1"/>
      <w:spacing w:val="6"/>
      <w:sz w:val="24"/>
      <w:lang w:eastAsia="en-US" w:bidi="hi-IN"/>
      <w14:shadow w14:blurRad="50800" w14:dist="12700" w14:dir="2700000" w14:sx="100000" w14:sy="100000" w14:kx="0" w14:ky="0" w14:algn="tl">
        <w14:schemeClr w14:val="bg2">
          <w14:alpha w14:val="60000"/>
          <w14:lumMod w14:val="50000"/>
        </w14:schemeClr>
      </w14:shadow>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caps/>
      <w:color w:val="FFFFFF" w:themeColor="background1"/>
      <w:spacing w:val="6"/>
      <w:sz w:val="24"/>
      <w:shd w:val="clear" w:color="auto" w:fill="6F6F74" w:themeFill="accent1"/>
      <w:lang w:eastAsia="en-US" w:bidi="hi-IN"/>
      <w14:shadow w14:blurRad="50800" w14:dist="12700" w14:dir="2700000" w14:sx="100000" w14:sy="100000" w14:kx="0" w14:ky="0" w14:algn="tl">
        <w14:schemeClr w14:val="bg2">
          <w14:alpha w14:val="60000"/>
          <w14:lumMod w14:val="50000"/>
        </w14:schemeClr>
      </w14:shadow>
      <w14:ligatures w14:val="standardContextual"/>
      <w14:cntxtAlts/>
    </w:rPr>
  </w:style>
  <w:style w:type="character" w:styleId="SubtleEmphasis">
    <w:name w:val="Subtle Emphasis"/>
    <w:basedOn w:val="DefaultParagraphFont"/>
    <w:uiPriority w:val="19"/>
    <w:qFormat/>
    <w:rPr>
      <w:i/>
      <w:iCs/>
      <w:color w:val="595959" w:themeColor="text1" w:themeTint="A6"/>
    </w:rPr>
  </w:style>
  <w:style w:type="character" w:styleId="IntenseEmphasis">
    <w:name w:val="Intense Emphasis"/>
    <w:basedOn w:val="DefaultParagraphFont"/>
    <w:uiPriority w:val="21"/>
    <w:qFormat/>
    <w:rPr>
      <w:b/>
      <w:bCs/>
      <w:i/>
      <w:iCs/>
      <w:caps w:val="0"/>
      <w:smallCaps w:val="0"/>
      <w:color w:val="000000"/>
      <w14:shadow w14:blurRad="0" w14:dist="0" w14:dir="0" w14:sx="0" w14:sy="0" w14:kx="0" w14:ky="0" w14:algn="none">
        <w14:srgbClr w14:val="000000"/>
      </w14:shadow>
    </w:rPr>
  </w:style>
  <w:style w:type="character" w:styleId="SubtleReference">
    <w:name w:val="Subtle Reference"/>
    <w:basedOn w:val="DefaultParagraphFont"/>
    <w:uiPriority w:val="31"/>
    <w:qFormat/>
    <w:rPr>
      <w:smallCaps/>
      <w:color w:val="000000"/>
      <w:u w:val="single"/>
    </w:rPr>
  </w:style>
  <w:style w:type="character" w:styleId="IntenseReference">
    <w:name w:val="Intense Reference"/>
    <w:basedOn w:val="DefaultParagraphFont"/>
    <w:uiPriority w:val="32"/>
    <w:qFormat/>
    <w:rPr>
      <w:b/>
      <w:bCs/>
      <w:caps w:val="0"/>
      <w:smallCaps w:val="0"/>
      <w:color w:val="46464A" w:themeColor="text2"/>
      <w:spacing w:val="5"/>
      <w:u w:val="single"/>
      <w14:shadow w14:blurRad="0" w14:dist="0" w14:dir="0" w14:sx="0" w14:sy="0" w14:kx="0" w14:ky="0" w14:algn="none">
        <w14:srgbClr w14:val="000000"/>
      </w14:shadow>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300" w:lineRule="auto"/>
      <w:jc w:val="both"/>
      <w:outlineLvl w:val="9"/>
    </w:pPr>
    <w:rPr>
      <w:b/>
      <w:bCs/>
      <w:caps w:val="0"/>
      <w:color w:val="535356" w:themeColor="accent1" w:themeShade="BF"/>
      <w:spacing w:val="0"/>
      <w:sz w:val="28"/>
      <w:szCs w:val="28"/>
      <w:lang w:eastAsia="ja-JP"/>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rPr>
      <w:lang w:eastAsia="ja-JP"/>
    </w:rPr>
  </w:style>
  <w:style w:type="character" w:customStyle="1" w:styleId="FooterChar">
    <w:name w:val="Footer Char"/>
    <w:basedOn w:val="DefaultParagraphFont"/>
    <w:link w:val="Footer"/>
    <w:uiPriority w:val="99"/>
    <w:rPr>
      <w:lang w:eastAsia="ja-JP"/>
    </w:rPr>
  </w:style>
  <w:style w:type="paragraph" w:styleId="Header">
    <w:name w:val="header"/>
    <w:basedOn w:val="Normal"/>
    <w:link w:val="HeaderChar"/>
    <w:uiPriority w:val="99"/>
    <w:unhideWhenUsed/>
    <w:rsid w:val="00C201F0"/>
    <w:pPr>
      <w:tabs>
        <w:tab w:val="center" w:pos="4680"/>
        <w:tab w:val="right" w:pos="9360"/>
      </w:tabs>
      <w:spacing w:after="0" w:line="240" w:lineRule="auto"/>
    </w:pPr>
  </w:style>
  <w:style w:type="character" w:customStyle="1" w:styleId="HeaderChar">
    <w:name w:val="Header Char"/>
    <w:basedOn w:val="DefaultParagraphFont"/>
    <w:link w:val="Header"/>
    <w:uiPriority w:val="99"/>
    <w:rsid w:val="00C201F0"/>
  </w:style>
  <w:style w:type="character" w:styleId="PageNumber">
    <w:name w:val="page number"/>
    <w:basedOn w:val="DefaultParagraphFont"/>
    <w:uiPriority w:val="99"/>
    <w:semiHidden/>
    <w:unhideWhenUsed/>
    <w:rsid w:val="00514292"/>
  </w:style>
  <w:style w:type="character" w:styleId="Hyperlink">
    <w:name w:val="Hyperlink"/>
    <w:basedOn w:val="DefaultParagraphFont"/>
    <w:uiPriority w:val="99"/>
    <w:unhideWhenUsed/>
    <w:rsid w:val="005B3CC9"/>
    <w:rPr>
      <w:color w:val="67AABF" w:themeColor="hyperlink"/>
      <w:u w:val="single"/>
    </w:rPr>
  </w:style>
  <w:style w:type="character" w:styleId="FollowedHyperlink">
    <w:name w:val="FollowedHyperlink"/>
    <w:basedOn w:val="DefaultParagraphFont"/>
    <w:uiPriority w:val="99"/>
    <w:semiHidden/>
    <w:unhideWhenUsed/>
    <w:rsid w:val="00C270E5"/>
    <w:rPr>
      <w:color w:val="B1B5AB"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20" w:line="300" w:lineRule="auto"/>
      <w:jc w:val="both"/>
    </w:pPr>
  </w:style>
  <w:style w:type="paragraph" w:styleId="Heading1">
    <w:name w:val="heading 1"/>
    <w:basedOn w:val="Normal"/>
    <w:next w:val="Normal"/>
    <w:link w:val="Heading1Char"/>
    <w:uiPriority w:val="9"/>
    <w:qFormat/>
    <w:pPr>
      <w:keepNext/>
      <w:keepLines/>
      <w:spacing w:before="240" w:after="0" w:line="240" w:lineRule="auto"/>
      <w:jc w:val="center"/>
      <w:outlineLvl w:val="0"/>
    </w:pPr>
    <w:rPr>
      <w:rFonts w:asciiTheme="majorHAnsi" w:eastAsiaTheme="majorEastAsia" w:hAnsiTheme="majorHAnsi" w:cstheme="majorBidi"/>
      <w:caps/>
      <w:color w:val="343437" w:themeColor="text2" w:themeShade="BF"/>
      <w:spacing w:val="20"/>
      <w:sz w:val="32"/>
      <w:szCs w:val="32"/>
      <w:lang w:eastAsia="en-US"/>
    </w:rPr>
  </w:style>
  <w:style w:type="paragraph" w:styleId="Heading2">
    <w:name w:val="heading 2"/>
    <w:basedOn w:val="Normal"/>
    <w:next w:val="Normal"/>
    <w:link w:val="Heading2Char"/>
    <w:uiPriority w:val="9"/>
    <w:semiHidden/>
    <w:unhideWhenUsed/>
    <w:qFormat/>
    <w:pPr>
      <w:keepNext/>
      <w:keepLines/>
      <w:spacing w:before="120" w:after="0" w:line="240" w:lineRule="auto"/>
      <w:jc w:val="center"/>
      <w:outlineLvl w:val="1"/>
    </w:pPr>
    <w:rPr>
      <w:rFonts w:asciiTheme="majorHAnsi" w:eastAsiaTheme="majorEastAsia" w:hAnsiTheme="majorHAnsi" w:cstheme="majorBidi"/>
      <w:bCs/>
      <w:color w:val="46464A" w:themeColor="text2"/>
      <w:sz w:val="28"/>
      <w:szCs w:val="26"/>
      <w:lang w:eastAsia="en-US"/>
    </w:rPr>
  </w:style>
  <w:style w:type="paragraph" w:styleId="Heading3">
    <w:name w:val="heading 3"/>
    <w:basedOn w:val="Normal"/>
    <w:next w:val="Normal"/>
    <w:link w:val="Heading3Char"/>
    <w:uiPriority w:val="9"/>
    <w:semiHidden/>
    <w:unhideWhenUsed/>
    <w:qFormat/>
    <w:pPr>
      <w:keepNext/>
      <w:keepLines/>
      <w:spacing w:before="20" w:after="0" w:line="240" w:lineRule="auto"/>
      <w:jc w:val="center"/>
      <w:outlineLvl w:val="2"/>
    </w:pPr>
    <w:rPr>
      <w:rFonts w:asciiTheme="majorHAnsi" w:eastAsiaTheme="majorEastAsia" w:hAnsiTheme="majorHAnsi" w:cstheme="majorBidi"/>
      <w:b/>
      <w:bCs/>
      <w:color w:val="535356" w:themeColor="accent1" w:themeShade="BF"/>
      <w:sz w:val="23"/>
      <w:lang w:eastAsia="en-US"/>
    </w:rPr>
  </w:style>
  <w:style w:type="paragraph" w:styleId="Heading4">
    <w:name w:val="heading 4"/>
    <w:basedOn w:val="Normal"/>
    <w:next w:val="Normal"/>
    <w:link w:val="Heading4Char"/>
    <w:uiPriority w:val="9"/>
    <w:semiHidden/>
    <w:unhideWhenUsed/>
    <w:qFormat/>
    <w:pPr>
      <w:keepNext/>
      <w:keepLines/>
      <w:spacing w:before="200" w:after="0" w:line="264" w:lineRule="auto"/>
      <w:jc w:val="center"/>
      <w:outlineLvl w:val="3"/>
    </w:pPr>
    <w:rPr>
      <w:rFonts w:asciiTheme="majorHAnsi" w:eastAsiaTheme="majorEastAsia" w:hAnsiTheme="majorHAnsi" w:cstheme="majorBidi"/>
      <w:bCs/>
      <w:iCs/>
      <w:caps/>
      <w:color w:val="46464A" w:themeColor="text2"/>
      <w:spacing w:val="12"/>
      <w:sz w:val="21"/>
      <w:lang w:eastAsia="en-US"/>
    </w:rPr>
  </w:style>
  <w:style w:type="paragraph" w:styleId="Heading5">
    <w:name w:val="heading 5"/>
    <w:basedOn w:val="Normal"/>
    <w:next w:val="Normal"/>
    <w:link w:val="Heading5Char"/>
    <w:uiPriority w:val="9"/>
    <w:semiHidden/>
    <w:unhideWhenUsed/>
    <w:qFormat/>
    <w:pPr>
      <w:keepNext/>
      <w:keepLines/>
      <w:spacing w:before="200" w:after="0" w:line="264" w:lineRule="auto"/>
      <w:jc w:val="center"/>
      <w:outlineLvl w:val="4"/>
    </w:pPr>
    <w:rPr>
      <w:rFonts w:asciiTheme="majorHAnsi" w:eastAsiaTheme="majorEastAsia" w:hAnsiTheme="majorHAnsi" w:cstheme="majorBidi"/>
      <w:color w:val="232324" w:themeColor="text2" w:themeShade="80"/>
      <w:lang w:eastAsia="en-US"/>
    </w:rPr>
  </w:style>
  <w:style w:type="paragraph" w:styleId="Heading6">
    <w:name w:val="heading 6"/>
    <w:basedOn w:val="Normal"/>
    <w:next w:val="Normal"/>
    <w:link w:val="Heading6Char"/>
    <w:uiPriority w:val="9"/>
    <w:semiHidden/>
    <w:unhideWhenUsed/>
    <w:qFormat/>
    <w:pPr>
      <w:keepNext/>
      <w:keepLines/>
      <w:spacing w:before="200" w:after="0" w:line="264" w:lineRule="auto"/>
      <w:jc w:val="center"/>
      <w:outlineLvl w:val="5"/>
    </w:pPr>
    <w:rPr>
      <w:rFonts w:asciiTheme="majorHAnsi" w:eastAsiaTheme="majorEastAsia" w:hAnsiTheme="majorHAnsi" w:cstheme="majorBidi"/>
      <w:i/>
      <w:iCs/>
      <w:color w:val="000000"/>
      <w:sz w:val="21"/>
      <w:lang w:eastAsia="en-US"/>
      <w14:textFill>
        <w14:solidFill>
          <w14:srgbClr w14:val="000000">
            <w14:lumMod w14:val="50000"/>
            <w14:lumMod w14:val="50000"/>
          </w14:srgbClr>
        </w14:solidFill>
      </w14:textFill>
    </w:rPr>
  </w:style>
  <w:style w:type="paragraph" w:styleId="Heading7">
    <w:name w:val="heading 7"/>
    <w:basedOn w:val="Normal"/>
    <w:next w:val="Normal"/>
    <w:link w:val="Heading7Char"/>
    <w:uiPriority w:val="9"/>
    <w:semiHidden/>
    <w:unhideWhenUsed/>
    <w:qFormat/>
    <w:pPr>
      <w:keepNext/>
      <w:keepLines/>
      <w:spacing w:before="200" w:after="0" w:line="264" w:lineRule="auto"/>
      <w:jc w:val="center"/>
      <w:outlineLvl w:val="6"/>
    </w:pPr>
    <w:rPr>
      <w:rFonts w:asciiTheme="majorHAnsi" w:eastAsiaTheme="majorEastAsia" w:hAnsiTheme="majorHAnsi" w:cstheme="majorBidi"/>
      <w:i/>
      <w:iCs/>
      <w:color w:val="A7B789" w:themeColor="accent2"/>
      <w:sz w:val="21"/>
      <w:lang w:eastAsia="en-US"/>
      <w14:textFill>
        <w14:solidFill>
          <w14:schemeClr w14:val="accent2">
            <w14:lumMod w14:val="75000"/>
            <w14:lumMod w14:val="75000"/>
            <w14:lumOff w14:val="25000"/>
          </w14:schemeClr>
        </w14:solidFill>
      </w14:textFill>
    </w:rPr>
  </w:style>
  <w:style w:type="paragraph" w:styleId="Heading8">
    <w:name w:val="heading 8"/>
    <w:basedOn w:val="Normal"/>
    <w:next w:val="Normal"/>
    <w:link w:val="Heading8Char"/>
    <w:uiPriority w:val="9"/>
    <w:semiHidden/>
    <w:unhideWhenUsed/>
    <w:qFormat/>
    <w:pPr>
      <w:keepNext/>
      <w:keepLines/>
      <w:spacing w:before="200" w:after="0" w:line="264" w:lineRule="auto"/>
      <w:jc w:val="center"/>
      <w:outlineLvl w:val="7"/>
    </w:pPr>
    <w:rPr>
      <w:rFonts w:asciiTheme="majorHAnsi" w:eastAsiaTheme="majorEastAsia" w:hAnsiTheme="majorHAnsi" w:cstheme="majorBidi"/>
      <w:color w:val="000000"/>
      <w:sz w:val="20"/>
      <w:szCs w:val="20"/>
      <w:lang w:eastAsia="en-US"/>
      <w14:textFill>
        <w14:solidFill>
          <w14:srgbClr w14:val="000000">
            <w14:lumMod w14:val="75000"/>
            <w14:lumOff w14:val="25000"/>
          </w14:srgbClr>
        </w14:solidFill>
      </w14:textFill>
    </w:rPr>
  </w:style>
  <w:style w:type="paragraph" w:styleId="Heading9">
    <w:name w:val="heading 9"/>
    <w:basedOn w:val="Normal"/>
    <w:next w:val="Normal"/>
    <w:link w:val="Heading9Char"/>
    <w:uiPriority w:val="9"/>
    <w:semiHidden/>
    <w:unhideWhenUsed/>
    <w:qFormat/>
    <w:pPr>
      <w:keepNext/>
      <w:keepLines/>
      <w:spacing w:before="200" w:after="0" w:line="264" w:lineRule="auto"/>
      <w:jc w:val="center"/>
      <w:outlineLvl w:val="8"/>
    </w:pPr>
    <w:rPr>
      <w:rFonts w:asciiTheme="majorHAnsi" w:eastAsiaTheme="majorEastAsia" w:hAnsiTheme="majorHAnsi" w:cstheme="majorBidi"/>
      <w:i/>
      <w:iCs/>
      <w:color w:val="000000"/>
      <w:sz w:val="20"/>
      <w:szCs w:val="20"/>
      <w:lang w:eastAsia="en-US"/>
      <w14:textFill>
        <w14:solidFill>
          <w14:srgbClr w14:val="000000">
            <w14:lumMod w14:val="75000"/>
            <w14:lumOff w14:val="25000"/>
          </w14:srgbClr>
        </w14:solidFill>
      </w14:textFil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aps/>
      <w:color w:val="343437" w:themeColor="text2" w:themeShade="BF"/>
      <w:spacing w:val="20"/>
      <w:sz w:val="32"/>
      <w:szCs w:val="32"/>
      <w:lang w:eastAsia="en-US"/>
    </w:rPr>
  </w:style>
  <w:style w:type="paragraph" w:styleId="Subtitle">
    <w:name w:val="Subtitle"/>
    <w:basedOn w:val="Normal"/>
    <w:next w:val="Normal"/>
    <w:link w:val="SubtitleChar"/>
    <w:uiPriority w:val="11"/>
    <w:qFormat/>
    <w:pPr>
      <w:numPr>
        <w:ilvl w:val="1"/>
      </w:numPr>
      <w:jc w:val="center"/>
    </w:pPr>
    <w:rPr>
      <w:rFonts w:eastAsiaTheme="majorEastAsia" w:cstheme="majorBidi"/>
      <w:iCs/>
      <w:color w:val="000000" w:themeColor="text1"/>
      <w:spacing w:val="15"/>
      <w:sz w:val="28"/>
      <w:szCs w:val="24"/>
      <w14:textFill>
        <w14:solidFill>
          <w14:schemeClr w14:val="tx1">
            <w14:lumMod w14:val="65000"/>
            <w14:lumOff w14:val="35000"/>
            <w14:lumMod w14:val="50000"/>
          </w14:schemeClr>
        </w14:solidFill>
      </w14:textFill>
    </w:rPr>
  </w:style>
  <w:style w:type="character" w:customStyle="1" w:styleId="SubtitleChar">
    <w:name w:val="Subtitle Char"/>
    <w:basedOn w:val="DefaultParagraphFont"/>
    <w:link w:val="Subtitle"/>
    <w:uiPriority w:val="11"/>
    <w:rPr>
      <w:rFonts w:eastAsiaTheme="majorEastAsia" w:cstheme="majorBidi"/>
      <w:iCs/>
      <w:color w:val="000000" w:themeColor="text1"/>
      <w:spacing w:val="15"/>
      <w:sz w:val="28"/>
      <w:szCs w:val="24"/>
      <w14:textFill>
        <w14:solidFill>
          <w14:schemeClr w14:val="tx1">
            <w14:lumMod w14:val="65000"/>
            <w14:lumOff w14:val="35000"/>
            <w14:lumMod w14:val="50000"/>
          </w14:schemeClr>
        </w14:solidFill>
      </w14:textFill>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Cs/>
      <w:color w:val="46464A" w:themeColor="text2"/>
      <w:sz w:val="28"/>
      <w:szCs w:val="26"/>
      <w:lang w:eastAsia="en-US"/>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color w:val="535356" w:themeColor="accent1" w:themeShade="BF"/>
      <w:sz w:val="23"/>
      <w:lang w:eastAsia="en-US"/>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Cs/>
      <w:iCs/>
      <w:caps/>
      <w:color w:val="46464A" w:themeColor="text2"/>
      <w:spacing w:val="12"/>
      <w:sz w:val="21"/>
      <w:lang w:eastAsia="en-US"/>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32324" w:themeColor="text2" w:themeShade="80"/>
      <w:lang w:eastAsia="en-US"/>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lang w:eastAsia="en-US"/>
      <w14:textFill>
        <w14:solidFill>
          <w14:srgbClr w14:val="000000">
            <w14:lumMod w14:val="50000"/>
            <w14:lumMod w14:val="50000"/>
          </w14:srgbClr>
        </w14:solidFill>
      </w14:textFill>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A7B789" w:themeColor="accent2"/>
      <w:sz w:val="21"/>
      <w:lang w:eastAsia="en-US"/>
      <w14:textFill>
        <w14:solidFill>
          <w14:schemeClr w14:val="accent2">
            <w14:lumMod w14:val="75000"/>
            <w14:lumMod w14:val="75000"/>
            <w14:lumOff w14:val="25000"/>
          </w14:schemeClr>
        </w14:solidFill>
      </w14:textFill>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lang w:eastAsia="en-US"/>
      <w14:textFill>
        <w14:solidFill>
          <w14:srgbClr w14:val="000000">
            <w14:lumMod w14:val="75000"/>
            <w14:lumOff w14:val="25000"/>
          </w14:srgbClr>
        </w14:solidFill>
      </w14:textFill>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lang w:eastAsia="en-US"/>
      <w14:textFill>
        <w14:solidFill>
          <w14:srgbClr w14:val="000000">
            <w14:lumMod w14:val="75000"/>
            <w14:lumOff w14:val="25000"/>
          </w14:srgbClr>
        </w14:solidFill>
      </w14:textFill>
    </w:rPr>
  </w:style>
  <w:style w:type="paragraph" w:styleId="Caption">
    <w:name w:val="caption"/>
    <w:basedOn w:val="Normal"/>
    <w:next w:val="Normal"/>
    <w:uiPriority w:val="35"/>
    <w:semiHidden/>
    <w:unhideWhenUsed/>
    <w:qFormat/>
    <w:pPr>
      <w:spacing w:line="240" w:lineRule="auto"/>
    </w:pPr>
    <w:rPr>
      <w:b/>
      <w:bCs/>
      <w:color w:val="46464A" w:themeColor="text2"/>
      <w:sz w:val="18"/>
      <w:szCs w:val="18"/>
    </w:rPr>
  </w:style>
  <w:style w:type="paragraph" w:styleId="Title">
    <w:name w:val="Title"/>
    <w:basedOn w:val="Normal"/>
    <w:next w:val="Normal"/>
    <w:link w:val="TitleChar"/>
    <w:uiPriority w:val="10"/>
    <w:qFormat/>
    <w:pPr>
      <w:spacing w:line="240" w:lineRule="auto"/>
      <w:contextualSpacing/>
      <w:jc w:val="center"/>
    </w:pPr>
    <w:rPr>
      <w:rFonts w:asciiTheme="majorHAnsi" w:eastAsiaTheme="majorEastAsia" w:hAnsiTheme="majorHAnsi" w:cstheme="majorBidi"/>
      <w:caps/>
      <w:color w:val="46464A" w:themeColor="text2"/>
      <w:spacing w:val="20"/>
      <w:kern w:val="28"/>
      <w:sz w:val="40"/>
      <w:szCs w:val="56"/>
      <w14:ligatures w14:val="standard"/>
      <w14:numForm w14:val="oldStyle"/>
      <w14:cntxtAlts/>
    </w:rPr>
  </w:style>
  <w:style w:type="character" w:customStyle="1" w:styleId="TitleChar">
    <w:name w:val="Title Char"/>
    <w:basedOn w:val="DefaultParagraphFont"/>
    <w:link w:val="Title"/>
    <w:uiPriority w:val="10"/>
    <w:rPr>
      <w:rFonts w:asciiTheme="majorHAnsi" w:eastAsiaTheme="majorEastAsia" w:hAnsiTheme="majorHAnsi" w:cstheme="majorBidi"/>
      <w:caps/>
      <w:color w:val="46464A" w:themeColor="text2"/>
      <w:spacing w:val="20"/>
      <w:kern w:val="28"/>
      <w:sz w:val="40"/>
      <w:szCs w:val="56"/>
      <w14:ligatures w14:val="standard"/>
      <w14:numForm w14:val="oldStyle"/>
      <w14:cntxtAlts/>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b/>
      <w:i/>
      <w:iCs/>
      <w:color w:val="6F6F74" w:themeColor="accent1"/>
    </w:rPr>
  </w:style>
  <w:style w:type="paragraph" w:styleId="NoSpacing">
    <w:name w:val="No Spacing"/>
    <w:link w:val="NoSpacingChar"/>
    <w:uiPriority w:val="1"/>
    <w:qFormat/>
    <w:pPr>
      <w:spacing w:after="0" w:line="240" w:lineRule="auto"/>
    </w:pPr>
    <w:rPr>
      <w:lang w:eastAsia="en-US"/>
    </w:rPr>
  </w:style>
  <w:style w:type="character" w:customStyle="1" w:styleId="NoSpacingChar">
    <w:name w:val="No Spacing Char"/>
    <w:basedOn w:val="DefaultParagraphFont"/>
    <w:link w:val="NoSpacing"/>
    <w:uiPriority w:val="1"/>
    <w:rPr>
      <w:lang w:eastAsia="en-US"/>
    </w:rPr>
  </w:style>
  <w:style w:type="paragraph" w:styleId="ListParagraph">
    <w:name w:val="List Paragraph"/>
    <w:basedOn w:val="Normal"/>
    <w:uiPriority w:val="34"/>
    <w:qFormat/>
    <w:pPr>
      <w:spacing w:after="160" w:line="240" w:lineRule="auto"/>
      <w:ind w:left="1008" w:hanging="288"/>
      <w:contextualSpacing/>
    </w:pPr>
    <w:rPr>
      <w:rFonts w:eastAsiaTheme="minorHAnsi"/>
      <w:sz w:val="21"/>
      <w:lang w:eastAsia="en-US"/>
    </w:rPr>
  </w:style>
  <w:style w:type="paragraph" w:styleId="Quote">
    <w:name w:val="Quote"/>
    <w:basedOn w:val="Normal"/>
    <w:next w:val="Normal"/>
    <w:link w:val="QuoteChar"/>
    <w:uiPriority w:val="29"/>
    <w:qFormat/>
    <w:pPr>
      <w:pBdr>
        <w:top w:val="single" w:sz="12" w:space="4" w:color="6F6F74" w:themeColor="accent1"/>
        <w:bottom w:val="double" w:sz="18" w:space="4" w:color="6F6F74" w:themeColor="accent1"/>
      </w:pBdr>
      <w:spacing w:after="0" w:line="360" w:lineRule="auto"/>
      <w:jc w:val="center"/>
    </w:pPr>
    <w:rPr>
      <w:rFonts w:asciiTheme="majorHAnsi" w:hAnsiTheme="majorHAnsi"/>
      <w:caps/>
      <w:color w:val="535356" w:themeColor="accent1" w:themeShade="BF"/>
      <w:spacing w:val="10"/>
      <w:lang w:eastAsia="en-US" w:bidi="hi-IN"/>
      <w14:ligatures w14:val="standard"/>
      <w14:numForm w14:val="oldStyle"/>
    </w:rPr>
  </w:style>
  <w:style w:type="character" w:customStyle="1" w:styleId="QuoteChar">
    <w:name w:val="Quote Char"/>
    <w:basedOn w:val="DefaultParagraphFont"/>
    <w:link w:val="Quote"/>
    <w:uiPriority w:val="29"/>
    <w:rPr>
      <w:rFonts w:asciiTheme="majorHAnsi" w:hAnsiTheme="majorHAnsi"/>
      <w:caps/>
      <w:color w:val="535356" w:themeColor="accent1" w:themeShade="BF"/>
      <w:spacing w:val="10"/>
      <w:lang w:eastAsia="en-US" w:bidi="hi-IN"/>
      <w14:ligatures w14:val="standard"/>
      <w14:numForm w14:val="oldStyle"/>
    </w:rPr>
  </w:style>
  <w:style w:type="paragraph" w:styleId="IntenseQuote">
    <w:name w:val="Intense Quote"/>
    <w:basedOn w:val="Normal"/>
    <w:next w:val="Normal"/>
    <w:link w:val="IntenseQuoteChar"/>
    <w:uiPriority w:val="30"/>
    <w:qFormat/>
    <w:pPr>
      <w:pBdr>
        <w:top w:val="thickThinSmallGap" w:sz="48" w:space="8" w:color="6F6F74" w:themeColor="accent1"/>
        <w:left w:val="thickThinSmallGap" w:sz="48" w:space="8" w:color="6F6F74" w:themeColor="accent1"/>
        <w:bottom w:val="thinThickSmallGap" w:sz="48" w:space="8" w:color="6F6F74" w:themeColor="accent1"/>
        <w:right w:val="thinThickSmallGap" w:sz="48" w:space="8" w:color="6F6F74" w:themeColor="accent1"/>
      </w:pBdr>
      <w:shd w:val="clear" w:color="auto" w:fill="6F6F74" w:themeFill="accent1"/>
      <w:spacing w:before="120" w:line="360" w:lineRule="auto"/>
      <w:ind w:left="288" w:right="288"/>
      <w:jc w:val="center"/>
    </w:pPr>
    <w:rPr>
      <w:rFonts w:asciiTheme="majorHAnsi" w:eastAsiaTheme="majorEastAsia" w:hAnsiTheme="majorHAnsi"/>
      <w:caps/>
      <w:color w:val="FFFFFF" w:themeColor="background1"/>
      <w:spacing w:val="6"/>
      <w:sz w:val="24"/>
      <w:lang w:eastAsia="en-US" w:bidi="hi-IN"/>
      <w14:shadow w14:blurRad="50800" w14:dist="12700" w14:dir="2700000" w14:sx="100000" w14:sy="100000" w14:kx="0" w14:ky="0" w14:algn="tl">
        <w14:schemeClr w14:val="bg2">
          <w14:alpha w14:val="60000"/>
          <w14:lumMod w14:val="50000"/>
        </w14:schemeClr>
      </w14:shadow>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caps/>
      <w:color w:val="FFFFFF" w:themeColor="background1"/>
      <w:spacing w:val="6"/>
      <w:sz w:val="24"/>
      <w:shd w:val="clear" w:color="auto" w:fill="6F6F74" w:themeFill="accent1"/>
      <w:lang w:eastAsia="en-US" w:bidi="hi-IN"/>
      <w14:shadow w14:blurRad="50800" w14:dist="12700" w14:dir="2700000" w14:sx="100000" w14:sy="100000" w14:kx="0" w14:ky="0" w14:algn="tl">
        <w14:schemeClr w14:val="bg2">
          <w14:alpha w14:val="60000"/>
          <w14:lumMod w14:val="50000"/>
        </w14:schemeClr>
      </w14:shadow>
      <w14:ligatures w14:val="standardContextual"/>
      <w14:cntxtAlts/>
    </w:rPr>
  </w:style>
  <w:style w:type="character" w:styleId="SubtleEmphasis">
    <w:name w:val="Subtle Emphasis"/>
    <w:basedOn w:val="DefaultParagraphFont"/>
    <w:uiPriority w:val="19"/>
    <w:qFormat/>
    <w:rPr>
      <w:i/>
      <w:iCs/>
      <w:color w:val="595959" w:themeColor="text1" w:themeTint="A6"/>
    </w:rPr>
  </w:style>
  <w:style w:type="character" w:styleId="IntenseEmphasis">
    <w:name w:val="Intense Emphasis"/>
    <w:basedOn w:val="DefaultParagraphFont"/>
    <w:uiPriority w:val="21"/>
    <w:qFormat/>
    <w:rPr>
      <w:b/>
      <w:bCs/>
      <w:i/>
      <w:iCs/>
      <w:caps w:val="0"/>
      <w:smallCaps w:val="0"/>
      <w:color w:val="000000"/>
      <w14:shadow w14:blurRad="0" w14:dist="0" w14:dir="0" w14:sx="0" w14:sy="0" w14:kx="0" w14:ky="0" w14:algn="none">
        <w14:srgbClr w14:val="000000"/>
      </w14:shadow>
    </w:rPr>
  </w:style>
  <w:style w:type="character" w:styleId="SubtleReference">
    <w:name w:val="Subtle Reference"/>
    <w:basedOn w:val="DefaultParagraphFont"/>
    <w:uiPriority w:val="31"/>
    <w:qFormat/>
    <w:rPr>
      <w:smallCaps/>
      <w:color w:val="000000"/>
      <w:u w:val="single"/>
    </w:rPr>
  </w:style>
  <w:style w:type="character" w:styleId="IntenseReference">
    <w:name w:val="Intense Reference"/>
    <w:basedOn w:val="DefaultParagraphFont"/>
    <w:uiPriority w:val="32"/>
    <w:qFormat/>
    <w:rPr>
      <w:b/>
      <w:bCs/>
      <w:caps w:val="0"/>
      <w:smallCaps w:val="0"/>
      <w:color w:val="46464A" w:themeColor="text2"/>
      <w:spacing w:val="5"/>
      <w:u w:val="single"/>
      <w14:shadow w14:blurRad="0" w14:dist="0" w14:dir="0" w14:sx="0" w14:sy="0" w14:kx="0" w14:ky="0" w14:algn="none">
        <w14:srgbClr w14:val="000000"/>
      </w14:shadow>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300" w:lineRule="auto"/>
      <w:jc w:val="both"/>
      <w:outlineLvl w:val="9"/>
    </w:pPr>
    <w:rPr>
      <w:b/>
      <w:bCs/>
      <w:caps w:val="0"/>
      <w:color w:val="535356" w:themeColor="accent1" w:themeShade="BF"/>
      <w:spacing w:val="0"/>
      <w:sz w:val="28"/>
      <w:szCs w:val="28"/>
      <w:lang w:eastAsia="ja-JP"/>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rPr>
      <w:lang w:eastAsia="ja-JP"/>
    </w:rPr>
  </w:style>
  <w:style w:type="character" w:customStyle="1" w:styleId="FooterChar">
    <w:name w:val="Footer Char"/>
    <w:basedOn w:val="DefaultParagraphFont"/>
    <w:link w:val="Footer"/>
    <w:uiPriority w:val="99"/>
    <w:rPr>
      <w:lang w:eastAsia="ja-JP"/>
    </w:rPr>
  </w:style>
  <w:style w:type="paragraph" w:styleId="Header">
    <w:name w:val="header"/>
    <w:basedOn w:val="Normal"/>
    <w:link w:val="HeaderChar"/>
    <w:uiPriority w:val="99"/>
    <w:unhideWhenUsed/>
    <w:rsid w:val="00C201F0"/>
    <w:pPr>
      <w:tabs>
        <w:tab w:val="center" w:pos="4680"/>
        <w:tab w:val="right" w:pos="9360"/>
      </w:tabs>
      <w:spacing w:after="0" w:line="240" w:lineRule="auto"/>
    </w:pPr>
  </w:style>
  <w:style w:type="character" w:customStyle="1" w:styleId="HeaderChar">
    <w:name w:val="Header Char"/>
    <w:basedOn w:val="DefaultParagraphFont"/>
    <w:link w:val="Header"/>
    <w:uiPriority w:val="99"/>
    <w:rsid w:val="00C201F0"/>
  </w:style>
  <w:style w:type="character" w:styleId="PageNumber">
    <w:name w:val="page number"/>
    <w:basedOn w:val="DefaultParagraphFont"/>
    <w:uiPriority w:val="99"/>
    <w:semiHidden/>
    <w:unhideWhenUsed/>
    <w:rsid w:val="00514292"/>
  </w:style>
  <w:style w:type="character" w:styleId="Hyperlink">
    <w:name w:val="Hyperlink"/>
    <w:basedOn w:val="DefaultParagraphFont"/>
    <w:uiPriority w:val="99"/>
    <w:unhideWhenUsed/>
    <w:rsid w:val="005B3CC9"/>
    <w:rPr>
      <w:color w:val="67AABF" w:themeColor="hyperlink"/>
      <w:u w:val="single"/>
    </w:rPr>
  </w:style>
  <w:style w:type="character" w:styleId="FollowedHyperlink">
    <w:name w:val="FollowedHyperlink"/>
    <w:basedOn w:val="DefaultParagraphFont"/>
    <w:uiPriority w:val="99"/>
    <w:semiHidden/>
    <w:unhideWhenUsed/>
    <w:rsid w:val="00C270E5"/>
    <w:rPr>
      <w:color w:val="B1B5AB"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397342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endnotes" Target="endnotes.xml"/><Relationship Id="rId20" Type="http://schemas.openxmlformats.org/officeDocument/2006/relationships/hyperlink" Target="http://scgp.stonybrook.edu/multimedia/photo-gallery/nggallery/events-2/event-opening-gala" TargetMode="External"/><Relationship Id="rId21" Type="http://schemas.openxmlformats.org/officeDocument/2006/relationships/image" Target="media/image3.jpeg"/><Relationship Id="rId22" Type="http://schemas.openxmlformats.org/officeDocument/2006/relationships/image" Target="media/image4.jpeg"/><Relationship Id="rId23" Type="http://schemas.openxmlformats.org/officeDocument/2006/relationships/image" Target="media/image5.jpeg"/><Relationship Id="rId24" Type="http://schemas.openxmlformats.org/officeDocument/2006/relationships/image" Target="media/image6.png"/><Relationship Id="rId25" Type="http://schemas.openxmlformats.org/officeDocument/2006/relationships/hyperlink" Target="http://www.danspapers.com/2015/06/scgp-cafes-chef-paolo-fontana-raises-a-glass-to-dans-harvest-east-end/" TargetMode="External"/><Relationship Id="rId26" Type="http://schemas.openxmlformats.org/officeDocument/2006/relationships/hyperlink" Target="http://www.ediblelongisland.com/2015/02/23/local-hero-award-goes-2/" TargetMode="External"/><Relationship Id="rId27" Type="http://schemas.openxmlformats.org/officeDocument/2006/relationships/image" Target="media/image7.png"/><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image" Target="media/image1.jpeg"/><Relationship Id="rId11" Type="http://schemas.openxmlformats.org/officeDocument/2006/relationships/image" Target="media/image2.jpeg"/><Relationship Id="rId12" Type="http://schemas.openxmlformats.org/officeDocument/2006/relationships/hyperlink" Target="http://scgp.stonybrook.edu/news/newsletters" TargetMode="External"/><Relationship Id="rId13" Type="http://schemas.openxmlformats.org/officeDocument/2006/relationships/hyperlink" Target="http://scgp.stonybrook.edu/apply" TargetMode="External"/><Relationship Id="rId14" Type="http://schemas.openxmlformats.org/officeDocument/2006/relationships/hyperlink" Target="http://scgp.stonybrook.edu/mailing-list" TargetMode="External"/><Relationship Id="rId15" Type="http://schemas.openxmlformats.org/officeDocument/2006/relationships/hyperlink" Target="http://scgp.stonybrook.edu/cafe" TargetMode="External"/><Relationship Id="rId16" Type="http://schemas.openxmlformats.org/officeDocument/2006/relationships/hyperlink" Target="http://scgp.stonybrook.edu/art" TargetMode="External"/><Relationship Id="rId17" Type="http://schemas.openxmlformats.org/officeDocument/2006/relationships/hyperlink" Target="mailto:elyce.winters@scgp.stonybrook.edu" TargetMode="External"/><Relationship Id="rId18" Type="http://schemas.openxmlformats.org/officeDocument/2006/relationships/footer" Target="footer1.xml"/><Relationship Id="rId19" Type="http://schemas.openxmlformats.org/officeDocument/2006/relationships/footer" Target="footer2.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styles" Target="styles.xml"/><Relationship Id="rId5" Type="http://schemas.microsoft.com/office/2007/relationships/stylesWithEffects" Target="stylesWithEffect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ria%20Shtilmark\AppData\Roaming\Microsoft\Templates\Newsletter%20(Black%20Tie%20design).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BlackTie">
  <a:themeElements>
    <a:clrScheme name="BlackTie">
      <a:dk1>
        <a:srgbClr val="000000"/>
      </a:dk1>
      <a:lt1>
        <a:srgbClr val="FFFFFF"/>
      </a:lt1>
      <a:dk2>
        <a:srgbClr val="46464A"/>
      </a:dk2>
      <a:lt2>
        <a:srgbClr val="E3DCCF"/>
      </a:lt2>
      <a:accent1>
        <a:srgbClr val="6F6F74"/>
      </a:accent1>
      <a:accent2>
        <a:srgbClr val="A7B789"/>
      </a:accent2>
      <a:accent3>
        <a:srgbClr val="BEAE98"/>
      </a:accent3>
      <a:accent4>
        <a:srgbClr val="92A9B9"/>
      </a:accent4>
      <a:accent5>
        <a:srgbClr val="9C8265"/>
      </a:accent5>
      <a:accent6>
        <a:srgbClr val="8D6974"/>
      </a:accent6>
      <a:hlink>
        <a:srgbClr val="67AABF"/>
      </a:hlink>
      <a:folHlink>
        <a:srgbClr val="B1B5AB"/>
      </a:folHlink>
    </a:clrScheme>
    <a:fontScheme name="BlackTie">
      <a:majorFont>
        <a:latin typeface="Garamond"/>
        <a:ea typeface=""/>
        <a:cs typeface=""/>
        <a:font script="Grek" typeface="Constantia"/>
        <a:font script="Cyrl" typeface="Constantia"/>
        <a:font script="Jpan" typeface="ＭＳ Ｐ明朝"/>
        <a:font script="Hang" typeface="궁서"/>
        <a:font script="Hans" typeface="仿宋"/>
        <a:font script="Hant" typeface="標楷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Garamond"/>
        <a:ea typeface=""/>
        <a:cs typeface=""/>
        <a:font script="Grek" typeface="Constantia"/>
        <a:font script="Cyrl" typeface="Constantia"/>
        <a:font script="Jpan" typeface="ＭＳ Ｐ明朝"/>
        <a:font script="Hang" typeface="궁서"/>
        <a:font script="Hans" typeface="仿宋"/>
        <a:font script="Hant" typeface="標楷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BlackTie">
      <a:fillStyleLst>
        <a:solidFill>
          <a:schemeClr val="phClr"/>
        </a:solidFill>
        <a:gradFill rotWithShape="1">
          <a:gsLst>
            <a:gs pos="0">
              <a:schemeClr val="phClr">
                <a:tint val="45000"/>
                <a:satMod val="220000"/>
              </a:schemeClr>
            </a:gs>
            <a:gs pos="30000">
              <a:schemeClr val="phClr">
                <a:tint val="61000"/>
                <a:satMod val="220000"/>
              </a:schemeClr>
            </a:gs>
            <a:gs pos="45000">
              <a:schemeClr val="phClr">
                <a:tint val="66000"/>
                <a:satMod val="240000"/>
              </a:schemeClr>
            </a:gs>
            <a:gs pos="55000">
              <a:schemeClr val="phClr">
                <a:tint val="66000"/>
                <a:satMod val="220000"/>
              </a:schemeClr>
            </a:gs>
            <a:gs pos="73000">
              <a:schemeClr val="phClr">
                <a:tint val="61000"/>
                <a:satMod val="220000"/>
              </a:schemeClr>
            </a:gs>
            <a:gs pos="100000">
              <a:schemeClr val="phClr">
                <a:tint val="45000"/>
                <a:satMod val="220000"/>
              </a:schemeClr>
            </a:gs>
          </a:gsLst>
          <a:lin ang="950000" scaled="1"/>
        </a:gradFill>
        <a:gradFill rotWithShape="1">
          <a:gsLst>
            <a:gs pos="0">
              <a:schemeClr val="phClr">
                <a:shade val="63000"/>
                <a:satMod val="110000"/>
              </a:schemeClr>
            </a:gs>
            <a:gs pos="30000">
              <a:schemeClr val="phClr">
                <a:shade val="90000"/>
                <a:satMod val="120000"/>
              </a:schemeClr>
            </a:gs>
            <a:gs pos="45000">
              <a:schemeClr val="phClr">
                <a:shade val="100000"/>
                <a:satMod val="128000"/>
              </a:schemeClr>
            </a:gs>
            <a:gs pos="55000">
              <a:schemeClr val="phClr">
                <a:shade val="100000"/>
                <a:satMod val="128000"/>
              </a:schemeClr>
            </a:gs>
            <a:gs pos="73000">
              <a:schemeClr val="phClr">
                <a:shade val="90000"/>
                <a:satMod val="120000"/>
              </a:schemeClr>
            </a:gs>
            <a:gs pos="100000">
              <a:schemeClr val="phClr">
                <a:shade val="63000"/>
                <a:satMod val="110000"/>
              </a:schemeClr>
            </a:gs>
          </a:gsLst>
          <a:lin ang="950000" scaled="1"/>
        </a:gradFill>
      </a:fillStyleLst>
      <a:lnStyleLst>
        <a:ln w="9525" cap="flat" cmpd="sng" algn="ctr">
          <a:solidFill>
            <a:schemeClr val="phClr"/>
          </a:solidFill>
          <a:prstDash val="solid"/>
        </a:ln>
        <a:ln w="19050" cap="flat" cmpd="sng" algn="ctr">
          <a:solidFill>
            <a:schemeClr val="phClr"/>
          </a:solidFill>
          <a:prstDash val="solid"/>
        </a:ln>
        <a:ln w="53975" cap="flat" cmpd="dbl" algn="ctr">
          <a:solidFill>
            <a:schemeClr val="phClr"/>
          </a:solidFill>
          <a:prstDash val="solid"/>
        </a:ln>
      </a:lnStyleLst>
      <a:effectStyleLst>
        <a:effectStyle>
          <a:effectLst>
            <a:outerShdw blurRad="38100" dist="25400" dir="5400000" rotWithShape="0">
              <a:srgbClr val="000000">
                <a:alpha val="40000"/>
              </a:srgbClr>
            </a:outerShdw>
          </a:effectLst>
        </a:effectStyle>
        <a:effectStyle>
          <a:effectLst>
            <a:outerShdw blurRad="50800" dist="41909" dir="5400000" rotWithShape="0">
              <a:srgbClr val="000000">
                <a:alpha val="40000"/>
              </a:srgbClr>
            </a:outerShdw>
          </a:effectLst>
        </a:effectStyle>
        <a:effectStyle>
          <a:effectLst>
            <a:outerShdw blurRad="57150" dist="38100" dir="5400000" algn="br" rotWithShape="0">
              <a:srgbClr val="000000">
                <a:alpha val="57000"/>
              </a:srgbClr>
            </a:outerShdw>
          </a:effectLst>
          <a:scene3d>
            <a:camera prst="orthographicFront">
              <a:rot lat="0" lon="0" rev="0"/>
            </a:camera>
            <a:lightRig rig="twoPt" dir="t">
              <a:rot lat="0" lon="0" rev="1800000"/>
            </a:lightRig>
          </a:scene3d>
          <a:sp3d>
            <a:bevelT w="44450" h="31750" prst="coolSlant"/>
          </a:sp3d>
        </a:effectStyle>
      </a:effectStyleLst>
      <a:bgFillStyleLst>
        <a:solidFill>
          <a:schemeClr val="phClr"/>
        </a:solidFill>
        <a:blipFill rotWithShape="1">
          <a:blip xmlns:r="http://schemas.openxmlformats.org/officeDocument/2006/relationships" r:embed="rId1">
            <a:duotone>
              <a:schemeClr val="phClr">
                <a:tint val="95000"/>
              </a:schemeClr>
              <a:schemeClr val="phClr">
                <a:shade val="20000"/>
              </a:schemeClr>
            </a:duotone>
          </a:blip>
          <a:stretch/>
        </a:blipFill>
        <a:gradFill rotWithShape="1">
          <a:gsLst>
            <a:gs pos="0">
              <a:schemeClr val="phClr">
                <a:tint val="40000"/>
                <a:satMod val="350000"/>
              </a:schemeClr>
            </a:gs>
            <a:gs pos="40000">
              <a:schemeClr val="phClr">
                <a:tint val="45000"/>
                <a:shade val="99000"/>
                <a:satMod val="350000"/>
              </a:schemeClr>
            </a:gs>
            <a:gs pos="100000">
              <a:schemeClr val="phClr">
                <a:shade val="30000"/>
                <a:satMod val="255000"/>
              </a:schemeClr>
            </a:gs>
          </a:gsLst>
          <a:path path="circle">
            <a:fillToRect l="50000" t="-80000" r="50000" b="18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scgp.stonybrook.edu</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BA327E3-C6E9-42FF-BF84-23FEBC74C680}">
  <ds:schemaRefs>
    <ds:schemaRef ds:uri="http://schemas.microsoft.com/sharepoint/v3/contenttype/forms"/>
  </ds:schemaRefs>
</ds:datastoreItem>
</file>

<file path=customXml/itemProps3.xml><?xml version="1.0" encoding="utf-8"?>
<ds:datastoreItem xmlns:ds="http://schemas.openxmlformats.org/officeDocument/2006/customXml" ds:itemID="{52BA4B75-FF9A-0248-954A-982C70A67D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\Users\Maria Shtilmark\AppData\Roaming\Microsoft\Templates\Newsletter (Black Tie design).dotx</Template>
  <TotalTime>70</TotalTime>
  <Pages>13</Pages>
  <Words>4608</Words>
  <Characters>26271</Characters>
  <Application>Microsoft Macintosh Word</Application>
  <DocSecurity>0</DocSecurity>
  <Lines>218</Lines>
  <Paragraphs>61</Paragraphs>
  <ScaleCrop>false</ScaleCrop>
  <HeadingPairs>
    <vt:vector size="2" baseType="variant">
      <vt:variant>
        <vt:lpstr>Title</vt:lpstr>
      </vt:variant>
      <vt:variant>
        <vt:i4>1</vt:i4>
      </vt:variant>
    </vt:vector>
  </HeadingPairs>
  <TitlesOfParts>
    <vt:vector size="1" baseType="lpstr">
      <vt:lpstr/>
    </vt:vector>
  </TitlesOfParts>
  <Company>Simons Center for Geometry and Physics</Company>
  <LinksUpToDate>false</LinksUpToDate>
  <CharactersWithSpaces>30818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Maria Shtilmark</dc:creator>
  <cp:keywords/>
  <cp:lastModifiedBy>Maria Shtilmark</cp:lastModifiedBy>
  <cp:revision>9</cp:revision>
  <cp:lastPrinted>2015-07-14T18:26:00Z</cp:lastPrinted>
  <dcterms:created xsi:type="dcterms:W3CDTF">2015-07-14T16:29:00Z</dcterms:created>
  <dcterms:modified xsi:type="dcterms:W3CDTF">2015-07-14T19:22:00Z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TC018408449991</vt:lpwstr>
  </property>
</Properties>
</file>